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F7505" w14:textId="0510EFE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D7D68">
        <w:rPr>
          <w:rFonts w:ascii="Arial" w:hAnsi="Arial" w:cs="Arial"/>
          <w:bCs/>
          <w:i w:val="0"/>
          <w:szCs w:val="24"/>
        </w:rPr>
        <w:t>11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2B9207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320A69E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A4C640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727BE" w:rsidRPr="006727BE">
        <w:rPr>
          <w:rFonts w:ascii="Arial" w:hAnsi="Arial" w:cs="Arial"/>
        </w:rPr>
        <w:t>Szpital Specjalistyczny im. Stefana Żeromskiego SPZOZ w Krakowie</w:t>
      </w:r>
    </w:p>
    <w:p w14:paraId="0A5670B3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727BE" w:rsidRPr="006727BE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6727BE" w:rsidRPr="006727BE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312E48A3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727BE" w:rsidRPr="006727BE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6727BE" w:rsidRPr="006727BE">
        <w:rPr>
          <w:rFonts w:ascii="Arial" w:hAnsi="Arial" w:cs="Arial"/>
        </w:rPr>
        <w:t>Kraków</w:t>
      </w:r>
    </w:p>
    <w:p w14:paraId="57A5653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F29AEB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D1FE53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BA84C76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28A259C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8D183D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8BCF6A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4501D93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108B31E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27BE" w:rsidRPr="0012157F" w14:paraId="782C57D4" w14:textId="77777777" w:rsidTr="00AA521A">
        <w:tc>
          <w:tcPr>
            <w:tcW w:w="9104" w:type="dxa"/>
            <w:shd w:val="clear" w:color="auto" w:fill="D9D9D9"/>
          </w:tcPr>
          <w:p w14:paraId="4705FF73" w14:textId="77777777" w:rsidR="006727BE" w:rsidRPr="00D762C5" w:rsidRDefault="006727BE" w:rsidP="00AA52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4C25AFC6" w14:textId="77777777" w:rsidR="006727BE" w:rsidRDefault="006727BE" w:rsidP="00AA52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727B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CD52654" w14:textId="77777777" w:rsidR="006727BE" w:rsidRPr="00534752" w:rsidRDefault="006727BE" w:rsidP="00AA521A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8324EC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D04544D" w14:textId="77777777" w:rsidR="00E50194" w:rsidRDefault="006727B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727BE">
        <w:rPr>
          <w:rFonts w:ascii="Arial" w:hAnsi="Arial" w:cs="Arial"/>
          <w:b/>
          <w:sz w:val="24"/>
          <w:szCs w:val="24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4A22D00F" w14:textId="77777777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727BE" w:rsidRPr="006727BE">
        <w:rPr>
          <w:rFonts w:ascii="Arial" w:hAnsi="Arial" w:cs="Arial"/>
          <w:b/>
          <w:sz w:val="24"/>
          <w:szCs w:val="24"/>
        </w:rPr>
        <w:t>SZP-271-31-2023</w:t>
      </w:r>
    </w:p>
    <w:p w14:paraId="3494B13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727BE" w:rsidRPr="006727B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8E6F263" w14:textId="77777777" w:rsidTr="00650D6C">
        <w:tc>
          <w:tcPr>
            <w:tcW w:w="9104" w:type="dxa"/>
            <w:shd w:val="clear" w:color="auto" w:fill="D9D9D9"/>
          </w:tcPr>
          <w:p w14:paraId="475FFFD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EED8F8A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AA87739" w14:textId="77777777" w:rsidR="006727BE" w:rsidRPr="00992BD8" w:rsidRDefault="006727BE" w:rsidP="006727B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BF2BA99" w14:textId="77777777" w:rsidR="002426FF" w:rsidRPr="00922A11" w:rsidRDefault="006727BE" w:rsidP="006727BE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9ED40D7" w14:textId="77777777" w:rsidR="006727BE" w:rsidRPr="00922A11" w:rsidRDefault="006727BE" w:rsidP="006727B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DDD8054" w14:textId="77777777" w:rsidR="006727BE" w:rsidRPr="0012157F" w:rsidRDefault="006727BE" w:rsidP="006727B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590D2AF" w14:textId="77777777" w:rsidR="006727BE" w:rsidRPr="0012157F" w:rsidRDefault="006727BE" w:rsidP="006727B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FEF57F2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0C0DA6A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C6FFFDE" w14:textId="77777777" w:rsidTr="00CD4DD1">
        <w:tc>
          <w:tcPr>
            <w:tcW w:w="9104" w:type="dxa"/>
            <w:shd w:val="clear" w:color="auto" w:fill="D9D9D9"/>
          </w:tcPr>
          <w:p w14:paraId="02BDF51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FB7CE4D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C5F3A2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24AF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2F49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727BE" w:rsidRPr="0012157F" w14:paraId="0CEFE431" w14:textId="77777777" w:rsidTr="00AA52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69B18" w14:textId="77777777" w:rsidR="006727BE" w:rsidRPr="0012157F" w:rsidRDefault="006727BE" w:rsidP="00AA52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8D903" w14:textId="77777777" w:rsidR="006727BE" w:rsidRPr="0012157F" w:rsidRDefault="006727BE" w:rsidP="00AA52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27B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D6A1425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6727BE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6727BE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099390EF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>W zakresie posiadania wiedzy i doświadczenia:</w:t>
            </w:r>
          </w:p>
          <w:p w14:paraId="7D2BCADB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1. Wykonawca zobowiązany jest wykazać, że   w   okresie   ostatnich   pięciu   </w:t>
            </w:r>
            <w:proofErr w:type="gramStart"/>
            <w:r w:rsidRPr="006727BE">
              <w:rPr>
                <w:rFonts w:ascii="Arial" w:hAnsi="Arial" w:cs="Arial"/>
                <w:sz w:val="24"/>
                <w:szCs w:val="24"/>
              </w:rPr>
              <w:t xml:space="preserve">lat,   </w:t>
            </w:r>
            <w:proofErr w:type="gramEnd"/>
            <w:r w:rsidRPr="006727BE">
              <w:rPr>
                <w:rFonts w:ascii="Arial" w:hAnsi="Arial" w:cs="Arial"/>
                <w:sz w:val="24"/>
                <w:szCs w:val="24"/>
              </w:rPr>
              <w:t xml:space="preserve">przed upływem terminu składania ofert a jeżeli okres prowadzenia działalności  jest krótszy - w tym okresie wykonał co najmniej 1 robotę polegającą na przebudowie lub rozbudowie budynku użyteczności publicznej o wartości 1 000 000   zł   brutto   -   udokumentowanej   dowodem   potwierdzającym,   że   roboty   te  zostały   wykonane należycie. </w:t>
            </w:r>
          </w:p>
          <w:p w14:paraId="14122FF1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</w:t>
            </w:r>
            <w:proofErr w:type="gramStart"/>
            <w:r w:rsidRPr="006727BE">
              <w:rPr>
                <w:rFonts w:ascii="Arial" w:hAnsi="Arial" w:cs="Arial"/>
                <w:sz w:val="24"/>
                <w:szCs w:val="24"/>
              </w:rPr>
              <w:t>powyższy  warunek</w:t>
            </w:r>
            <w:proofErr w:type="gramEnd"/>
            <w:r w:rsidRPr="006727BE">
              <w:rPr>
                <w:rFonts w:ascii="Arial" w:hAnsi="Arial" w:cs="Arial"/>
                <w:sz w:val="24"/>
                <w:szCs w:val="24"/>
              </w:rPr>
              <w:t xml:space="preserve">  musi spełnić przynajmniej jeden z Wykonawców ubiegających się wspólnie o udzielenie zamówienia np. członek Konsorcjum.</w:t>
            </w:r>
          </w:p>
          <w:p w14:paraId="18C5F81C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2. Wykonawca zobowiązany jest dysponować osobami zdolnymi do </w:t>
            </w:r>
            <w:r w:rsidRPr="006727BE">
              <w:rPr>
                <w:rFonts w:ascii="Arial" w:hAnsi="Arial" w:cs="Arial"/>
                <w:sz w:val="24"/>
                <w:szCs w:val="24"/>
              </w:rPr>
              <w:lastRenderedPageBreak/>
              <w:t xml:space="preserve">wykonania zamówienia: </w:t>
            </w:r>
          </w:p>
          <w:p w14:paraId="7DCC0F8D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a) minimum jedną osobą posiadającą uprawnienia w zakresie sieci i urządzeń elektrycznych i elektroenergetycznych do 1 kV </w:t>
            </w:r>
          </w:p>
          <w:p w14:paraId="187D9C12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</w:t>
            </w:r>
            <w:proofErr w:type="gramStart"/>
            <w:r w:rsidRPr="006727BE">
              <w:rPr>
                <w:rFonts w:ascii="Arial" w:hAnsi="Arial" w:cs="Arial"/>
                <w:sz w:val="24"/>
                <w:szCs w:val="24"/>
              </w:rPr>
              <w:t>powyższy  warunek</w:t>
            </w:r>
            <w:proofErr w:type="gramEnd"/>
            <w:r w:rsidRPr="006727BE">
              <w:rPr>
                <w:rFonts w:ascii="Arial" w:hAnsi="Arial" w:cs="Arial"/>
                <w:sz w:val="24"/>
                <w:szCs w:val="24"/>
              </w:rPr>
              <w:t xml:space="preserve">  musi spełnić przynajmniej jeden z Wykonawców ubiegających się wspólnie o udzielenie zamówienia np. członek Konsorcjum.</w:t>
            </w:r>
          </w:p>
          <w:p w14:paraId="25D91E28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b) minimum jedną osobą posiadającą uprawnienia w zakresie instalacji sanitarnych szczególnie w zakresie wentylacji mechanicznej. </w:t>
            </w:r>
          </w:p>
          <w:p w14:paraId="1566A02D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</w:t>
            </w:r>
            <w:proofErr w:type="gramStart"/>
            <w:r w:rsidRPr="006727BE">
              <w:rPr>
                <w:rFonts w:ascii="Arial" w:hAnsi="Arial" w:cs="Arial"/>
                <w:sz w:val="24"/>
                <w:szCs w:val="24"/>
              </w:rPr>
              <w:t>powyższy  warunek</w:t>
            </w:r>
            <w:proofErr w:type="gramEnd"/>
            <w:r w:rsidRPr="006727BE">
              <w:rPr>
                <w:rFonts w:ascii="Arial" w:hAnsi="Arial" w:cs="Arial"/>
                <w:sz w:val="24"/>
                <w:szCs w:val="24"/>
              </w:rPr>
              <w:t xml:space="preserve">  musi spełnić przynajmniej jeden z Wykonawców ubiegających się wspólnie o udzielenie zamówienia np. członek Konsorcjum.</w:t>
            </w:r>
          </w:p>
          <w:p w14:paraId="1D1BA84E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>Zamawiający dopuszcza by wskazana/e w pkt 2 osoba/y łączyły w sobie kompetencje (wymagane kwalifikacje, uprawnienia).</w:t>
            </w:r>
          </w:p>
          <w:p w14:paraId="49147687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Wskazane powyżej osoby muszą </w:t>
            </w:r>
            <w:proofErr w:type="gramStart"/>
            <w:r w:rsidRPr="006727BE">
              <w:rPr>
                <w:rFonts w:ascii="Arial" w:hAnsi="Arial" w:cs="Arial"/>
                <w:sz w:val="24"/>
                <w:szCs w:val="24"/>
              </w:rPr>
              <w:t>przynależeć  do</w:t>
            </w:r>
            <w:proofErr w:type="gramEnd"/>
            <w:r w:rsidRPr="006727BE">
              <w:rPr>
                <w:rFonts w:ascii="Arial" w:hAnsi="Arial" w:cs="Arial"/>
                <w:sz w:val="24"/>
                <w:szCs w:val="24"/>
              </w:rPr>
              <w:t xml:space="preserve"> właściwej  izby samorządu zawodowego.</w:t>
            </w:r>
          </w:p>
          <w:p w14:paraId="3113E9BE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6727BE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6727BE">
              <w:rPr>
                <w:rFonts w:ascii="Arial" w:hAnsi="Arial" w:cs="Arial"/>
                <w:sz w:val="24"/>
                <w:szCs w:val="24"/>
              </w:rPr>
              <w:t xml:space="preserve">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późn.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63FAE98D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      </w:r>
          </w:p>
          <w:p w14:paraId="2BDEA3A9" w14:textId="77777777" w:rsidR="006727BE" w:rsidRPr="006727BE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</w:t>
            </w:r>
            <w:proofErr w:type="gramStart"/>
            <w:r w:rsidRPr="006727BE">
              <w:rPr>
                <w:rFonts w:ascii="Arial" w:hAnsi="Arial" w:cs="Arial"/>
                <w:sz w:val="24"/>
                <w:szCs w:val="24"/>
              </w:rPr>
              <w:t>budowlanymi,</w:t>
            </w:r>
            <w:proofErr w:type="gramEnd"/>
            <w:r w:rsidRPr="006727BE">
              <w:rPr>
                <w:rFonts w:ascii="Arial" w:hAnsi="Arial" w:cs="Arial"/>
                <w:sz w:val="24"/>
                <w:szCs w:val="24"/>
              </w:rPr>
              <w:t xml:space="preserve"> oraz </w:t>
            </w:r>
          </w:p>
          <w:p w14:paraId="17395148" w14:textId="77777777" w:rsidR="006727BE" w:rsidRPr="0012157F" w:rsidRDefault="006727BE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7BE">
              <w:rPr>
                <w:rFonts w:ascii="Arial" w:hAnsi="Arial" w:cs="Arial"/>
                <w:sz w:val="24"/>
                <w:szCs w:val="24"/>
              </w:rPr>
              <w:lastRenderedPageBreak/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</w:t>
            </w:r>
          </w:p>
        </w:tc>
      </w:tr>
    </w:tbl>
    <w:p w14:paraId="6A11E5A5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60E6F53" w14:textId="77777777" w:rsidTr="00CD4DD1">
        <w:tc>
          <w:tcPr>
            <w:tcW w:w="9104" w:type="dxa"/>
            <w:shd w:val="clear" w:color="auto" w:fill="D9D9D9"/>
          </w:tcPr>
          <w:p w14:paraId="4BA3CD7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2D1B139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31604C9" w14:textId="77777777" w:rsidTr="00847232">
        <w:tc>
          <w:tcPr>
            <w:tcW w:w="9104" w:type="dxa"/>
            <w:shd w:val="clear" w:color="auto" w:fill="D9D9D9"/>
          </w:tcPr>
          <w:p w14:paraId="5188AB0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EC2534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002D1B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7337BE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24DF0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A8DDBB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F340FF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B547D6B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5C6F2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20F99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815030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9231611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421245D2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C2D0A" w14:textId="77777777" w:rsidR="00C264AD" w:rsidRDefault="00C264AD" w:rsidP="0038231F">
      <w:pPr>
        <w:spacing w:after="0" w:line="240" w:lineRule="auto"/>
      </w:pPr>
      <w:r>
        <w:separator/>
      </w:r>
    </w:p>
  </w:endnote>
  <w:endnote w:type="continuationSeparator" w:id="0">
    <w:p w14:paraId="56808C19" w14:textId="77777777" w:rsidR="00C264AD" w:rsidRDefault="00C264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9E088" w14:textId="77777777" w:rsidR="006727BE" w:rsidRDefault="00672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7892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6617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49EFB" w14:textId="77777777" w:rsidR="006727BE" w:rsidRDefault="00672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FC3BA" w14:textId="77777777" w:rsidR="00C264AD" w:rsidRDefault="00C264AD" w:rsidP="0038231F">
      <w:pPr>
        <w:spacing w:after="0" w:line="240" w:lineRule="auto"/>
      </w:pPr>
      <w:r>
        <w:separator/>
      </w:r>
    </w:p>
  </w:footnote>
  <w:footnote w:type="continuationSeparator" w:id="0">
    <w:p w14:paraId="694CB654" w14:textId="77777777" w:rsidR="00C264AD" w:rsidRDefault="00C264AD" w:rsidP="0038231F">
      <w:pPr>
        <w:spacing w:after="0" w:line="240" w:lineRule="auto"/>
      </w:pPr>
      <w:r>
        <w:continuationSeparator/>
      </w:r>
    </w:p>
  </w:footnote>
  <w:footnote w:id="1">
    <w:p w14:paraId="6F06160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87440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B4A010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116821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1D7F" w14:textId="77777777" w:rsidR="006727BE" w:rsidRDefault="00672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27465" w14:textId="77777777" w:rsidR="006727BE" w:rsidRDefault="00672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A577" w14:textId="77777777" w:rsidR="006727BE" w:rsidRDefault="00672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544248">
    <w:abstractNumId w:val="11"/>
  </w:num>
  <w:num w:numId="2" w16cid:durableId="50614068">
    <w:abstractNumId w:val="0"/>
  </w:num>
  <w:num w:numId="3" w16cid:durableId="946624792">
    <w:abstractNumId w:val="10"/>
  </w:num>
  <w:num w:numId="4" w16cid:durableId="671954923">
    <w:abstractNumId w:val="13"/>
  </w:num>
  <w:num w:numId="5" w16cid:durableId="1656764491">
    <w:abstractNumId w:val="12"/>
  </w:num>
  <w:num w:numId="6" w16cid:durableId="1397047614">
    <w:abstractNumId w:val="9"/>
  </w:num>
  <w:num w:numId="7" w16cid:durableId="507520135">
    <w:abstractNumId w:val="1"/>
  </w:num>
  <w:num w:numId="8" w16cid:durableId="202600528">
    <w:abstractNumId w:val="6"/>
  </w:num>
  <w:num w:numId="9" w16cid:durableId="1836416082">
    <w:abstractNumId w:val="4"/>
  </w:num>
  <w:num w:numId="10" w16cid:durableId="536550306">
    <w:abstractNumId w:val="7"/>
  </w:num>
  <w:num w:numId="11" w16cid:durableId="1363555705">
    <w:abstractNumId w:val="5"/>
  </w:num>
  <w:num w:numId="12" w16cid:durableId="774447315">
    <w:abstractNumId w:val="8"/>
  </w:num>
  <w:num w:numId="13" w16cid:durableId="139034058">
    <w:abstractNumId w:val="3"/>
  </w:num>
  <w:num w:numId="14" w16cid:durableId="20581674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4AD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27B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7D68"/>
    <w:rsid w:val="00BE6F04"/>
    <w:rsid w:val="00C014B5"/>
    <w:rsid w:val="00C113BF"/>
    <w:rsid w:val="00C264AD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89563C"/>
  <w15:docId w15:val="{7C79450E-F7F3-4070-AA14-497E1A81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1098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2023-07-27T07:13:00Z</dcterms:created>
  <dcterms:modified xsi:type="dcterms:W3CDTF">2023-07-27T07:13:00Z</dcterms:modified>
</cp:coreProperties>
</file>