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83E59" w14:textId="0E9A1BFB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30BE1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15AC9761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19381CD0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18B6105C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1B9E6720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26E6F7F7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5C38132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8401310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0D2813A0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015E15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585873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EA020C3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2735E76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411A4" w:rsidRPr="003411A4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5EFBBF1D" w14:textId="77777777" w:rsidR="0071340C" w:rsidRDefault="003411A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411A4">
        <w:rPr>
          <w:rFonts w:ascii="Arial" w:eastAsia="Times New Roman" w:hAnsi="Arial" w:cs="Arial"/>
          <w:b/>
          <w:sz w:val="24"/>
          <w:szCs w:val="24"/>
          <w:lang w:eastAsia="pl-PL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7ADFAB1A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411A4" w:rsidRPr="003411A4">
        <w:rPr>
          <w:rFonts w:ascii="Arial" w:eastAsia="Times New Roman" w:hAnsi="Arial" w:cs="Arial"/>
          <w:b/>
          <w:sz w:val="24"/>
          <w:szCs w:val="24"/>
          <w:lang w:eastAsia="pl-PL"/>
        </w:rPr>
        <w:t>SZP-271-31-2023</w:t>
      </w:r>
    </w:p>
    <w:p w14:paraId="71B3F00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F0CA98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3D1015A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442DBAF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969F3A4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0B49B9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BC2C95A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4AB34A1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B2DA69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15C2FE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8A70E0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BD22392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7AB7519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7B830D9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036DCD6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3C2B5B6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FC1FB42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1FD0DB6F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A7EFD9A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4D3D356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4B8F1CCF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D5F74A4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20A8EB8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A120C3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16AD4D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A736364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7B8CAC5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747C06F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6AE262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1F9CEF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77852FFE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4C50FCA7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71E91" w14:textId="77777777" w:rsidR="002E2334" w:rsidRDefault="002E2334" w:rsidP="00025386">
      <w:pPr>
        <w:spacing w:after="0" w:line="240" w:lineRule="auto"/>
      </w:pPr>
      <w:r>
        <w:separator/>
      </w:r>
    </w:p>
  </w:endnote>
  <w:endnote w:type="continuationSeparator" w:id="0">
    <w:p w14:paraId="1520CC88" w14:textId="77777777" w:rsidR="002E2334" w:rsidRDefault="002E23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D7EAF" w14:textId="77777777" w:rsidR="003411A4" w:rsidRDefault="003411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35C7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6B57DA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C9F218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FD5881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FB6B2" w14:textId="77777777" w:rsidR="003411A4" w:rsidRDefault="003411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32EB8" w14:textId="77777777" w:rsidR="002E2334" w:rsidRDefault="002E2334" w:rsidP="00025386">
      <w:pPr>
        <w:spacing w:after="0" w:line="240" w:lineRule="auto"/>
      </w:pPr>
      <w:r>
        <w:separator/>
      </w:r>
    </w:p>
  </w:footnote>
  <w:footnote w:type="continuationSeparator" w:id="0">
    <w:p w14:paraId="678DD103" w14:textId="77777777" w:rsidR="002E2334" w:rsidRDefault="002E23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B6EA1" w14:textId="77777777" w:rsidR="003411A4" w:rsidRDefault="003411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ACD10" w14:textId="77777777" w:rsidR="003411A4" w:rsidRDefault="003411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7C463" w14:textId="77777777" w:rsidR="003411A4" w:rsidRDefault="003411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603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334"/>
    <w:rsid w:val="00025386"/>
    <w:rsid w:val="000423B9"/>
    <w:rsid w:val="00053927"/>
    <w:rsid w:val="00066C44"/>
    <w:rsid w:val="00071D4C"/>
    <w:rsid w:val="00084786"/>
    <w:rsid w:val="00130BE1"/>
    <w:rsid w:val="0016158F"/>
    <w:rsid w:val="001C2314"/>
    <w:rsid w:val="00213980"/>
    <w:rsid w:val="002E2334"/>
    <w:rsid w:val="003411A4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340EB1"/>
  <w15:chartTrackingRefBased/>
  <w15:docId w15:val="{7087B65B-9C9C-48EF-A466-CBD43AE9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2023-07-27T07:11:00Z</dcterms:created>
  <dcterms:modified xsi:type="dcterms:W3CDTF">2023-07-27T07:11:00Z</dcterms:modified>
</cp:coreProperties>
</file>