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6A05" w14:textId="3521D70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C3C90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3E2DCA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6F8569" w14:textId="77777777" w:rsidR="006676AE" w:rsidRPr="0012157F" w:rsidRDefault="00DA5889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A5889">
        <w:rPr>
          <w:rFonts w:ascii="Arial" w:hAnsi="Arial" w:cs="Arial"/>
        </w:rPr>
        <w:t>Szpital Specjalistyczny im. Stefana Żeromskiego SPZOZ w Krakowie</w:t>
      </w:r>
    </w:p>
    <w:p w14:paraId="4C5DDD9E" w14:textId="77777777" w:rsidR="006676AE" w:rsidRPr="0012157F" w:rsidRDefault="00DA588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A5889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A5889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80BD362" w14:textId="77777777" w:rsidR="00F90CD1" w:rsidRDefault="00DA588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A5889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A5889">
        <w:rPr>
          <w:rFonts w:ascii="Arial" w:hAnsi="Arial" w:cs="Arial"/>
        </w:rPr>
        <w:t>Kraków</w:t>
      </w:r>
    </w:p>
    <w:p w14:paraId="08B9406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5E8752D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1E41D5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745310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475838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B448BB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FAFEC7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B0FE2B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79F4A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5889" w:rsidRPr="0012157F" w14:paraId="2D49FC48" w14:textId="77777777" w:rsidTr="00AA521A">
        <w:tc>
          <w:tcPr>
            <w:tcW w:w="9104" w:type="dxa"/>
            <w:shd w:val="clear" w:color="auto" w:fill="D9D9D9"/>
          </w:tcPr>
          <w:p w14:paraId="40AC7B65" w14:textId="77777777" w:rsidR="00DA5889" w:rsidRPr="0012157F" w:rsidRDefault="00DA5889" w:rsidP="00AA52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406B6EC" w14:textId="77777777" w:rsidR="00DA5889" w:rsidRPr="00094F76" w:rsidRDefault="00DA5889" w:rsidP="00AA521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588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0A43E6D" w14:textId="77777777" w:rsidR="00DA5889" w:rsidRPr="0017574D" w:rsidRDefault="00DA5889" w:rsidP="00AA521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FB8209" w14:textId="77777777" w:rsidR="00DA5889" w:rsidRDefault="00DA5889" w:rsidP="00AA521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6B87414" w14:textId="77777777" w:rsidR="00DA5889" w:rsidRPr="002C3302" w:rsidRDefault="00DA5889" w:rsidP="00AA52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A6027E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5E7A947" w14:textId="77777777" w:rsidR="00E50194" w:rsidRDefault="00DA588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5889">
        <w:rPr>
          <w:rFonts w:ascii="Arial" w:hAnsi="Arial" w:cs="Arial"/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4355D2E6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A5889" w:rsidRPr="00DA5889">
        <w:rPr>
          <w:rFonts w:ascii="Arial" w:hAnsi="Arial" w:cs="Arial"/>
          <w:b/>
          <w:sz w:val="24"/>
          <w:szCs w:val="24"/>
        </w:rPr>
        <w:t>SZP-271-31-2023</w:t>
      </w:r>
    </w:p>
    <w:p w14:paraId="4E888DAE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5889" w:rsidRPr="00DA588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7B03B07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ED56E2E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CF0D77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E86DAB5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681098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5652BB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DB0CAF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674975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F7A04A3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710DA3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C90A40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3F1B34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A76911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9F0D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88F96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D52FC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9697B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947510D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D261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9B915" w14:textId="77777777" w:rsidR="00FE38E3" w:rsidRDefault="00FE38E3" w:rsidP="0038231F">
      <w:pPr>
        <w:spacing w:after="0" w:line="240" w:lineRule="auto"/>
      </w:pPr>
      <w:r>
        <w:separator/>
      </w:r>
    </w:p>
  </w:endnote>
  <w:endnote w:type="continuationSeparator" w:id="0">
    <w:p w14:paraId="67D3DAD6" w14:textId="77777777" w:rsidR="00FE38E3" w:rsidRDefault="00FE38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E0EEF" w14:textId="77777777" w:rsidR="00DA5889" w:rsidRDefault="00DA58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C0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03E9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3B936" w14:textId="77777777" w:rsidR="00DA5889" w:rsidRDefault="00DA58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E322F" w14:textId="77777777" w:rsidR="00FE38E3" w:rsidRDefault="00FE38E3" w:rsidP="0038231F">
      <w:pPr>
        <w:spacing w:after="0" w:line="240" w:lineRule="auto"/>
      </w:pPr>
      <w:r>
        <w:separator/>
      </w:r>
    </w:p>
  </w:footnote>
  <w:footnote w:type="continuationSeparator" w:id="0">
    <w:p w14:paraId="14158E01" w14:textId="77777777" w:rsidR="00FE38E3" w:rsidRDefault="00FE38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1CEFD" w14:textId="77777777" w:rsidR="00DA5889" w:rsidRDefault="00DA5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4965" w14:textId="77777777" w:rsidR="00DA5889" w:rsidRDefault="00DA5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A6376" w14:textId="77777777" w:rsidR="00DA5889" w:rsidRDefault="00DA5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396527">
    <w:abstractNumId w:val="12"/>
  </w:num>
  <w:num w:numId="2" w16cid:durableId="196432912">
    <w:abstractNumId w:val="0"/>
  </w:num>
  <w:num w:numId="3" w16cid:durableId="775371181">
    <w:abstractNumId w:val="11"/>
  </w:num>
  <w:num w:numId="4" w16cid:durableId="1943686767">
    <w:abstractNumId w:val="16"/>
  </w:num>
  <w:num w:numId="5" w16cid:durableId="1131288051">
    <w:abstractNumId w:val="13"/>
  </w:num>
  <w:num w:numId="6" w16cid:durableId="1364790635">
    <w:abstractNumId w:val="10"/>
  </w:num>
  <w:num w:numId="7" w16cid:durableId="1790778387">
    <w:abstractNumId w:val="1"/>
  </w:num>
  <w:num w:numId="8" w16cid:durableId="1032533601">
    <w:abstractNumId w:val="6"/>
  </w:num>
  <w:num w:numId="9" w16cid:durableId="1502163445">
    <w:abstractNumId w:val="4"/>
  </w:num>
  <w:num w:numId="10" w16cid:durableId="1228298337">
    <w:abstractNumId w:val="7"/>
  </w:num>
  <w:num w:numId="11" w16cid:durableId="1407460984">
    <w:abstractNumId w:val="5"/>
  </w:num>
  <w:num w:numId="12" w16cid:durableId="316154522">
    <w:abstractNumId w:val="9"/>
  </w:num>
  <w:num w:numId="13" w16cid:durableId="548499071">
    <w:abstractNumId w:val="3"/>
  </w:num>
  <w:num w:numId="14" w16cid:durableId="1190995639">
    <w:abstractNumId w:val="2"/>
  </w:num>
  <w:num w:numId="15" w16cid:durableId="85229297">
    <w:abstractNumId w:val="15"/>
  </w:num>
  <w:num w:numId="16" w16cid:durableId="806624505">
    <w:abstractNumId w:val="8"/>
  </w:num>
  <w:num w:numId="17" w16cid:durableId="6791163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8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3C90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5889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38E3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77008"/>
  <w15:docId w15:val="{4626BF02-38C3-4C30-956C-7360485B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2023-07-27T07:16:00Z</dcterms:created>
  <dcterms:modified xsi:type="dcterms:W3CDTF">2023-07-27T07:16:00Z</dcterms:modified>
</cp:coreProperties>
</file>