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02809" w14:textId="75936E6E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09583C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303CCC58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778152D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44D12495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26753BAD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A7F23A0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A86B1C6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C5EF47D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1D6271F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FA77D39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3941" w:rsidRPr="00C14101" w14:paraId="4169285E" w14:textId="77777777" w:rsidTr="00AA521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7BA696" w14:textId="77777777" w:rsidR="00063941" w:rsidRPr="00C14101" w:rsidRDefault="00063941" w:rsidP="00AA521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DB29FC8" w14:textId="77777777" w:rsidR="00063941" w:rsidRPr="00C14101" w:rsidRDefault="00063941" w:rsidP="00AA521A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63941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8A8ACF2" w14:textId="77777777" w:rsidR="00063941" w:rsidRPr="00C14101" w:rsidRDefault="00063941" w:rsidP="00AA52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9FFB254" w14:textId="77777777" w:rsidR="00063941" w:rsidRPr="00C14101" w:rsidRDefault="00063941" w:rsidP="00AA52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A3E6E8B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4823C6E0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1F916D4C" w14:textId="77777777" w:rsidR="00BC121E" w:rsidRPr="00C14101" w:rsidRDefault="00063941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63941">
        <w:rPr>
          <w:rFonts w:ascii="Arial" w:eastAsia="Times New Roman" w:hAnsi="Arial" w:cs="Arial"/>
          <w:b/>
          <w:sz w:val="24"/>
          <w:szCs w:val="24"/>
          <w:lang w:eastAsia="pl-PL"/>
        </w:rPr>
        <w:t>Wykonanie robót budowlanych polegających na wymianie centrali wentylacyjnej dla sal operacyjnych nr 4, 5, 6 wraz z automatyką oraz wymianie agregatu wody lodowej dla potrzeb Bloku Operacyjnego</w:t>
      </w:r>
    </w:p>
    <w:p w14:paraId="291AC1FF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63941" w:rsidRPr="00063941">
        <w:rPr>
          <w:rFonts w:ascii="Arial" w:eastAsia="Times New Roman" w:hAnsi="Arial" w:cs="Arial"/>
          <w:b/>
          <w:sz w:val="24"/>
          <w:szCs w:val="24"/>
          <w:lang w:eastAsia="pl-PL"/>
        </w:rPr>
        <w:t>SZP-271-31-2023</w:t>
      </w:r>
    </w:p>
    <w:p w14:paraId="02910EC2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063941" w:rsidRPr="00063941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1EFE805" w14:textId="77777777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539EDD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BA4BC7E" w14:textId="77777777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0A00F83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39E012DA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5FA8E23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0104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E7BB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E081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9628BB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B815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CEDC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92D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A49040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67D8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E85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C10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E2C5105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52CE371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61E297C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E2A662C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ABCED43" w14:textId="77777777" w:rsidTr="00620E37">
        <w:tc>
          <w:tcPr>
            <w:tcW w:w="2660" w:type="dxa"/>
            <w:shd w:val="clear" w:color="auto" w:fill="auto"/>
          </w:tcPr>
          <w:p w14:paraId="0B9E5D96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5578EE6D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1B5FA883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3FD0660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38E81754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3AD3CF1A" w14:textId="77777777" w:rsidR="00BC121E" w:rsidRPr="00C14101" w:rsidRDefault="0006394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6CE714DB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7817F683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4A59019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F3242" w14:textId="77777777" w:rsidR="00263FAF" w:rsidRDefault="00263FAF">
      <w:r>
        <w:separator/>
      </w:r>
    </w:p>
  </w:endnote>
  <w:endnote w:type="continuationSeparator" w:id="0">
    <w:p w14:paraId="69BCC601" w14:textId="77777777" w:rsidR="00263FAF" w:rsidRDefault="00263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7414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05F1C4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2C54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B56B085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00AE363D">
        <v:line id="_x0000_s1025" style="position:absolute;left:0;text-align:left;z-index:251657728" from="-3.85pt,8.7pt" to="455.15pt,8.7pt"/>
      </w:pict>
    </w:r>
  </w:p>
  <w:p w14:paraId="27BED0F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7367E" w14:textId="77777777" w:rsidR="00063941" w:rsidRDefault="00063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4D401" w14:textId="77777777" w:rsidR="00263FAF" w:rsidRDefault="00263FAF">
      <w:r>
        <w:separator/>
      </w:r>
    </w:p>
  </w:footnote>
  <w:footnote w:type="continuationSeparator" w:id="0">
    <w:p w14:paraId="6276254F" w14:textId="77777777" w:rsidR="00263FAF" w:rsidRDefault="00263F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E55FA" w14:textId="77777777" w:rsidR="00063941" w:rsidRDefault="000639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BBF95" w14:textId="77777777" w:rsidR="00063941" w:rsidRDefault="000639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B9618" w14:textId="77777777" w:rsidR="00063941" w:rsidRDefault="000639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9426063">
    <w:abstractNumId w:val="13"/>
  </w:num>
  <w:num w:numId="2" w16cid:durableId="823476492">
    <w:abstractNumId w:val="0"/>
  </w:num>
  <w:num w:numId="3" w16cid:durableId="606350085">
    <w:abstractNumId w:val="11"/>
  </w:num>
  <w:num w:numId="4" w16cid:durableId="668026496">
    <w:abstractNumId w:val="8"/>
  </w:num>
  <w:num w:numId="5" w16cid:durableId="1743914654">
    <w:abstractNumId w:val="7"/>
  </w:num>
  <w:num w:numId="6" w16cid:durableId="420881246">
    <w:abstractNumId w:val="1"/>
  </w:num>
  <w:num w:numId="7" w16cid:durableId="2113740634">
    <w:abstractNumId w:val="6"/>
  </w:num>
  <w:num w:numId="8" w16cid:durableId="1949652480">
    <w:abstractNumId w:val="3"/>
  </w:num>
  <w:num w:numId="9" w16cid:durableId="234243255">
    <w:abstractNumId w:val="2"/>
  </w:num>
  <w:num w:numId="10" w16cid:durableId="1731146239">
    <w:abstractNumId w:val="5"/>
  </w:num>
  <w:num w:numId="11" w16cid:durableId="1085152408">
    <w:abstractNumId w:val="10"/>
  </w:num>
  <w:num w:numId="12" w16cid:durableId="507795363">
    <w:abstractNumId w:val="4"/>
  </w:num>
  <w:num w:numId="13" w16cid:durableId="1368792433">
    <w:abstractNumId w:val="9"/>
  </w:num>
  <w:num w:numId="14" w16cid:durableId="6745025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3FAF"/>
    <w:rsid w:val="0000184A"/>
    <w:rsid w:val="00012997"/>
    <w:rsid w:val="000621A2"/>
    <w:rsid w:val="00063941"/>
    <w:rsid w:val="00067B62"/>
    <w:rsid w:val="000719DC"/>
    <w:rsid w:val="00075CEC"/>
    <w:rsid w:val="0009583C"/>
    <w:rsid w:val="000E0467"/>
    <w:rsid w:val="00106AC7"/>
    <w:rsid w:val="00111985"/>
    <w:rsid w:val="00147532"/>
    <w:rsid w:val="001614BA"/>
    <w:rsid w:val="00204613"/>
    <w:rsid w:val="00263FAF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4438E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7F6192"/>
  <w15:chartTrackingRefBased/>
  <w15:docId w15:val="{0B95B907-B80F-4EE5-971A-E449FC27A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2023-07-27T07:15:00Z</dcterms:created>
  <dcterms:modified xsi:type="dcterms:W3CDTF">2023-07-27T07:15:00Z</dcterms:modified>
</cp:coreProperties>
</file>