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75E02" w14:textId="77777777" w:rsidR="00D665F5" w:rsidRDefault="002D692D" w:rsidP="00D665F5">
      <w:pPr>
        <w:spacing w:after="240"/>
        <w:jc w:val="right"/>
        <w:rPr>
          <w:sz w:val="22"/>
          <w:szCs w:val="22"/>
        </w:rPr>
      </w:pPr>
      <w:r w:rsidRPr="002D69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D692D">
        <w:rPr>
          <w:sz w:val="22"/>
          <w:szCs w:val="22"/>
        </w:rPr>
        <w:t>2023-07-31</w:t>
      </w:r>
    </w:p>
    <w:p w14:paraId="582E2DB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9BDDA0" w14:textId="77777777" w:rsidR="002D692D" w:rsidRPr="002D692D" w:rsidRDefault="002D692D" w:rsidP="00577BC6">
      <w:pPr>
        <w:spacing w:after="40"/>
        <w:rPr>
          <w:b/>
          <w:bCs/>
          <w:sz w:val="22"/>
          <w:szCs w:val="22"/>
        </w:rPr>
      </w:pPr>
      <w:r w:rsidRPr="002D692D">
        <w:rPr>
          <w:b/>
          <w:bCs/>
          <w:sz w:val="22"/>
          <w:szCs w:val="22"/>
        </w:rPr>
        <w:t>Akademia Górniczo - Hutnicza</w:t>
      </w:r>
    </w:p>
    <w:p w14:paraId="3C924CC5" w14:textId="77777777" w:rsidR="002D692D" w:rsidRPr="002D692D" w:rsidRDefault="002D692D" w:rsidP="00577BC6">
      <w:pPr>
        <w:spacing w:after="40"/>
        <w:rPr>
          <w:b/>
          <w:bCs/>
          <w:sz w:val="22"/>
          <w:szCs w:val="22"/>
        </w:rPr>
      </w:pPr>
      <w:r w:rsidRPr="002D692D">
        <w:rPr>
          <w:b/>
          <w:bCs/>
          <w:sz w:val="22"/>
          <w:szCs w:val="22"/>
        </w:rPr>
        <w:t>im. Stanisława Staszica w Krakowie</w:t>
      </w:r>
    </w:p>
    <w:p w14:paraId="5397EEF7" w14:textId="77777777" w:rsidR="00D665F5" w:rsidRPr="00D91931" w:rsidRDefault="002D692D" w:rsidP="00577BC6">
      <w:pPr>
        <w:spacing w:after="40"/>
        <w:rPr>
          <w:b/>
          <w:bCs/>
          <w:sz w:val="22"/>
          <w:szCs w:val="22"/>
        </w:rPr>
      </w:pPr>
      <w:r w:rsidRPr="002D692D">
        <w:rPr>
          <w:b/>
          <w:bCs/>
          <w:sz w:val="22"/>
          <w:szCs w:val="22"/>
        </w:rPr>
        <w:t>Dział Zamówień Publicznych</w:t>
      </w:r>
    </w:p>
    <w:p w14:paraId="06B76BED" w14:textId="77777777" w:rsidR="00D665F5" w:rsidRPr="00BD5546" w:rsidRDefault="002D692D" w:rsidP="00D665F5">
      <w:pPr>
        <w:rPr>
          <w:sz w:val="22"/>
          <w:szCs w:val="22"/>
        </w:rPr>
      </w:pPr>
      <w:r w:rsidRPr="002D69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D692D">
        <w:rPr>
          <w:sz w:val="22"/>
          <w:szCs w:val="22"/>
        </w:rPr>
        <w:t>30</w:t>
      </w:r>
    </w:p>
    <w:p w14:paraId="45B40FAE" w14:textId="77777777" w:rsidR="00D665F5" w:rsidRPr="00BD5546" w:rsidRDefault="002D692D" w:rsidP="00D665F5">
      <w:pPr>
        <w:rPr>
          <w:sz w:val="22"/>
          <w:szCs w:val="22"/>
        </w:rPr>
      </w:pPr>
      <w:r w:rsidRPr="002D69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D692D">
        <w:rPr>
          <w:sz w:val="22"/>
          <w:szCs w:val="22"/>
        </w:rPr>
        <w:t>Kraków</w:t>
      </w:r>
    </w:p>
    <w:p w14:paraId="27CA62F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692D" w:rsidRPr="002D692D">
        <w:rPr>
          <w:b/>
          <w:sz w:val="22"/>
          <w:szCs w:val="22"/>
        </w:rPr>
        <w:t>KC-zp.272-359/23</w:t>
      </w:r>
      <w:r w:rsidR="00A80738">
        <w:rPr>
          <w:sz w:val="24"/>
        </w:rPr>
        <w:tab/>
        <w:t xml:space="preserve"> </w:t>
      </w:r>
    </w:p>
    <w:p w14:paraId="1A43BF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10B1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827B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D2C3B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FAA9E8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90FF4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D692D" w:rsidRPr="002D692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89E3D67" w14:textId="77777777" w:rsidR="00A80738" w:rsidRPr="00577BC6" w:rsidRDefault="002D69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692D">
        <w:rPr>
          <w:b/>
          <w:sz w:val="22"/>
          <w:szCs w:val="22"/>
        </w:rPr>
        <w:t xml:space="preserve">Dostawa zestawu komputera stacjonarnego z monitorem i zasilaczem UPS na potrzeby </w:t>
      </w:r>
      <w:proofErr w:type="spellStart"/>
      <w:r w:rsidRPr="002D692D">
        <w:rPr>
          <w:b/>
          <w:sz w:val="22"/>
          <w:szCs w:val="22"/>
        </w:rPr>
        <w:t>WEAIiIB</w:t>
      </w:r>
      <w:proofErr w:type="spellEnd"/>
    </w:p>
    <w:p w14:paraId="69A686E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937C0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692D" w:rsidRPr="002D692D">
        <w:rPr>
          <w:sz w:val="22"/>
          <w:szCs w:val="22"/>
        </w:rPr>
        <w:t>31/07/2023</w:t>
      </w:r>
      <w:r w:rsidR="00FF4AB1" w:rsidRPr="00577BC6">
        <w:rPr>
          <w:sz w:val="22"/>
          <w:szCs w:val="22"/>
        </w:rPr>
        <w:t xml:space="preserve"> o godz. </w:t>
      </w:r>
      <w:r w:rsidR="002D692D" w:rsidRPr="002D692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8192DA7" w14:textId="77777777" w:rsidTr="00605735">
        <w:tc>
          <w:tcPr>
            <w:tcW w:w="993" w:type="dxa"/>
            <w:shd w:val="clear" w:color="auto" w:fill="auto"/>
            <w:vAlign w:val="center"/>
          </w:tcPr>
          <w:p w14:paraId="190A06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A3E8B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24A6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D692D" w:rsidRPr="00493F8C" w14:paraId="3BD82176" w14:textId="77777777" w:rsidTr="00605735">
        <w:tc>
          <w:tcPr>
            <w:tcW w:w="993" w:type="dxa"/>
            <w:shd w:val="clear" w:color="auto" w:fill="auto"/>
            <w:vAlign w:val="center"/>
          </w:tcPr>
          <w:p w14:paraId="28F93E3B" w14:textId="77777777" w:rsidR="002D692D" w:rsidRPr="00490DC0" w:rsidRDefault="002D692D" w:rsidP="00D55D2E">
            <w:pPr>
              <w:spacing w:before="120" w:after="120"/>
              <w:jc w:val="center"/>
            </w:pPr>
            <w:r w:rsidRPr="002D692D">
              <w:t>1</w:t>
            </w:r>
          </w:p>
        </w:tc>
        <w:tc>
          <w:tcPr>
            <w:tcW w:w="5244" w:type="dxa"/>
            <w:shd w:val="clear" w:color="auto" w:fill="auto"/>
          </w:tcPr>
          <w:p w14:paraId="7CD519BF" w14:textId="77777777" w:rsidR="002D692D" w:rsidRPr="00490DC0" w:rsidRDefault="002D692D" w:rsidP="00D55D2E">
            <w:pPr>
              <w:spacing w:before="40"/>
            </w:pPr>
            <w:r w:rsidRPr="002D692D">
              <w:t>PROGRESS Systemy Komputerowe Sp. z o.o.</w:t>
            </w:r>
          </w:p>
          <w:p w14:paraId="1649BD0F" w14:textId="77777777" w:rsidR="002D692D" w:rsidRPr="00490DC0" w:rsidRDefault="002D692D" w:rsidP="00D55D2E">
            <w:r w:rsidRPr="002D692D">
              <w:t>Al. Mickiewicza</w:t>
            </w:r>
            <w:r w:rsidRPr="00490DC0">
              <w:t xml:space="preserve"> </w:t>
            </w:r>
            <w:r w:rsidRPr="002D692D">
              <w:t>27</w:t>
            </w:r>
            <w:r w:rsidRPr="00490DC0">
              <w:t xml:space="preserve"> </w:t>
            </w:r>
          </w:p>
          <w:p w14:paraId="25E6A7EA" w14:textId="77777777" w:rsidR="002D692D" w:rsidRPr="00490DC0" w:rsidRDefault="002D692D" w:rsidP="00D55D2E">
            <w:pPr>
              <w:spacing w:after="40"/>
              <w:jc w:val="both"/>
            </w:pPr>
            <w:r w:rsidRPr="002D692D">
              <w:t>31-120</w:t>
            </w:r>
            <w:r w:rsidRPr="00490DC0">
              <w:t xml:space="preserve"> </w:t>
            </w:r>
            <w:r w:rsidRPr="002D692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C49014" w14:textId="77777777" w:rsidR="002D692D" w:rsidRPr="00490DC0" w:rsidRDefault="002D692D" w:rsidP="00D55D2E">
            <w:pPr>
              <w:spacing w:before="120" w:after="120"/>
              <w:jc w:val="both"/>
            </w:pPr>
            <w:r w:rsidRPr="002D692D">
              <w:t>24 357.72 zł</w:t>
            </w:r>
          </w:p>
        </w:tc>
      </w:tr>
      <w:tr w:rsidR="002D692D" w:rsidRPr="00493F8C" w14:paraId="7D63BC54" w14:textId="77777777" w:rsidTr="00605735">
        <w:tc>
          <w:tcPr>
            <w:tcW w:w="993" w:type="dxa"/>
            <w:shd w:val="clear" w:color="auto" w:fill="auto"/>
            <w:vAlign w:val="center"/>
          </w:tcPr>
          <w:p w14:paraId="6D888FAB" w14:textId="77777777" w:rsidR="002D692D" w:rsidRPr="00490DC0" w:rsidRDefault="002D692D" w:rsidP="00D55D2E">
            <w:pPr>
              <w:spacing w:before="120" w:after="120"/>
              <w:jc w:val="center"/>
            </w:pPr>
            <w:r w:rsidRPr="002D692D">
              <w:t>2</w:t>
            </w:r>
          </w:p>
        </w:tc>
        <w:tc>
          <w:tcPr>
            <w:tcW w:w="5244" w:type="dxa"/>
            <w:shd w:val="clear" w:color="auto" w:fill="auto"/>
          </w:tcPr>
          <w:p w14:paraId="2AFC913A" w14:textId="67B076A2" w:rsidR="002D692D" w:rsidRPr="00490DC0" w:rsidRDefault="002D692D" w:rsidP="00D55D2E">
            <w:pPr>
              <w:spacing w:before="40"/>
            </w:pPr>
            <w:r w:rsidRPr="002D692D">
              <w:t>TEST-SYSTEM s.c.</w:t>
            </w:r>
            <w:r w:rsidR="00742D41">
              <w:t xml:space="preserve"> Przemysław Granat, Adam Strzykała</w:t>
            </w:r>
          </w:p>
          <w:p w14:paraId="365C2C85" w14:textId="6F68192B" w:rsidR="002D692D" w:rsidRPr="00490DC0" w:rsidRDefault="00605735" w:rsidP="00D55D2E">
            <w:r>
              <w:t xml:space="preserve">ul. </w:t>
            </w:r>
            <w:r w:rsidR="002D692D" w:rsidRPr="002D692D">
              <w:t>Młyńska</w:t>
            </w:r>
            <w:r w:rsidR="002D692D" w:rsidRPr="00490DC0">
              <w:t xml:space="preserve"> </w:t>
            </w:r>
            <w:r w:rsidR="002D692D" w:rsidRPr="002D692D">
              <w:t>11</w:t>
            </w:r>
            <w:r w:rsidR="002D692D" w:rsidRPr="00490DC0">
              <w:t xml:space="preserve"> </w:t>
            </w:r>
          </w:p>
          <w:p w14:paraId="0924CAFA" w14:textId="77777777" w:rsidR="002D692D" w:rsidRPr="00490DC0" w:rsidRDefault="002D692D" w:rsidP="00D55D2E">
            <w:pPr>
              <w:spacing w:after="40"/>
              <w:jc w:val="both"/>
            </w:pPr>
            <w:r w:rsidRPr="002D692D">
              <w:t>66-400</w:t>
            </w:r>
            <w:r w:rsidRPr="00490DC0">
              <w:t xml:space="preserve"> </w:t>
            </w:r>
            <w:r w:rsidRPr="002D692D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8B986F" w14:textId="77777777" w:rsidR="002D692D" w:rsidRPr="00490DC0" w:rsidRDefault="002D692D" w:rsidP="00D55D2E">
            <w:pPr>
              <w:spacing w:before="120" w:after="120"/>
              <w:jc w:val="both"/>
            </w:pPr>
            <w:r w:rsidRPr="002D692D">
              <w:t>25 830.00 zł</w:t>
            </w:r>
          </w:p>
        </w:tc>
      </w:tr>
      <w:tr w:rsidR="002D692D" w:rsidRPr="00493F8C" w14:paraId="7086B8C1" w14:textId="77777777" w:rsidTr="00605735">
        <w:tc>
          <w:tcPr>
            <w:tcW w:w="993" w:type="dxa"/>
            <w:shd w:val="clear" w:color="auto" w:fill="auto"/>
            <w:vAlign w:val="center"/>
          </w:tcPr>
          <w:p w14:paraId="763CD2D5" w14:textId="77777777" w:rsidR="002D692D" w:rsidRPr="00490DC0" w:rsidRDefault="002D692D" w:rsidP="00D55D2E">
            <w:pPr>
              <w:spacing w:before="120" w:after="120"/>
              <w:jc w:val="center"/>
            </w:pPr>
            <w:r w:rsidRPr="002D692D">
              <w:t>3</w:t>
            </w:r>
          </w:p>
        </w:tc>
        <w:tc>
          <w:tcPr>
            <w:tcW w:w="5244" w:type="dxa"/>
            <w:shd w:val="clear" w:color="auto" w:fill="auto"/>
          </w:tcPr>
          <w:p w14:paraId="16711A03" w14:textId="4EA76294" w:rsidR="002D692D" w:rsidRPr="00490DC0" w:rsidRDefault="002D692D" w:rsidP="00D55D2E">
            <w:pPr>
              <w:spacing w:before="40"/>
            </w:pPr>
            <w:r w:rsidRPr="002D692D">
              <w:t>NKK SYSTEM Sp</w:t>
            </w:r>
            <w:r w:rsidR="00742D41">
              <w:t>. z o.o.</w:t>
            </w:r>
          </w:p>
          <w:p w14:paraId="0BFF9679" w14:textId="0B92CD8E" w:rsidR="002D692D" w:rsidRPr="00490DC0" w:rsidRDefault="00605735" w:rsidP="00D55D2E">
            <w:r>
              <w:t xml:space="preserve">ul. </w:t>
            </w:r>
            <w:r w:rsidR="002D692D" w:rsidRPr="002D692D">
              <w:t>Tatarska</w:t>
            </w:r>
            <w:r w:rsidR="002D692D" w:rsidRPr="00490DC0">
              <w:t xml:space="preserve"> </w:t>
            </w:r>
            <w:r w:rsidR="002D692D" w:rsidRPr="002D692D">
              <w:t>5</w:t>
            </w:r>
            <w:r w:rsidR="002D692D" w:rsidRPr="00490DC0">
              <w:t xml:space="preserve"> </w:t>
            </w:r>
          </w:p>
          <w:p w14:paraId="673C47F7" w14:textId="77777777" w:rsidR="002D692D" w:rsidRPr="00490DC0" w:rsidRDefault="002D692D" w:rsidP="00D55D2E">
            <w:pPr>
              <w:spacing w:after="40"/>
              <w:jc w:val="both"/>
            </w:pPr>
            <w:r w:rsidRPr="002D692D">
              <w:t>30-103</w:t>
            </w:r>
            <w:r w:rsidRPr="00490DC0">
              <w:t xml:space="preserve"> </w:t>
            </w:r>
            <w:r w:rsidRPr="002D692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A1CEC9" w14:textId="77777777" w:rsidR="002D692D" w:rsidRPr="00490DC0" w:rsidRDefault="002D692D" w:rsidP="00D55D2E">
            <w:pPr>
              <w:spacing w:before="120" w:after="120"/>
              <w:jc w:val="both"/>
            </w:pPr>
            <w:r w:rsidRPr="002D692D">
              <w:t>26 586.45 zł</w:t>
            </w:r>
          </w:p>
        </w:tc>
      </w:tr>
      <w:tr w:rsidR="002D692D" w:rsidRPr="00493F8C" w14:paraId="2E5FB5D0" w14:textId="77777777" w:rsidTr="00605735">
        <w:tc>
          <w:tcPr>
            <w:tcW w:w="993" w:type="dxa"/>
            <w:shd w:val="clear" w:color="auto" w:fill="auto"/>
            <w:vAlign w:val="center"/>
          </w:tcPr>
          <w:p w14:paraId="7B6AA5BE" w14:textId="77777777" w:rsidR="002D692D" w:rsidRPr="00490DC0" w:rsidRDefault="002D692D" w:rsidP="00D55D2E">
            <w:pPr>
              <w:spacing w:before="120" w:after="120"/>
              <w:jc w:val="center"/>
            </w:pPr>
            <w:r w:rsidRPr="002D692D">
              <w:t>4</w:t>
            </w:r>
          </w:p>
        </w:tc>
        <w:tc>
          <w:tcPr>
            <w:tcW w:w="5244" w:type="dxa"/>
            <w:shd w:val="clear" w:color="auto" w:fill="auto"/>
          </w:tcPr>
          <w:p w14:paraId="45655DF0" w14:textId="77777777" w:rsidR="002D692D" w:rsidRPr="00490DC0" w:rsidRDefault="002D692D" w:rsidP="00D55D2E">
            <w:pPr>
              <w:spacing w:before="40"/>
            </w:pPr>
            <w:r w:rsidRPr="002D692D">
              <w:t>PIXEL Centrum Komputerowe Tomasz Dziedzic</w:t>
            </w:r>
          </w:p>
          <w:p w14:paraId="5CD19A06" w14:textId="77777777" w:rsidR="002D692D" w:rsidRPr="00490DC0" w:rsidRDefault="002D692D" w:rsidP="00D55D2E">
            <w:r w:rsidRPr="002D692D">
              <w:t>Wolica</w:t>
            </w:r>
            <w:r w:rsidRPr="00490DC0">
              <w:t xml:space="preserve"> </w:t>
            </w:r>
            <w:r w:rsidRPr="002D692D">
              <w:t>60</w:t>
            </w:r>
            <w:r w:rsidRPr="00490DC0">
              <w:t xml:space="preserve"> </w:t>
            </w:r>
          </w:p>
          <w:p w14:paraId="700ED036" w14:textId="77777777" w:rsidR="002D692D" w:rsidRPr="00490DC0" w:rsidRDefault="002D692D" w:rsidP="00D55D2E">
            <w:pPr>
              <w:spacing w:after="40"/>
              <w:jc w:val="both"/>
            </w:pPr>
            <w:r w:rsidRPr="002D692D">
              <w:t>28-232</w:t>
            </w:r>
            <w:r w:rsidRPr="00490DC0">
              <w:t xml:space="preserve"> </w:t>
            </w:r>
            <w:r w:rsidRPr="002D692D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56A760" w14:textId="77777777" w:rsidR="002D692D" w:rsidRPr="00490DC0" w:rsidRDefault="002D692D" w:rsidP="00D55D2E">
            <w:pPr>
              <w:spacing w:before="120" w:after="120"/>
              <w:jc w:val="both"/>
            </w:pPr>
            <w:r w:rsidRPr="002D692D">
              <w:t>21 643.08 zł</w:t>
            </w:r>
          </w:p>
        </w:tc>
      </w:tr>
    </w:tbl>
    <w:p w14:paraId="28CEBF4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A158B" w14:textId="77777777" w:rsidR="005E7A65" w:rsidRDefault="005E7A65">
      <w:r>
        <w:separator/>
      </w:r>
    </w:p>
  </w:endnote>
  <w:endnote w:type="continuationSeparator" w:id="0">
    <w:p w14:paraId="69D0B3A4" w14:textId="77777777" w:rsidR="005E7A65" w:rsidRDefault="005E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CA3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DCC7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81180" w14:textId="77777777" w:rsidR="009F189D" w:rsidRDefault="00742D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61C312">
        <v:line id="_x0000_s1025" style="position:absolute;left:0;text-align:left;z-index:251657728" from="-3.85pt,8.7pt" to="455.15pt,8.7pt"/>
      </w:pict>
    </w:r>
  </w:p>
  <w:p w14:paraId="28E41A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0E2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ECF8B9" w14:textId="77777777" w:rsidR="009F189D" w:rsidRDefault="009F189D">
    <w:pPr>
      <w:pStyle w:val="Stopka"/>
      <w:tabs>
        <w:tab w:val="clear" w:pos="4536"/>
      </w:tabs>
      <w:jc w:val="center"/>
    </w:pPr>
  </w:p>
  <w:p w14:paraId="680EB6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CE48C" w14:textId="77777777" w:rsidR="005E7A65" w:rsidRDefault="005E7A65">
      <w:r>
        <w:separator/>
      </w:r>
    </w:p>
  </w:footnote>
  <w:footnote w:type="continuationSeparator" w:id="0">
    <w:p w14:paraId="070905BC" w14:textId="77777777" w:rsidR="005E7A65" w:rsidRDefault="005E7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075CE" w14:textId="77777777" w:rsidR="002D692D" w:rsidRDefault="002D69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C990" w14:textId="77777777" w:rsidR="002D692D" w:rsidRDefault="002D69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4A5C7" w14:textId="77777777" w:rsidR="002D692D" w:rsidRDefault="002D69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A6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692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E7A65"/>
    <w:rsid w:val="00601802"/>
    <w:rsid w:val="00605735"/>
    <w:rsid w:val="0069085C"/>
    <w:rsid w:val="0073323E"/>
    <w:rsid w:val="00742D41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38AD63"/>
  <w15:chartTrackingRefBased/>
  <w15:docId w15:val="{FAA7D326-ADCE-46EC-9625-6BCBDC344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2023-07-31T10:13:00Z</cp:lastPrinted>
  <dcterms:created xsi:type="dcterms:W3CDTF">2023-07-31T10:13:00Z</dcterms:created>
  <dcterms:modified xsi:type="dcterms:W3CDTF">2023-07-31T10:13:00Z</dcterms:modified>
</cp:coreProperties>
</file>