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603" w:rsidRDefault="00AB3DA0" w:rsidP="001A4603">
      <w:pPr>
        <w:tabs>
          <w:tab w:val="left" w:pos="694"/>
          <w:tab w:val="right" w:pos="9000"/>
        </w:tabs>
        <w:jc w:val="center"/>
      </w:pPr>
      <w:bookmarkStart w:id="0" w:name="_Hlk98158565"/>
      <w:r>
        <w:rPr>
          <w:noProof/>
        </w:rPr>
        <w:drawing>
          <wp:inline distT="0" distB="0" distL="0" distR="0" wp14:anchorId="7BC481C2" wp14:editId="3CB2F9DF">
            <wp:extent cx="5759450" cy="603987"/>
            <wp:effectExtent l="0" t="0" r="0" b="5715"/>
            <wp:docPr id="2" name="Obraz 2" descr="C:\Users\User\Pictures\Log1 bw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Log1 bw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03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A4603" w:rsidRPr="00A844AF" w:rsidRDefault="001A4603" w:rsidP="001A4603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193E9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603" w:rsidRDefault="001A4603" w:rsidP="001A460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:rsidR="001A4603" w:rsidRDefault="001A4603" w:rsidP="001A460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DA0">
        <w:rPr>
          <w:b/>
          <w:sz w:val="24"/>
          <w:szCs w:val="24"/>
        </w:rPr>
        <w:t>5</w:t>
      </w:r>
    </w:p>
    <w:p w:rsidR="001A4603" w:rsidRDefault="001A4603" w:rsidP="001A4603">
      <w:pPr>
        <w:tabs>
          <w:tab w:val="right" w:pos="9000"/>
        </w:tabs>
        <w:rPr>
          <w:b/>
          <w:sz w:val="28"/>
          <w:szCs w:val="28"/>
        </w:rPr>
      </w:pP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bookmarkStart w:id="1" w:name="_GoBack"/>
      <w:bookmarkEnd w:id="1"/>
      <w:r>
        <w:rPr>
          <w:b/>
          <w:sz w:val="28"/>
          <w:szCs w:val="28"/>
        </w:rPr>
        <w:t xml:space="preserve">WYKAZ OSÓB </w:t>
      </w:r>
    </w:p>
    <w:p w:rsidR="001A4603" w:rsidRDefault="001A4603" w:rsidP="001A4603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:rsidR="001A4603" w:rsidRDefault="001A4603" w:rsidP="001A4603">
      <w:pPr>
        <w:tabs>
          <w:tab w:val="right" w:pos="9000"/>
        </w:tabs>
        <w:rPr>
          <w:b/>
          <w:sz w:val="32"/>
        </w:rPr>
      </w:pP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1A4603" w:rsidRDefault="001A4603" w:rsidP="001A4603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1A4603" w:rsidRPr="00AA36AA" w:rsidRDefault="001A4603" w:rsidP="001A4603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8E1CD0">
        <w:rPr>
          <w:b/>
        </w:rPr>
        <w:t xml:space="preserve">: </w:t>
      </w:r>
      <w:r w:rsidR="00AB3DA0" w:rsidRPr="00AB3DA0">
        <w:rPr>
          <w:b/>
        </w:rPr>
        <w:t xml:space="preserve">Certyfikowane szkolenia  z obsługi oprogramowania do symulacji procesów Plant </w:t>
      </w:r>
      <w:proofErr w:type="spellStart"/>
      <w:r w:rsidR="00AB3DA0" w:rsidRPr="00AB3DA0">
        <w:rPr>
          <w:b/>
        </w:rPr>
        <w:t>Simulation</w:t>
      </w:r>
      <w:proofErr w:type="spellEnd"/>
      <w:r w:rsidR="00AB3DA0" w:rsidRPr="00AB3DA0">
        <w:rPr>
          <w:b/>
        </w:rPr>
        <w:t xml:space="preserve"> Training  - Kc-zp.272-374/23</w:t>
      </w:r>
      <w:r>
        <w:rPr>
          <w:b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Pr="00760791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1A4603" w:rsidRPr="001D740A" w:rsidTr="00015861">
        <w:trPr>
          <w:trHeight w:val="210"/>
        </w:trPr>
        <w:tc>
          <w:tcPr>
            <w:tcW w:w="1701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:rsidR="001A4603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</w:p>
        </w:tc>
        <w:tc>
          <w:tcPr>
            <w:tcW w:w="2410" w:type="dxa"/>
            <w:vAlign w:val="center"/>
          </w:tcPr>
          <w:p w:rsidR="001A4603" w:rsidRPr="001F3612" w:rsidRDefault="001A4603" w:rsidP="00015861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1A4603" w:rsidRPr="00DF3D15" w:rsidTr="00015861">
        <w:trPr>
          <w:trHeight w:val="1286"/>
        </w:trPr>
        <w:tc>
          <w:tcPr>
            <w:tcW w:w="1701" w:type="dxa"/>
            <w:shd w:val="clear" w:color="auto" w:fill="auto"/>
          </w:tcPr>
          <w:p w:rsidR="001A4603" w:rsidRPr="002F6C4A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Pr="002F6C4A" w:rsidRDefault="001A4603" w:rsidP="00015861">
            <w:r w:rsidRPr="002F6C4A">
              <w:t>…………………..</w:t>
            </w:r>
          </w:p>
          <w:p w:rsidR="001A4603" w:rsidRPr="002F6C4A" w:rsidRDefault="001A4603" w:rsidP="00015861"/>
          <w:p w:rsidR="001A4603" w:rsidRPr="002F6C4A" w:rsidRDefault="001A4603" w:rsidP="00015861"/>
          <w:p w:rsidR="001A4603" w:rsidRPr="002F6C4A" w:rsidRDefault="001A4603" w:rsidP="00015861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:rsidR="001A4603" w:rsidRDefault="001A4603" w:rsidP="00015861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:rsidR="001A4603" w:rsidRPr="00FF5DCC" w:rsidRDefault="001A4603" w:rsidP="00AB3DA0">
            <w:pPr>
              <w:tabs>
                <w:tab w:val="left" w:pos="0"/>
              </w:tabs>
              <w:jc w:val="both"/>
              <w:rPr>
                <w:i/>
                <w:highlight w:val="yellow"/>
              </w:rPr>
            </w:pPr>
            <w:r w:rsidRPr="00FF5DCC">
              <w:rPr>
                <w:b/>
              </w:rPr>
              <w:t>1</w:t>
            </w:r>
          </w:p>
          <w:p w:rsidR="001A4603" w:rsidRDefault="0039563A" w:rsidP="00015861">
            <w:pPr>
              <w:tabs>
                <w:tab w:val="left" w:pos="0"/>
              </w:tabs>
              <w:jc w:val="both"/>
            </w:pPr>
            <w:r>
              <w:rPr>
                <w:b/>
              </w:rPr>
              <w:t>2</w:t>
            </w:r>
            <w:r w:rsidR="001A4603" w:rsidRPr="00FF5DCC">
              <w:rPr>
                <w:b/>
              </w:rPr>
              <w:t>)</w:t>
            </w:r>
            <w:r w:rsidR="001A4603" w:rsidRPr="00392A44">
              <w:t xml:space="preserve"> </w:t>
            </w:r>
            <w:r w:rsidR="001A4603" w:rsidRPr="004D5EA4">
              <w:t xml:space="preserve">w okresie ostatnich 3 lat przed terminem składania ofert przeprowadziła, co najmniej </w:t>
            </w:r>
            <w:r w:rsidR="00AB3DA0" w:rsidRPr="00AB3DA0">
              <w:rPr>
                <w:highlight w:val="yellow"/>
              </w:rPr>
              <w:t>………</w:t>
            </w:r>
            <w:r w:rsidR="00AB3DA0">
              <w:t xml:space="preserve"> </w:t>
            </w:r>
            <w:r w:rsidR="00AB3DA0" w:rsidRPr="00AB3DA0">
              <w:rPr>
                <w:i/>
              </w:rPr>
              <w:t>(wpisać ilość szkoleń)</w:t>
            </w:r>
            <w:r w:rsidR="001A4603" w:rsidRPr="004D5EA4">
              <w:t xml:space="preserve"> szkole</w:t>
            </w:r>
            <w:r w:rsidR="00AB3DA0">
              <w:t>ń</w:t>
            </w:r>
            <w:r w:rsidR="001A4603" w:rsidRPr="004D5EA4">
              <w:t xml:space="preserve"> </w:t>
            </w:r>
            <w:r w:rsidR="00AB3DA0" w:rsidRPr="00AB3DA0">
              <w:t xml:space="preserve">w modelowaniu i symulacji procesów w programie </w:t>
            </w:r>
            <w:proofErr w:type="spellStart"/>
            <w:r w:rsidR="00AB3DA0" w:rsidRPr="00AB3DA0">
              <w:t>Process</w:t>
            </w:r>
            <w:proofErr w:type="spellEnd"/>
            <w:r w:rsidR="00AB3DA0" w:rsidRPr="00AB3DA0">
              <w:t xml:space="preserve"> </w:t>
            </w:r>
            <w:proofErr w:type="spellStart"/>
            <w:r w:rsidR="00AB3DA0" w:rsidRPr="00AB3DA0">
              <w:t>Simulate</w:t>
            </w:r>
            <w:proofErr w:type="spellEnd"/>
            <w:r w:rsidR="00AB3DA0" w:rsidRPr="00AB3DA0">
              <w:t xml:space="preserve"> VC Lite</w:t>
            </w:r>
            <w:r w:rsidR="00AB3DA0" w:rsidRPr="00AB3DA0">
              <w:rPr>
                <w:highlight w:val="yellow"/>
              </w:rPr>
              <w:t xml:space="preserve"> </w:t>
            </w:r>
            <w:r w:rsidR="001A4603">
              <w:rPr>
                <w:highlight w:val="yellow"/>
              </w:rPr>
              <w:t>tj.: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a)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 xml:space="preserve">nazwa szkolenia: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i czas trwania </w:t>
            </w:r>
            <w:r w:rsidRPr="00392A44">
              <w:t xml:space="preserve"> …</w:t>
            </w:r>
            <w:r>
              <w:t>……………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b)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c)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:rsidR="001A4603" w:rsidRPr="00FF5DCC" w:rsidRDefault="001A4603" w:rsidP="00015861">
            <w:pPr>
              <w:tabs>
                <w:tab w:val="left" w:pos="0"/>
              </w:tabs>
              <w:jc w:val="both"/>
              <w:rPr>
                <w:b/>
              </w:rPr>
            </w:pPr>
            <w:r w:rsidRPr="00FF5DCC">
              <w:rPr>
                <w:b/>
              </w:rPr>
              <w:t xml:space="preserve">d) </w:t>
            </w:r>
          </w:p>
          <w:p w:rsidR="001A4603" w:rsidRPr="00B3396B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B3396B">
              <w:t>nazwa szkolenia</w:t>
            </w:r>
            <w:r>
              <w:t xml:space="preserve"> i poziom</w:t>
            </w:r>
            <w:r w:rsidRPr="00B3396B">
              <w:t xml:space="preserve">: ……………………………………… </w:t>
            </w:r>
          </w:p>
          <w:p w:rsidR="001A4603" w:rsidRPr="00392A44" w:rsidRDefault="001A4603" w:rsidP="00015861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:rsidR="001A4603" w:rsidRPr="00431178" w:rsidRDefault="001A4603" w:rsidP="00AB3DA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1A4603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:rsidR="001A4603" w:rsidRPr="00B26774" w:rsidRDefault="001A4603" w:rsidP="00015861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:rsidR="001A4603" w:rsidRPr="0039563A" w:rsidRDefault="001A4603" w:rsidP="0039563A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:rsidR="001A4603" w:rsidRDefault="001A4603" w:rsidP="001A4603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Default="001A4603" w:rsidP="001A4603">
      <w:pPr>
        <w:rPr>
          <w:sz w:val="16"/>
          <w:szCs w:val="16"/>
        </w:rPr>
      </w:pPr>
    </w:p>
    <w:p w:rsidR="001A4603" w:rsidRPr="00AA36AA" w:rsidRDefault="001A4603" w:rsidP="001A4603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:rsidR="001A4603" w:rsidRPr="00895426" w:rsidRDefault="001A4603" w:rsidP="001A4603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1A4603" w:rsidRPr="00987E4B" w:rsidRDefault="001A4603" w:rsidP="001A4603"/>
    <w:p w:rsidR="00F55B12" w:rsidRPr="001A4603" w:rsidRDefault="00F55B12" w:rsidP="001A4603"/>
    <w:sectPr w:rsidR="00F55B12" w:rsidRPr="001A46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782" w:rsidRDefault="00286782">
      <w:r>
        <w:separator/>
      </w:r>
    </w:p>
  </w:endnote>
  <w:endnote w:type="continuationSeparator" w:id="0">
    <w:p w:rsidR="00286782" w:rsidRDefault="002867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782" w:rsidRDefault="00286782">
      <w:r>
        <w:separator/>
      </w:r>
    </w:p>
  </w:footnote>
  <w:footnote w:type="continuationSeparator" w:id="0">
    <w:p w:rsidR="00286782" w:rsidRDefault="00286782">
      <w:r>
        <w:continuationSeparator/>
      </w:r>
    </w:p>
  </w:footnote>
  <w:footnote w:id="1">
    <w:p w:rsidR="001A4603" w:rsidRPr="00E60B5C" w:rsidRDefault="001A4603" w:rsidP="001A4603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2D3" w:rsidRDefault="001642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597"/>
    <w:rsid w:val="001642D3"/>
    <w:rsid w:val="00193E9F"/>
    <w:rsid w:val="001A4603"/>
    <w:rsid w:val="00217344"/>
    <w:rsid w:val="002328A0"/>
    <w:rsid w:val="00242597"/>
    <w:rsid w:val="00286782"/>
    <w:rsid w:val="002A7F51"/>
    <w:rsid w:val="0039563A"/>
    <w:rsid w:val="00527F15"/>
    <w:rsid w:val="006D280A"/>
    <w:rsid w:val="008539D0"/>
    <w:rsid w:val="008E4A55"/>
    <w:rsid w:val="008E66F9"/>
    <w:rsid w:val="009E4F5D"/>
    <w:rsid w:val="00AB3DA0"/>
    <w:rsid w:val="00B33027"/>
    <w:rsid w:val="00C303B2"/>
    <w:rsid w:val="00D7367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A88C4"/>
  <w15:chartTrackingRefBased/>
  <w15:docId w15:val="{4D1943A2-D8D8-4835-B1A8-1A71079E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642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42D3"/>
  </w:style>
  <w:style w:type="paragraph" w:styleId="Tekstprzypisudolnego">
    <w:name w:val="footnote text"/>
    <w:basedOn w:val="Normalny"/>
    <w:link w:val="TekstprzypisudolnegoZnak"/>
    <w:semiHidden/>
    <w:rsid w:val="001A460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4603"/>
  </w:style>
  <w:style w:type="character" w:styleId="Odwoanieprzypisudolnego">
    <w:name w:val="footnote reference"/>
    <w:semiHidden/>
    <w:rsid w:val="001A46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239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2023-07-25T08:28:00Z</cp:lastPrinted>
  <dcterms:created xsi:type="dcterms:W3CDTF">2023-07-25T08:28:00Z</dcterms:created>
  <dcterms:modified xsi:type="dcterms:W3CDTF">2023-07-25T08:28:00Z</dcterms:modified>
</cp:coreProperties>
</file>