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780CB9" w:rsidP="008D2AB8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  <w:szCs w:val="22"/>
        </w:rPr>
        <w:t>RODZAJ WYKONAWCY</w:t>
      </w:r>
      <w:r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</w:t>
      </w:r>
      <w:r w:rsidR="008D2AB8" w:rsidRPr="0022732C">
        <w:rPr>
          <w:sz w:val="22"/>
        </w:rPr>
        <w:t>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C7504" w:rsidRPr="005C7504" w:rsidRDefault="005C7504" w:rsidP="008D2AB8">
      <w:pPr>
        <w:ind w:right="-110"/>
        <w:rPr>
          <w:b/>
        </w:rPr>
      </w:pPr>
      <w:r w:rsidRPr="005C7504">
        <w:rPr>
          <w:b/>
        </w:rPr>
        <w:t>Akademia Górniczo - Hutnicza</w:t>
      </w:r>
    </w:p>
    <w:p w:rsidR="005C7504" w:rsidRPr="005C7504" w:rsidRDefault="005C7504" w:rsidP="008D2AB8">
      <w:pPr>
        <w:ind w:right="-110"/>
        <w:rPr>
          <w:b/>
        </w:rPr>
      </w:pPr>
      <w:r w:rsidRPr="005C7504">
        <w:rPr>
          <w:b/>
        </w:rPr>
        <w:t>im. Stanisława Staszica w Krakowie</w:t>
      </w:r>
    </w:p>
    <w:p w:rsidR="008D2AB8" w:rsidRDefault="005C7504" w:rsidP="008D2AB8">
      <w:pPr>
        <w:ind w:right="-110"/>
        <w:rPr>
          <w:b/>
        </w:rPr>
      </w:pPr>
      <w:r w:rsidRPr="005C750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C7504" w:rsidP="008D2AB8">
      <w:pPr>
        <w:ind w:right="-110"/>
        <w:rPr>
          <w:b/>
        </w:rPr>
      </w:pPr>
      <w:r w:rsidRPr="005C7504">
        <w:rPr>
          <w:b/>
        </w:rPr>
        <w:t>Al. Mickiewicza</w:t>
      </w:r>
      <w:r w:rsidR="008D2AB8">
        <w:rPr>
          <w:b/>
        </w:rPr>
        <w:t xml:space="preserve"> </w:t>
      </w:r>
      <w:r w:rsidRPr="005C750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C7504" w:rsidP="008D2AB8">
      <w:pPr>
        <w:rPr>
          <w:b/>
        </w:rPr>
      </w:pPr>
      <w:r w:rsidRPr="005C7504">
        <w:rPr>
          <w:b/>
        </w:rPr>
        <w:t>30-059</w:t>
      </w:r>
      <w:r w:rsidR="008D2AB8">
        <w:rPr>
          <w:b/>
        </w:rPr>
        <w:t xml:space="preserve"> </w:t>
      </w:r>
      <w:r w:rsidRPr="005C750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C7504" w:rsidRPr="005C7504">
        <w:rPr>
          <w:b/>
        </w:rPr>
        <w:t xml:space="preserve">Publikacja monografii naukowej "Wystarczająco dobra wiedza. Badania </w:t>
      </w:r>
      <w:proofErr w:type="spellStart"/>
      <w:r w:rsidR="005C7504" w:rsidRPr="005C7504">
        <w:rPr>
          <w:b/>
        </w:rPr>
        <w:t>user</w:t>
      </w:r>
      <w:proofErr w:type="spellEnd"/>
      <w:r w:rsidR="005C7504" w:rsidRPr="005C7504">
        <w:rPr>
          <w:b/>
        </w:rPr>
        <w:t xml:space="preserve"> </w:t>
      </w:r>
      <w:proofErr w:type="spellStart"/>
      <w:r w:rsidR="005C7504" w:rsidRPr="005C7504">
        <w:rPr>
          <w:b/>
        </w:rPr>
        <w:t>experience</w:t>
      </w:r>
      <w:proofErr w:type="spellEnd"/>
      <w:r w:rsidR="005C7504" w:rsidRPr="005C7504">
        <w:rPr>
          <w:b/>
        </w:rPr>
        <w:t xml:space="preserve"> a wytwarzanie praktyczne użytecznej wiedzy o świecie społecznym" w wydawnictwie ujętym w wykazie wydawnictw publikujących recenzowane monografie </w:t>
      </w:r>
      <w:proofErr w:type="spellStart"/>
      <w:r w:rsidR="005C7504" w:rsidRPr="005C7504">
        <w:rPr>
          <w:b/>
        </w:rPr>
        <w:t>zg.z</w:t>
      </w:r>
      <w:proofErr w:type="spellEnd"/>
      <w:r w:rsidR="005C7504" w:rsidRPr="005C7504">
        <w:rPr>
          <w:b/>
        </w:rPr>
        <w:t xml:space="preserve"> aktualnym komunikatem </w:t>
      </w:r>
      <w:proofErr w:type="spellStart"/>
      <w:r w:rsidR="005C7504" w:rsidRPr="005C7504">
        <w:rPr>
          <w:b/>
        </w:rPr>
        <w:t>MEiN</w:t>
      </w:r>
      <w:proofErr w:type="spellEnd"/>
      <w:r w:rsidR="005C7504" w:rsidRPr="005C7504">
        <w:rPr>
          <w:b/>
        </w:rPr>
        <w:t xml:space="preserve"> - KC-zp.272-435/23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780CB9" w:rsidRDefault="00780CB9" w:rsidP="00780CB9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780CB9" w:rsidRDefault="00780CB9" w:rsidP="00780CB9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780CB9" w:rsidRDefault="00780CB9" w:rsidP="00780CB9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80CB9" w:rsidRDefault="00780CB9" w:rsidP="00780CB9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</w:t>
      </w:r>
      <w:r w:rsidR="00780CB9">
        <w:t xml:space="preserve">od daty podpisania umowy </w:t>
      </w:r>
      <w:r w:rsidRPr="0022732C">
        <w:rPr>
          <w:i/>
          <w:highlight w:val="yellow"/>
        </w:rPr>
        <w:t>(kryterium oceny ofert)</w:t>
      </w:r>
    </w:p>
    <w:p w:rsidR="003B1EFC" w:rsidRPr="003B1EFC" w:rsidRDefault="003B1EFC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3B1EFC">
        <w:rPr>
          <w:b/>
          <w:sz w:val="22"/>
          <w:u w:val="single"/>
        </w:rPr>
        <w:t>Oświadczam, że znajduj</w:t>
      </w:r>
      <w:r w:rsidR="005232B3">
        <w:rPr>
          <w:b/>
          <w:sz w:val="22"/>
          <w:u w:val="single"/>
        </w:rPr>
        <w:t xml:space="preserve">ę </w:t>
      </w:r>
      <w:r w:rsidRPr="003B1EFC">
        <w:rPr>
          <w:b/>
          <w:sz w:val="22"/>
          <w:u w:val="single"/>
        </w:rPr>
        <w:t xml:space="preserve">się w wykazie </w:t>
      </w:r>
      <w:r w:rsidRPr="005232B3">
        <w:rPr>
          <w:b/>
          <w:sz w:val="22"/>
          <w:u w:val="single"/>
        </w:rPr>
        <w:t xml:space="preserve">wydawnictw publikujących recenzowane monografie naukowe zgodnie z aktualnym komunikatem </w:t>
      </w:r>
      <w:proofErr w:type="spellStart"/>
      <w:r w:rsidRPr="005232B3">
        <w:rPr>
          <w:b/>
          <w:sz w:val="22"/>
          <w:u w:val="single"/>
        </w:rPr>
        <w:t>MEiN</w:t>
      </w:r>
      <w:proofErr w:type="spellEnd"/>
      <w:r w:rsidRPr="005232B3">
        <w:rPr>
          <w:b/>
          <w:sz w:val="22"/>
          <w:u w:val="single"/>
        </w:rPr>
        <w:t xml:space="preserve"> </w:t>
      </w:r>
      <w:r w:rsidR="005232B3" w:rsidRPr="005232B3">
        <w:rPr>
          <w:b/>
          <w:sz w:val="22"/>
          <w:u w:val="single"/>
        </w:rPr>
        <w:t>wydanym na podstawie art. 267 ust. 3 ustawy z dnia 20 lipca 2018 r. – Prawo o szkolnictwie wyższym i nauce</w:t>
      </w:r>
      <w:r w:rsidR="005232B3" w:rsidRPr="005232B3">
        <w:rPr>
          <w:b/>
          <w:sz w:val="22"/>
        </w:rPr>
        <w:t>.</w:t>
      </w:r>
      <w:r>
        <w:rPr>
          <w:b/>
          <w:sz w:val="22"/>
        </w:rPr>
        <w:t xml:space="preserve">- </w:t>
      </w:r>
      <w:r w:rsidRPr="003B1EFC">
        <w:rPr>
          <w:b/>
          <w:sz w:val="22"/>
          <w:highlight w:val="yellow"/>
        </w:rPr>
        <w:t>TAK/NIE</w:t>
      </w:r>
      <w:r>
        <w:rPr>
          <w:b/>
          <w:sz w:val="22"/>
          <w:highlight w:val="yellow"/>
        </w:rPr>
        <w:t>* (niewłaściwe skreślić)</w:t>
      </w:r>
    </w:p>
    <w:p w:rsidR="003B1EFC" w:rsidRDefault="003B1EFC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80CB9" w:rsidRDefault="00780CB9" w:rsidP="00780CB9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80CB9" w:rsidRDefault="00780CB9" w:rsidP="00780CB9">
      <w:pPr>
        <w:tabs>
          <w:tab w:val="left" w:pos="426"/>
        </w:tabs>
        <w:jc w:val="both"/>
        <w:rPr>
          <w:sz w:val="22"/>
          <w:szCs w:val="22"/>
        </w:rPr>
      </w:pPr>
    </w:p>
    <w:p w:rsidR="00780CB9" w:rsidRDefault="00780CB9" w:rsidP="00780CB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80CB9" w:rsidRDefault="00780CB9" w:rsidP="00780C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780CB9" w:rsidRDefault="00780CB9" w:rsidP="00780C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80CB9" w:rsidRDefault="00780CB9" w:rsidP="00780CB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780CB9" w:rsidRDefault="00780CB9" w:rsidP="00780CB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80CB9" w:rsidRDefault="00780CB9" w:rsidP="00780CB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B52C6" w:rsidRDefault="00FB52C6" w:rsidP="00853B6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B52C6">
        <w:rPr>
          <w:sz w:val="22"/>
          <w:szCs w:val="22"/>
        </w:rPr>
        <w:t xml:space="preserve">Oświadczam/y, że warunek określony w pkt. 8.2 </w:t>
      </w:r>
      <w:proofErr w:type="spellStart"/>
      <w:r w:rsidRPr="00FB52C6">
        <w:rPr>
          <w:sz w:val="22"/>
          <w:szCs w:val="22"/>
        </w:rPr>
        <w:t>ppkt</w:t>
      </w:r>
      <w:proofErr w:type="spellEnd"/>
      <w:r w:rsidRPr="00FB52C6">
        <w:rPr>
          <w:sz w:val="22"/>
          <w:szCs w:val="22"/>
        </w:rPr>
        <w:t xml:space="preserve"> 3 SWZ spełniamy osobiście/ powołujemy się na zasoby podmiotu trzeciego w następującym zakresie*.</w:t>
      </w:r>
    </w:p>
    <w:p w:rsidR="00FB52C6" w:rsidRDefault="00FB52C6" w:rsidP="00FB52C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10.2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FB52C6" w:rsidTr="00FB52C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B52C6" w:rsidRDefault="00FB52C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B52C6" w:rsidRDefault="00FB52C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52C6" w:rsidRDefault="00FB52C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B52C6" w:rsidTr="00FB52C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B52C6" w:rsidRDefault="00FB52C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B52C6" w:rsidRDefault="00FB52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2C6" w:rsidRDefault="00FB52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B52C6" w:rsidTr="00FB52C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B52C6" w:rsidRDefault="00FB52C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B52C6" w:rsidRDefault="00FB52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2C6" w:rsidRDefault="00FB52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E545C" w:rsidRPr="00FB52C6" w:rsidRDefault="00FE545C" w:rsidP="00853B6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B52C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  <w:bookmarkStart w:id="0" w:name="_GoBack"/>
      <w:bookmarkEnd w:id="0"/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5232B3" w:rsidRDefault="005232B3" w:rsidP="005232B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D45" w:rsidRDefault="009B5D45">
      <w:r>
        <w:separator/>
      </w:r>
    </w:p>
  </w:endnote>
  <w:endnote w:type="continuationSeparator" w:id="0">
    <w:p w:rsidR="009B5D45" w:rsidRDefault="009B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04" w:rsidRDefault="005C7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04" w:rsidRDefault="005C75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D45" w:rsidRDefault="009B5D45">
      <w:r>
        <w:separator/>
      </w:r>
    </w:p>
  </w:footnote>
  <w:footnote w:type="continuationSeparator" w:id="0">
    <w:p w:rsidR="009B5D45" w:rsidRDefault="009B5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04" w:rsidRDefault="005C75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04" w:rsidRDefault="005C75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D4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1EFC"/>
    <w:rsid w:val="004B7300"/>
    <w:rsid w:val="004C6753"/>
    <w:rsid w:val="005232B3"/>
    <w:rsid w:val="00595C87"/>
    <w:rsid w:val="005C7504"/>
    <w:rsid w:val="005D2C65"/>
    <w:rsid w:val="005E6D94"/>
    <w:rsid w:val="0063384F"/>
    <w:rsid w:val="00643C6F"/>
    <w:rsid w:val="00646202"/>
    <w:rsid w:val="0065290F"/>
    <w:rsid w:val="006815F6"/>
    <w:rsid w:val="007748F0"/>
    <w:rsid w:val="00780CB9"/>
    <w:rsid w:val="007A4321"/>
    <w:rsid w:val="00804EA3"/>
    <w:rsid w:val="00833933"/>
    <w:rsid w:val="00853083"/>
    <w:rsid w:val="008B2F0C"/>
    <w:rsid w:val="008B4928"/>
    <w:rsid w:val="008D2AB8"/>
    <w:rsid w:val="008F1C66"/>
    <w:rsid w:val="00970FE4"/>
    <w:rsid w:val="009860EC"/>
    <w:rsid w:val="009B5D45"/>
    <w:rsid w:val="00A0022B"/>
    <w:rsid w:val="00A346FE"/>
    <w:rsid w:val="00A47B4D"/>
    <w:rsid w:val="00A83018"/>
    <w:rsid w:val="00B774DC"/>
    <w:rsid w:val="00B9277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52C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46B11"/>
  <w15:chartTrackingRefBased/>
  <w15:docId w15:val="{773E196F-4039-4134-89F2-57B6269D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972EF-C4F1-44EA-B5F9-D2F749D8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585</Words>
  <Characters>4813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2023-07-20T07:36:00Z</dcterms:created>
  <dcterms:modified xsi:type="dcterms:W3CDTF">2023-07-27T11:33:00Z</dcterms:modified>
</cp:coreProperties>
</file>