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963F34" w:rsidRPr="00963F3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963F34" w:rsidRPr="00963F34">
        <w:rPr>
          <w:rFonts w:eastAsia="Times New Roman" w:cs="Calibri"/>
          <w:b/>
          <w:lang w:eastAsia="pl-PL"/>
        </w:rPr>
        <w:t>Publikacja monografii naukowej "Wystarczająco dobra wiedza. Badania user experience a wytwarzanie praktyczne użytecznej wiedzy o świecie społecznym" w wydawnictwie ujętym w wykazie wydawnictw publikujących recenzowane monografie zg.z aktualnym komunikatem MEiN - KC-zp.272-435/23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>ustawy Pzp.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lastRenderedPageBreak/>
        <w:t>Dokument należy sporządzić w postaci elektronicznej i podpisać kwalifikowanym</w:t>
      </w: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35EF" w:rsidRDefault="00D335EF" w:rsidP="0038231F">
      <w:pPr>
        <w:spacing w:after="0" w:line="240" w:lineRule="auto"/>
      </w:pPr>
      <w:r>
        <w:separator/>
      </w:r>
    </w:p>
  </w:endnote>
  <w:endnote w:type="continuationSeparator" w:id="0">
    <w:p w:rsidR="00D335EF" w:rsidRDefault="00D335E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3F34" w:rsidRDefault="00963F3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3F34" w:rsidRDefault="00963F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35EF" w:rsidRDefault="00D335EF" w:rsidP="0038231F">
      <w:pPr>
        <w:spacing w:after="0" w:line="240" w:lineRule="auto"/>
      </w:pPr>
      <w:r>
        <w:separator/>
      </w:r>
    </w:p>
  </w:footnote>
  <w:footnote w:type="continuationSeparator" w:id="0">
    <w:p w:rsidR="00D335EF" w:rsidRDefault="00D335EF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3F34" w:rsidRDefault="00963F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3F34" w:rsidRDefault="00963F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3F34" w:rsidRDefault="00963F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35EF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63F34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35EF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30BF401-ADB9-4E68-8E9B-025813930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E285D9-3F8C-4248-8522-3CFBABB1E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336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2</cp:revision>
  <cp:lastPrinted>2016-07-26T10:32:00Z</cp:lastPrinted>
  <dcterms:created xsi:type="dcterms:W3CDTF">2023-07-20T08:14:00Z</dcterms:created>
  <dcterms:modified xsi:type="dcterms:W3CDTF">2023-07-20T08:14:00Z</dcterms:modified>
</cp:coreProperties>
</file>