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55148" w14:textId="77777777" w:rsidR="00C519C8" w:rsidRPr="00AF3D5C" w:rsidRDefault="00C519C8" w:rsidP="00C519C8">
      <w:pPr>
        <w:spacing w:before="48" w:line="240" w:lineRule="atLeast"/>
        <w:jc w:val="right"/>
        <w:rPr>
          <w:b/>
        </w:rPr>
      </w:pPr>
      <w:r w:rsidRPr="00AF3D5C">
        <w:rPr>
          <w:b/>
        </w:rPr>
        <w:t xml:space="preserve">Załącznik nr </w:t>
      </w:r>
      <w:r>
        <w:rPr>
          <w:b/>
        </w:rPr>
        <w:t>5</w:t>
      </w:r>
    </w:p>
    <w:p w14:paraId="5F0C2214" w14:textId="77777777" w:rsidR="00C519C8" w:rsidRPr="00AF3D5C" w:rsidRDefault="00C519C8" w:rsidP="00C519C8">
      <w:pPr>
        <w:spacing w:before="48" w:line="240" w:lineRule="atLeast"/>
        <w:jc w:val="center"/>
        <w:rPr>
          <w:b/>
        </w:rPr>
      </w:pPr>
      <w:r w:rsidRPr="00AF3D5C">
        <w:rPr>
          <w:b/>
        </w:rPr>
        <w:t>WZÓR UMOWY</w:t>
      </w:r>
    </w:p>
    <w:p w14:paraId="6F843AD2" w14:textId="77777777" w:rsidR="00C519C8" w:rsidRPr="00AF3D5C" w:rsidRDefault="00C519C8" w:rsidP="00C519C8">
      <w:pPr>
        <w:spacing w:before="48" w:line="240" w:lineRule="atLeast"/>
        <w:jc w:val="center"/>
        <w:rPr>
          <w:b/>
        </w:rPr>
      </w:pPr>
      <w:r w:rsidRPr="00AF3D5C">
        <w:rPr>
          <w:b/>
        </w:rPr>
        <w:t xml:space="preserve">Ostateczna treść umowy może ulec zmianie w zakresie nie zmieniającym istotnych postanowień wzoru umowy i SIWZ. </w:t>
      </w:r>
    </w:p>
    <w:p w14:paraId="3ED17729" w14:textId="77777777" w:rsidR="00C519C8" w:rsidRPr="00946C60" w:rsidRDefault="00C519C8" w:rsidP="00C519C8">
      <w:pPr>
        <w:spacing w:before="48"/>
        <w:rPr>
          <w:b/>
        </w:rPr>
      </w:pPr>
    </w:p>
    <w:p w14:paraId="04D536E4" w14:textId="0ACB7641" w:rsidR="00C519C8" w:rsidRPr="00946C60" w:rsidRDefault="00C519C8" w:rsidP="00C519C8">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o którym mowa w art. 275 pkt 1 ustawy Pzp</w:t>
      </w:r>
      <w:r w:rsidRPr="00946C60">
        <w:rPr>
          <w:rFonts w:ascii="Times New Roman" w:hAnsi="Times New Roman"/>
        </w:rPr>
        <w:t>, nr sprawy KC-zp.272-</w:t>
      </w:r>
      <w:r>
        <w:rPr>
          <w:rFonts w:ascii="Times New Roman" w:hAnsi="Times New Roman"/>
        </w:rPr>
        <w:t>448/23</w:t>
      </w:r>
      <w:r w:rsidRPr="00946C60">
        <w:rPr>
          <w:rFonts w:ascii="Times New Roman" w:hAnsi="Times New Roman"/>
        </w:rPr>
        <w:t>,</w:t>
      </w:r>
    </w:p>
    <w:p w14:paraId="02A777E3"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pomiędzy</w:t>
      </w:r>
    </w:p>
    <w:p w14:paraId="6DAEF5A3"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6C125491"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reprezentowana przez:</w:t>
      </w:r>
    </w:p>
    <w:p w14:paraId="1643343E"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2B37E1DA"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2.Kwestora / Z-cę Kwestora/ .........................................................................................................</w:t>
      </w:r>
    </w:p>
    <w:p w14:paraId="19E02BEF"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zwaną dalej KUPUJĄCYM</w:t>
      </w:r>
    </w:p>
    <w:p w14:paraId="48022B18"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 xml:space="preserve">a </w:t>
      </w:r>
    </w:p>
    <w:p w14:paraId="163C0533"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w:t>
      </w:r>
    </w:p>
    <w:p w14:paraId="17A021F6"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w:t>
      </w:r>
    </w:p>
    <w:p w14:paraId="7543A930" w14:textId="77777777" w:rsidR="00C519C8" w:rsidRPr="00946C60" w:rsidRDefault="00C519C8" w:rsidP="00C519C8">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3FBE99F0"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reprezentowanym przez:</w:t>
      </w:r>
    </w:p>
    <w:p w14:paraId="0E245DA3"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1...................................................................................................................................................</w:t>
      </w:r>
    </w:p>
    <w:p w14:paraId="2428FAB4"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 xml:space="preserve">2................................................................................................................................................... </w:t>
      </w:r>
    </w:p>
    <w:p w14:paraId="53267F9D" w14:textId="77777777" w:rsidR="00C519C8" w:rsidRPr="00946C60" w:rsidRDefault="00C519C8" w:rsidP="00C519C8">
      <w:pPr>
        <w:pStyle w:val="Tekstpodstawowy"/>
        <w:spacing w:line="240" w:lineRule="auto"/>
        <w:ind w:right="-47"/>
        <w:rPr>
          <w:rFonts w:ascii="Times New Roman" w:hAnsi="Times New Roman"/>
        </w:rPr>
      </w:pPr>
      <w:r w:rsidRPr="00946C60">
        <w:rPr>
          <w:rFonts w:ascii="Times New Roman" w:hAnsi="Times New Roman"/>
        </w:rPr>
        <w:t>zwanym dalej SPRZEDAWCĄ</w:t>
      </w:r>
    </w:p>
    <w:p w14:paraId="06FA9B08" w14:textId="77777777" w:rsidR="00C519C8" w:rsidRPr="00946C60" w:rsidRDefault="00C519C8" w:rsidP="00C519C8">
      <w:pPr>
        <w:pStyle w:val="Tekstpodstawowy"/>
        <w:ind w:right="-47"/>
        <w:jc w:val="center"/>
        <w:rPr>
          <w:rFonts w:ascii="Times New Roman" w:hAnsi="Times New Roman"/>
        </w:rPr>
      </w:pPr>
    </w:p>
    <w:p w14:paraId="571A3216" w14:textId="77777777"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 1</w:t>
      </w:r>
    </w:p>
    <w:p w14:paraId="230047F7" w14:textId="325780A8" w:rsidR="00C519C8" w:rsidRPr="00946C60" w:rsidRDefault="00C519C8" w:rsidP="00C519C8">
      <w:pPr>
        <w:pStyle w:val="Tekstpodstawowy"/>
        <w:spacing w:line="240" w:lineRule="auto"/>
        <w:ind w:right="-45"/>
        <w:jc w:val="both"/>
        <w:rPr>
          <w:rFonts w:ascii="Times New Roman" w:hAnsi="Times New Roman"/>
          <w:bCs/>
        </w:rPr>
      </w:pPr>
      <w:r w:rsidRPr="00946C60">
        <w:rPr>
          <w:rFonts w:ascii="Times New Roman" w:hAnsi="Times New Roman"/>
        </w:rPr>
        <w:t>1. Przedmiotem niniejszej umowy jest sprzedaż i  dostawa części komputerowych i urządzeń peryferyjnych dla Jednostek AGH- KC-zp.272-</w:t>
      </w:r>
      <w:r>
        <w:rPr>
          <w:rFonts w:ascii="Times New Roman" w:hAnsi="Times New Roman"/>
        </w:rPr>
        <w:t>448</w:t>
      </w:r>
      <w:r w:rsidRPr="00946C60">
        <w:rPr>
          <w:rFonts w:ascii="Times New Roman" w:hAnsi="Times New Roman"/>
        </w:rPr>
        <w:t>/</w:t>
      </w:r>
      <w:r>
        <w:rPr>
          <w:rFonts w:ascii="Times New Roman" w:hAnsi="Times New Roman"/>
        </w:rPr>
        <w:t>23</w:t>
      </w:r>
      <w:r w:rsidRPr="00946C60">
        <w:rPr>
          <w:rFonts w:ascii="Times New Roman" w:hAnsi="Times New Roman"/>
          <w:bCs/>
        </w:rPr>
        <w:t xml:space="preserve">. </w:t>
      </w:r>
    </w:p>
    <w:p w14:paraId="5CD59DA1"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0A0D0D99"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31CF4D79"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78DBD8D8"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251AD806" w14:textId="77777777" w:rsidR="00C519C8" w:rsidRPr="00946C60" w:rsidRDefault="00C519C8" w:rsidP="00C519C8">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11DE13E8" w14:textId="77777777" w:rsidR="00C519C8" w:rsidRPr="00946C60" w:rsidRDefault="00C519C8" w:rsidP="00C519C8">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M</w:t>
      </w:r>
      <w:r>
        <w:rPr>
          <w:rFonts w:ascii="Times New Roman" w:hAnsi="Times New Roman"/>
        </w:rPr>
        <w:t>E</w:t>
      </w:r>
      <w:r w:rsidRPr="00946C60">
        <w:rPr>
          <w:rFonts w:ascii="Times New Roman" w:hAnsi="Times New Roman"/>
        </w:rPr>
        <w:t>i</w:t>
      </w:r>
      <w:r>
        <w:rPr>
          <w:rFonts w:ascii="Times New Roman" w:hAnsi="Times New Roman"/>
        </w:rPr>
        <w:t>N</w:t>
      </w:r>
      <w:r w:rsidRPr="00946C60">
        <w:rPr>
          <w:rFonts w:ascii="Times New Roman" w:hAnsi="Times New Roman"/>
        </w:rPr>
        <w:t xml:space="preserve">. </w:t>
      </w:r>
    </w:p>
    <w:p w14:paraId="0FAE67D4" w14:textId="77777777" w:rsidR="00C519C8" w:rsidRPr="00946C60" w:rsidRDefault="00C519C8" w:rsidP="00C519C8">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30D1DA80" w14:textId="77777777" w:rsidR="00C519C8" w:rsidRPr="00946C60" w:rsidRDefault="00C519C8" w:rsidP="00C519C8">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7DB839F6" w14:textId="77777777" w:rsidR="00C519C8" w:rsidRPr="00946C60" w:rsidRDefault="00C519C8" w:rsidP="00C519C8">
      <w:pPr>
        <w:pStyle w:val="Tekstpodstawowy"/>
        <w:ind w:right="-47"/>
        <w:rPr>
          <w:rFonts w:ascii="Times New Roman" w:hAnsi="Times New Roman"/>
        </w:rPr>
      </w:pPr>
    </w:p>
    <w:p w14:paraId="1F948DED" w14:textId="77777777" w:rsidR="00C519C8" w:rsidRPr="00946C60" w:rsidRDefault="00C519C8" w:rsidP="00C519C8">
      <w:pPr>
        <w:pStyle w:val="Tekstpodstawowy"/>
        <w:ind w:right="-47"/>
        <w:jc w:val="center"/>
        <w:rPr>
          <w:rFonts w:ascii="Times New Roman" w:hAnsi="Times New Roman"/>
          <w:b/>
        </w:rPr>
      </w:pPr>
    </w:p>
    <w:p w14:paraId="211584CE" w14:textId="77777777" w:rsidR="00C519C8" w:rsidRPr="00946C60" w:rsidRDefault="00C519C8" w:rsidP="00C519C8">
      <w:pPr>
        <w:pStyle w:val="Tekstpodstawowy"/>
        <w:ind w:right="-47"/>
        <w:jc w:val="center"/>
        <w:rPr>
          <w:rFonts w:ascii="Times New Roman" w:hAnsi="Times New Roman"/>
          <w:b/>
        </w:rPr>
      </w:pPr>
    </w:p>
    <w:p w14:paraId="5194A628" w14:textId="77777777" w:rsidR="00C519C8" w:rsidRPr="00946C60" w:rsidRDefault="00C519C8" w:rsidP="00C519C8">
      <w:pPr>
        <w:pStyle w:val="Tekstpodstawowy"/>
        <w:ind w:right="-47"/>
        <w:jc w:val="center"/>
        <w:rPr>
          <w:rFonts w:ascii="Times New Roman" w:hAnsi="Times New Roman"/>
          <w:b/>
        </w:rPr>
      </w:pPr>
    </w:p>
    <w:p w14:paraId="4EB725C5" w14:textId="77777777"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 2</w:t>
      </w:r>
    </w:p>
    <w:p w14:paraId="6330DD37"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64A38156" w14:textId="77777777" w:rsidR="00C519C8" w:rsidRPr="00946C60" w:rsidRDefault="00C519C8" w:rsidP="00C519C8">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6FA5B1D5"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42A4204E"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2D7827C7" w14:textId="77777777" w:rsidR="00C519C8" w:rsidRPr="00946C60" w:rsidRDefault="00C519C8" w:rsidP="00C519C8">
      <w:pPr>
        <w:pStyle w:val="Tekstpodstawowy"/>
        <w:ind w:right="-47"/>
        <w:rPr>
          <w:rFonts w:ascii="Times New Roman" w:hAnsi="Times New Roman"/>
        </w:rPr>
      </w:pPr>
    </w:p>
    <w:p w14:paraId="759AD628" w14:textId="77777777"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 3</w:t>
      </w:r>
    </w:p>
    <w:p w14:paraId="5016A6B4"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10063012" w14:textId="77777777" w:rsidR="00C519C8" w:rsidRPr="00946C60" w:rsidRDefault="00C519C8" w:rsidP="00C519C8">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86ECC7F"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2DA8198D" w14:textId="77777777" w:rsidR="00C519C8" w:rsidRPr="00946C60" w:rsidRDefault="00C519C8" w:rsidP="00C519C8">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24E901E7"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19FABFEE" w14:textId="77777777" w:rsidR="00C519C8" w:rsidRPr="00946C60" w:rsidRDefault="00C519C8" w:rsidP="00C519C8">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43A1CC1A"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311FD597" w14:textId="77777777" w:rsidR="00C519C8" w:rsidRPr="00946C60" w:rsidRDefault="00C519C8" w:rsidP="00C519C8">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2D51DB06" w14:textId="77777777" w:rsidR="00C519C8" w:rsidRPr="00946C60" w:rsidRDefault="00C519C8" w:rsidP="00C519C8">
      <w:pPr>
        <w:pStyle w:val="Tekstpodstawowy"/>
        <w:ind w:right="-47"/>
        <w:rPr>
          <w:rFonts w:ascii="Times New Roman" w:hAnsi="Times New Roman"/>
        </w:rPr>
      </w:pPr>
    </w:p>
    <w:p w14:paraId="384C2E80" w14:textId="77777777" w:rsidR="00C519C8" w:rsidRPr="00946C60" w:rsidRDefault="00C519C8" w:rsidP="00C519C8">
      <w:pPr>
        <w:pStyle w:val="Tekstpodstawowy"/>
        <w:ind w:right="-47"/>
        <w:rPr>
          <w:rFonts w:ascii="Times New Roman" w:hAnsi="Times New Roman"/>
        </w:rPr>
      </w:pPr>
    </w:p>
    <w:p w14:paraId="5DA0BC9D" w14:textId="77777777" w:rsidR="00C519C8" w:rsidRPr="008C1807" w:rsidRDefault="00C519C8" w:rsidP="00C519C8">
      <w:pPr>
        <w:pStyle w:val="Tekstpodstawowy"/>
        <w:ind w:right="-47"/>
        <w:jc w:val="center"/>
        <w:rPr>
          <w:rFonts w:ascii="Times New Roman" w:hAnsi="Times New Roman"/>
          <w:b/>
        </w:rPr>
      </w:pPr>
      <w:r w:rsidRPr="008C1807">
        <w:rPr>
          <w:rFonts w:ascii="Times New Roman" w:hAnsi="Times New Roman"/>
          <w:b/>
        </w:rPr>
        <w:t>§ 4</w:t>
      </w:r>
    </w:p>
    <w:p w14:paraId="7A70C440" w14:textId="77777777" w:rsidR="00C519C8" w:rsidRPr="008C1807" w:rsidRDefault="00C519C8" w:rsidP="00C519C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5325B6B2" w14:textId="77777777" w:rsidR="00C519C8" w:rsidRPr="008C1807" w:rsidRDefault="00C519C8" w:rsidP="00C519C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DEB6C9" w14:textId="77777777" w:rsidR="00C519C8" w:rsidRPr="008C1807" w:rsidRDefault="00C519C8" w:rsidP="00C519C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43171AFB" w14:textId="77777777" w:rsidR="00C519C8" w:rsidRPr="008C1807" w:rsidRDefault="00C519C8" w:rsidP="00C519C8">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6872E07B" w14:textId="77777777" w:rsidR="00C519C8" w:rsidRPr="00946C60" w:rsidRDefault="00C519C8" w:rsidP="00C519C8">
      <w:pPr>
        <w:pStyle w:val="Tekstpodstawowy"/>
        <w:ind w:right="-47"/>
        <w:rPr>
          <w:rFonts w:ascii="Times New Roman" w:hAnsi="Times New Roman"/>
        </w:rPr>
      </w:pPr>
    </w:p>
    <w:p w14:paraId="1A1AAB99" w14:textId="77777777"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 5</w:t>
      </w:r>
    </w:p>
    <w:p w14:paraId="0C35C90D"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066EC19B" w14:textId="77777777" w:rsidR="00C519C8" w:rsidRPr="00946C60" w:rsidRDefault="00C519C8" w:rsidP="00C519C8">
      <w:pPr>
        <w:pStyle w:val="Tekstpodstawowy"/>
        <w:numPr>
          <w:ilvl w:val="0"/>
          <w:numId w:val="50"/>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62060E87" w14:textId="77777777" w:rsidR="00C519C8" w:rsidRPr="00946C60" w:rsidRDefault="00C519C8" w:rsidP="00C519C8">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1D684C3A" w14:textId="77777777" w:rsidR="00C519C8" w:rsidRPr="00946C60" w:rsidRDefault="00C519C8" w:rsidP="00C519C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45411839" w14:textId="77777777" w:rsidR="00C519C8" w:rsidRPr="00946C60" w:rsidRDefault="00C519C8" w:rsidP="00C519C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6D4B23A9" w14:textId="77777777" w:rsidR="00C519C8" w:rsidRPr="00946C60" w:rsidRDefault="00C519C8" w:rsidP="00C519C8">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76A40C3E" w14:textId="77777777" w:rsidR="00C519C8" w:rsidRPr="00946C60" w:rsidRDefault="00C519C8" w:rsidP="00C519C8">
      <w:pPr>
        <w:pStyle w:val="Tekstpodstawowy"/>
        <w:ind w:right="-47"/>
        <w:jc w:val="both"/>
        <w:rPr>
          <w:rFonts w:ascii="Times New Roman" w:hAnsi="Times New Roman"/>
        </w:rPr>
      </w:pPr>
      <w:r w:rsidRPr="00946C60">
        <w:rPr>
          <w:rFonts w:ascii="Times New Roman" w:hAnsi="Times New Roman"/>
        </w:rPr>
        <w:t>3. Kupujący zapłaci Sprzedawcy karę umową:</w:t>
      </w:r>
    </w:p>
    <w:p w14:paraId="0E769E7D" w14:textId="77777777" w:rsidR="00C519C8" w:rsidRPr="00946C60" w:rsidRDefault="00C519C8" w:rsidP="00C519C8">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77AACD8A" w14:textId="77777777" w:rsidR="00C519C8" w:rsidRDefault="00C519C8" w:rsidP="00C519C8">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6E9C26CF" w14:textId="77777777" w:rsidR="00C519C8" w:rsidRDefault="00C519C8" w:rsidP="00C519C8">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7789C0D1" w14:textId="77777777" w:rsidR="00C519C8" w:rsidRPr="00CC347C" w:rsidRDefault="00C519C8" w:rsidP="00C519C8">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0CCC35E0" w14:textId="77777777" w:rsidR="007944C4" w:rsidRDefault="007944C4" w:rsidP="007944C4">
      <w:pPr>
        <w:pStyle w:val="Tekstpodstawowy"/>
        <w:ind w:right="-47"/>
        <w:jc w:val="center"/>
        <w:rPr>
          <w:rFonts w:ascii="Times New Roman" w:hAnsi="Times New Roman"/>
          <w:b/>
        </w:rPr>
      </w:pPr>
    </w:p>
    <w:p w14:paraId="1506B485" w14:textId="081445F3" w:rsidR="007944C4" w:rsidRDefault="007944C4" w:rsidP="007944C4">
      <w:pPr>
        <w:pStyle w:val="Tekstpodstawowy"/>
        <w:ind w:right="-47"/>
        <w:jc w:val="center"/>
        <w:rPr>
          <w:rFonts w:ascii="Times New Roman" w:hAnsi="Times New Roman"/>
          <w:b/>
        </w:rPr>
      </w:pPr>
      <w:r w:rsidRPr="00877B92">
        <w:rPr>
          <w:rFonts w:ascii="Times New Roman" w:hAnsi="Times New Roman"/>
          <w:b/>
        </w:rPr>
        <w:t>§ 6</w:t>
      </w:r>
    </w:p>
    <w:p w14:paraId="3D48136E" w14:textId="77777777" w:rsidR="007944C4" w:rsidRDefault="007944C4" w:rsidP="007944C4">
      <w:pPr>
        <w:pStyle w:val="Tekstpodstawowy"/>
        <w:ind w:right="-47"/>
        <w:jc w:val="center"/>
        <w:rPr>
          <w:rFonts w:ascii="Times New Roman" w:hAnsi="Times New Roman"/>
          <w:b/>
        </w:rPr>
      </w:pPr>
    </w:p>
    <w:p w14:paraId="111E36E2" w14:textId="77777777" w:rsidR="007944C4" w:rsidRDefault="007944C4" w:rsidP="007944C4">
      <w:pPr>
        <w:numPr>
          <w:ilvl w:val="0"/>
          <w:numId w:val="34"/>
        </w:numPr>
        <w:spacing w:after="200" w:line="240" w:lineRule="atLeast"/>
        <w:ind w:right="-47"/>
        <w:jc w:val="both"/>
        <w:rPr>
          <w:color w:val="000000"/>
        </w:rPr>
      </w:pPr>
      <w:r>
        <w:rPr>
          <w:color w:val="000000"/>
        </w:rPr>
        <w:t xml:space="preserve">Sprzedawca oświadcza, że wszelkie oprogramowanie zainstalowane w dostarczonym sprzęcie pochodzi z legalnych źródeł i jest objęte licencją/licencjami producentów. </w:t>
      </w:r>
    </w:p>
    <w:p w14:paraId="4F2C405C" w14:textId="77777777" w:rsidR="007944C4" w:rsidRDefault="007944C4" w:rsidP="007944C4">
      <w:pPr>
        <w:numPr>
          <w:ilvl w:val="0"/>
          <w:numId w:val="34"/>
        </w:numPr>
        <w:spacing w:after="200" w:line="240" w:lineRule="atLeast"/>
        <w:ind w:right="-47"/>
        <w:jc w:val="both"/>
        <w:rPr>
          <w:color w:val="000000"/>
        </w:rPr>
      </w:pPr>
      <w:r>
        <w:rPr>
          <w:color w:val="000000"/>
        </w:rPr>
        <w:t xml:space="preserve">Sprzedawca oświadcza, że posiada odpowiednie zgody producentów na sprzedaż oprogramowania dostarczonego wraz ze sprzętem. </w:t>
      </w:r>
    </w:p>
    <w:p w14:paraId="6FADF577" w14:textId="77777777" w:rsidR="007944C4" w:rsidRDefault="007944C4" w:rsidP="007944C4">
      <w:pPr>
        <w:numPr>
          <w:ilvl w:val="0"/>
          <w:numId w:val="34"/>
        </w:numPr>
        <w:spacing w:after="200" w:line="240" w:lineRule="atLeast"/>
        <w:ind w:right="-47"/>
        <w:jc w:val="both"/>
        <w:rPr>
          <w:color w:val="000000"/>
        </w:rPr>
      </w:pPr>
      <w:r>
        <w:rPr>
          <w:color w:val="000000"/>
        </w:rPr>
        <w:t xml:space="preserve">Sprzedawca oświadcza, że certyfikaty i etykiety producenta oprogramowania, którymi jest oznakowany sprzęt są oryginalne.   </w:t>
      </w:r>
    </w:p>
    <w:p w14:paraId="7FAED395" w14:textId="77777777" w:rsidR="007944C4" w:rsidRDefault="007944C4" w:rsidP="007944C4">
      <w:pPr>
        <w:numPr>
          <w:ilvl w:val="0"/>
          <w:numId w:val="34"/>
        </w:numPr>
        <w:spacing w:after="200" w:line="240" w:lineRule="atLeast"/>
        <w:ind w:right="-47"/>
        <w:jc w:val="both"/>
        <w:rPr>
          <w:color w:val="000000"/>
        </w:rPr>
      </w:pPr>
      <w:r>
        <w:rPr>
          <w:color w:val="000000"/>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0F7F6FC" w14:textId="77777777" w:rsidR="007944C4" w:rsidRDefault="007944C4" w:rsidP="007944C4">
      <w:pPr>
        <w:numPr>
          <w:ilvl w:val="0"/>
          <w:numId w:val="34"/>
        </w:numPr>
        <w:spacing w:after="200" w:line="240" w:lineRule="atLeast"/>
        <w:ind w:right="-47"/>
        <w:jc w:val="both"/>
        <w:rPr>
          <w:color w:val="000000"/>
        </w:rPr>
      </w:pPr>
      <w:r>
        <w:rPr>
          <w:color w:val="000000"/>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Pr>
          <w:color w:val="000000"/>
        </w:rPr>
        <w:lastRenderedPageBreak/>
        <w:t xml:space="preserve">odszkodowania, kary umowne, grzywny i inne podobne płatności, w tym poniesione opłaty i koszty sądowe. </w:t>
      </w:r>
    </w:p>
    <w:p w14:paraId="7AB7083C" w14:textId="77777777" w:rsidR="00C519C8" w:rsidRPr="00946C60" w:rsidRDefault="00C519C8" w:rsidP="00C519C8">
      <w:pPr>
        <w:pStyle w:val="Tekstpodstawowy"/>
        <w:ind w:right="-47"/>
        <w:rPr>
          <w:rFonts w:ascii="Times New Roman" w:hAnsi="Times New Roman"/>
        </w:rPr>
      </w:pPr>
    </w:p>
    <w:p w14:paraId="5AC3DECE" w14:textId="33CA0B06"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 xml:space="preserve">§ </w:t>
      </w:r>
      <w:r w:rsidR="007944C4">
        <w:rPr>
          <w:rFonts w:ascii="Times New Roman" w:hAnsi="Times New Roman"/>
          <w:b/>
        </w:rPr>
        <w:t>7</w:t>
      </w:r>
    </w:p>
    <w:p w14:paraId="27476C2A" w14:textId="77777777" w:rsidR="00C519C8" w:rsidRPr="00946C60" w:rsidRDefault="00C519C8" w:rsidP="00C519C8">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7A0D4D3D"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6B591006" w14:textId="77777777" w:rsidR="00C519C8" w:rsidRPr="00946C60" w:rsidRDefault="00C519C8" w:rsidP="00C519C8">
      <w:pPr>
        <w:pStyle w:val="Tekstpodstawowy"/>
        <w:ind w:right="-47"/>
        <w:rPr>
          <w:rFonts w:ascii="Times New Roman" w:hAnsi="Times New Roman"/>
        </w:rPr>
      </w:pPr>
    </w:p>
    <w:p w14:paraId="52C8A18D" w14:textId="00260D53" w:rsidR="00C519C8" w:rsidRDefault="00C519C8" w:rsidP="00C519C8">
      <w:pPr>
        <w:pStyle w:val="Tekstpodstawowy"/>
        <w:ind w:right="-47"/>
        <w:jc w:val="center"/>
        <w:rPr>
          <w:rFonts w:ascii="Times New Roman" w:hAnsi="Times New Roman"/>
          <w:b/>
        </w:rPr>
      </w:pPr>
      <w:r w:rsidRPr="00946C60">
        <w:rPr>
          <w:rFonts w:ascii="Times New Roman" w:hAnsi="Times New Roman"/>
          <w:b/>
        </w:rPr>
        <w:t xml:space="preserve">§ </w:t>
      </w:r>
      <w:r w:rsidR="007944C4">
        <w:rPr>
          <w:rFonts w:ascii="Times New Roman" w:hAnsi="Times New Roman"/>
          <w:b/>
        </w:rPr>
        <w:t>8</w:t>
      </w:r>
    </w:p>
    <w:p w14:paraId="75EA834C" w14:textId="77777777" w:rsidR="00C519C8" w:rsidRPr="00CC347C" w:rsidRDefault="00C519C8" w:rsidP="00C519C8">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40BBFC16" w14:textId="77777777" w:rsidR="00C519C8" w:rsidRPr="00946C60" w:rsidRDefault="00C519C8" w:rsidP="00C519C8">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06C2AD0A" w14:textId="77777777" w:rsidR="00C519C8" w:rsidRPr="00946C60" w:rsidRDefault="00C519C8" w:rsidP="00C519C8">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75751253" w14:textId="77777777" w:rsidR="00C519C8" w:rsidRPr="00946C60" w:rsidRDefault="00C519C8" w:rsidP="00C519C8">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274CF51D" w14:textId="77777777" w:rsidR="00C519C8" w:rsidRPr="00946C60" w:rsidRDefault="00C519C8" w:rsidP="00C519C8">
      <w:pPr>
        <w:jc w:val="center"/>
        <w:rPr>
          <w:b/>
        </w:rPr>
      </w:pPr>
    </w:p>
    <w:p w14:paraId="4E640FDC" w14:textId="77777777" w:rsidR="00C519C8" w:rsidRDefault="00C519C8" w:rsidP="00C519C8">
      <w:pPr>
        <w:pStyle w:val="Tekstpodstawowy"/>
        <w:spacing w:line="240" w:lineRule="auto"/>
        <w:ind w:right="-45"/>
        <w:jc w:val="center"/>
        <w:rPr>
          <w:rFonts w:ascii="Times New Roman" w:hAnsi="Times New Roman"/>
          <w:b/>
        </w:rPr>
      </w:pPr>
    </w:p>
    <w:p w14:paraId="6FC138D8" w14:textId="77777777" w:rsidR="00C519C8" w:rsidRDefault="00C519C8" w:rsidP="00C519C8">
      <w:pPr>
        <w:pStyle w:val="Tekstpodstawowy"/>
        <w:spacing w:line="240" w:lineRule="auto"/>
        <w:ind w:right="-45"/>
        <w:jc w:val="center"/>
        <w:rPr>
          <w:rFonts w:ascii="Times New Roman" w:hAnsi="Times New Roman"/>
          <w:b/>
        </w:rPr>
      </w:pPr>
    </w:p>
    <w:p w14:paraId="62AEB313" w14:textId="14B8B7C5" w:rsidR="00C519C8" w:rsidRPr="00946C60" w:rsidRDefault="00C519C8" w:rsidP="00C519C8">
      <w:pPr>
        <w:pStyle w:val="Tekstpodstawowy"/>
        <w:spacing w:line="240" w:lineRule="auto"/>
        <w:ind w:right="-45"/>
        <w:jc w:val="center"/>
        <w:rPr>
          <w:rFonts w:ascii="Times New Roman" w:hAnsi="Times New Roman"/>
          <w:b/>
        </w:rPr>
      </w:pPr>
      <w:r w:rsidRPr="00946C60">
        <w:rPr>
          <w:rFonts w:ascii="Times New Roman" w:hAnsi="Times New Roman"/>
          <w:b/>
        </w:rPr>
        <w:t xml:space="preserve">§ </w:t>
      </w:r>
      <w:r w:rsidR="007944C4">
        <w:rPr>
          <w:rFonts w:ascii="Times New Roman" w:hAnsi="Times New Roman"/>
          <w:b/>
        </w:rPr>
        <w:t>9</w:t>
      </w:r>
    </w:p>
    <w:p w14:paraId="6318BC70" w14:textId="77777777" w:rsidR="00C519C8" w:rsidRPr="00946C60" w:rsidRDefault="00C519C8" w:rsidP="00C519C8">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701FB0A" w14:textId="38FF0D16" w:rsidR="00C519C8" w:rsidRPr="00946C60" w:rsidRDefault="00C519C8" w:rsidP="00C519C8">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sidR="007944C4">
        <w:rPr>
          <w:rFonts w:ascii="Times New Roman" w:hAnsi="Times New Roman"/>
          <w:b/>
        </w:rPr>
        <w:t>10</w:t>
      </w:r>
    </w:p>
    <w:p w14:paraId="32088D1E" w14:textId="77777777" w:rsidR="00C519C8" w:rsidRPr="00946C60" w:rsidRDefault="00C519C8" w:rsidP="00C519C8">
      <w:pPr>
        <w:pStyle w:val="Tekstpodstawowy"/>
        <w:spacing w:line="240" w:lineRule="auto"/>
        <w:ind w:right="-45"/>
        <w:jc w:val="both"/>
        <w:rPr>
          <w:rFonts w:ascii="Times New Roman" w:hAnsi="Times New Roman"/>
        </w:rPr>
      </w:pPr>
    </w:p>
    <w:p w14:paraId="0D1A939D" w14:textId="77777777" w:rsidR="00C519C8" w:rsidRPr="00515AFA" w:rsidRDefault="00C519C8" w:rsidP="00C519C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F9DAE19" w14:textId="77777777" w:rsidR="00C519C8" w:rsidRPr="00515AFA" w:rsidRDefault="00C519C8" w:rsidP="00C519C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F2CDA88" w14:textId="77777777" w:rsidR="00C519C8" w:rsidRPr="00515AFA" w:rsidRDefault="00C519C8" w:rsidP="00C519C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z tytułu realizacji niniejszej umowy.</w:t>
      </w:r>
    </w:p>
    <w:p w14:paraId="26C8915D" w14:textId="77777777" w:rsidR="00C519C8" w:rsidRPr="00515AFA" w:rsidRDefault="00C519C8" w:rsidP="00C519C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7D5D4C" w14:textId="77777777" w:rsidR="00C519C8" w:rsidRPr="00515AFA" w:rsidRDefault="00C519C8" w:rsidP="00C519C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F711583" w14:textId="77777777" w:rsidR="00C519C8" w:rsidRPr="00515AFA" w:rsidRDefault="00C519C8" w:rsidP="00C519C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0530174" w14:textId="77777777" w:rsidR="00C519C8" w:rsidRPr="00515AFA" w:rsidRDefault="00C519C8" w:rsidP="00C519C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B6BA831" w14:textId="77777777" w:rsidR="00C519C8" w:rsidRPr="00515AFA" w:rsidRDefault="00C519C8" w:rsidP="00C519C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C202C9B" w14:textId="77777777" w:rsidR="00C519C8" w:rsidRPr="00946C60" w:rsidRDefault="00C519C8" w:rsidP="00C519C8">
      <w:pPr>
        <w:pStyle w:val="Tekstpodstawowy"/>
        <w:ind w:right="-47"/>
        <w:rPr>
          <w:rFonts w:ascii="Times New Roman" w:hAnsi="Times New Roman"/>
        </w:rPr>
      </w:pPr>
    </w:p>
    <w:p w14:paraId="495BF0C1" w14:textId="77777777" w:rsidR="00C519C8" w:rsidRPr="00946C60" w:rsidRDefault="00C519C8" w:rsidP="00C519C8">
      <w:pPr>
        <w:pStyle w:val="Tekstpodstawowy"/>
        <w:ind w:right="-47"/>
        <w:jc w:val="center"/>
        <w:rPr>
          <w:rFonts w:ascii="Times New Roman" w:hAnsi="Times New Roman"/>
          <w:b/>
        </w:rPr>
      </w:pPr>
    </w:p>
    <w:p w14:paraId="672FE9A9" w14:textId="14992C1B"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w:t>
      </w:r>
      <w:r w:rsidR="007944C4">
        <w:rPr>
          <w:rFonts w:ascii="Times New Roman" w:hAnsi="Times New Roman"/>
          <w:b/>
        </w:rPr>
        <w:t>1</w:t>
      </w:r>
    </w:p>
    <w:p w14:paraId="3423F886" w14:textId="77777777" w:rsidR="00C519C8" w:rsidRPr="00946C60" w:rsidRDefault="00C519C8" w:rsidP="00C519C8">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6301F762" w14:textId="77777777" w:rsidR="00C519C8" w:rsidRPr="00946C60" w:rsidRDefault="00C519C8" w:rsidP="00C519C8">
      <w:pPr>
        <w:numPr>
          <w:ilvl w:val="0"/>
          <w:numId w:val="49"/>
        </w:numPr>
        <w:tabs>
          <w:tab w:val="left" w:pos="360"/>
        </w:tabs>
        <w:suppressAutoHyphens/>
        <w:spacing w:after="120"/>
        <w:ind w:left="360"/>
        <w:jc w:val="both"/>
        <w:rPr>
          <w:color w:val="000000"/>
          <w:kern w:val="2"/>
        </w:rPr>
      </w:pPr>
      <w:r w:rsidRPr="00946C60">
        <w:rPr>
          <w:color w:val="000000"/>
          <w:kern w:val="2"/>
        </w:rPr>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5D7C481C" w14:textId="77777777" w:rsidR="00C519C8" w:rsidRPr="00946C60" w:rsidRDefault="00C519C8" w:rsidP="00C519C8">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03E74E64" w14:textId="77777777" w:rsidR="00C519C8" w:rsidRPr="00946C60" w:rsidRDefault="00C519C8" w:rsidP="00C519C8">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5BB6FB3D" w14:textId="77777777" w:rsidR="00C519C8" w:rsidRPr="00946C60" w:rsidRDefault="00C519C8" w:rsidP="00C519C8">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15D133BF" w14:textId="77777777" w:rsidR="00C519C8" w:rsidRPr="00946C60" w:rsidRDefault="00C519C8" w:rsidP="00C519C8">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15BADF09" w14:textId="77777777" w:rsidR="00C519C8" w:rsidRPr="00946C60" w:rsidRDefault="00C519C8" w:rsidP="00C519C8">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3D0B1C09" w14:textId="77777777" w:rsidR="00C519C8" w:rsidRPr="00946C60" w:rsidRDefault="00C519C8" w:rsidP="00C519C8">
      <w:pPr>
        <w:numPr>
          <w:ilvl w:val="0"/>
          <w:numId w:val="5"/>
        </w:numPr>
        <w:spacing w:after="120"/>
        <w:rPr>
          <w:b/>
          <w:color w:val="000000"/>
          <w:kern w:val="2"/>
        </w:rPr>
      </w:pPr>
      <w:r w:rsidRPr="00946C60">
        <w:rPr>
          <w:b/>
          <w:color w:val="000000"/>
          <w:kern w:val="2"/>
        </w:rPr>
        <w:t>wysokości wynagrodzenia w przypadku zmiany stawki podatku od towarów i usług.</w:t>
      </w:r>
    </w:p>
    <w:p w14:paraId="6E3F4ED9" w14:textId="77777777" w:rsidR="00C519C8" w:rsidRPr="00946C60" w:rsidRDefault="00C519C8" w:rsidP="00C519C8">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DC0C2E9" w14:textId="77777777" w:rsidR="00C519C8" w:rsidRPr="00946C60" w:rsidRDefault="00C519C8" w:rsidP="00C519C8">
      <w:pPr>
        <w:numPr>
          <w:ilvl w:val="0"/>
          <w:numId w:val="51"/>
        </w:numPr>
        <w:tabs>
          <w:tab w:val="num" w:pos="360"/>
        </w:tabs>
        <w:suppressAutoHyphens/>
        <w:spacing w:after="120"/>
        <w:ind w:left="360"/>
        <w:jc w:val="both"/>
        <w:rPr>
          <w:color w:val="000000"/>
          <w:kern w:val="2"/>
        </w:rPr>
      </w:pPr>
      <w:r w:rsidRPr="00946C60">
        <w:rPr>
          <w:color w:val="000000"/>
          <w:kern w:val="2"/>
        </w:rPr>
        <w:lastRenderedPageBreak/>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370223A9" w14:textId="77777777" w:rsidR="00C519C8" w:rsidRPr="00946C60" w:rsidRDefault="00C519C8" w:rsidP="00C519C8">
      <w:pPr>
        <w:tabs>
          <w:tab w:val="left" w:pos="1040"/>
        </w:tabs>
        <w:suppressAutoHyphens/>
        <w:ind w:left="360"/>
        <w:jc w:val="both"/>
        <w:rPr>
          <w:b/>
          <w:color w:val="000000"/>
          <w:kern w:val="2"/>
        </w:rPr>
      </w:pPr>
    </w:p>
    <w:p w14:paraId="681EDB04" w14:textId="77777777" w:rsidR="00C519C8" w:rsidRPr="00946C60" w:rsidRDefault="00C519C8" w:rsidP="00C519C8">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C51361" w14:textId="77777777" w:rsidR="00C519C8" w:rsidRPr="00946C60" w:rsidRDefault="00C519C8" w:rsidP="00C519C8">
      <w:pPr>
        <w:pStyle w:val="Tekstpodstawowy"/>
        <w:ind w:right="-47"/>
        <w:rPr>
          <w:rFonts w:ascii="Times New Roman" w:hAnsi="Times New Roman"/>
        </w:rPr>
      </w:pPr>
    </w:p>
    <w:p w14:paraId="5D852B6E" w14:textId="05320F92" w:rsidR="00C519C8" w:rsidRDefault="00C519C8" w:rsidP="00C519C8">
      <w:pPr>
        <w:pStyle w:val="Tekstpodstawowy"/>
        <w:ind w:right="-47"/>
        <w:jc w:val="center"/>
        <w:rPr>
          <w:rFonts w:ascii="Times New Roman" w:hAnsi="Times New Roman"/>
          <w:b/>
        </w:rPr>
      </w:pPr>
      <w:r w:rsidRPr="00946C60">
        <w:rPr>
          <w:rFonts w:ascii="Times New Roman" w:hAnsi="Times New Roman"/>
          <w:b/>
        </w:rPr>
        <w:t>§1</w:t>
      </w:r>
      <w:r w:rsidR="007944C4">
        <w:rPr>
          <w:rFonts w:ascii="Times New Roman" w:hAnsi="Times New Roman"/>
          <w:b/>
        </w:rPr>
        <w:t>2</w:t>
      </w:r>
    </w:p>
    <w:p w14:paraId="58E007D5" w14:textId="77777777" w:rsidR="00C519C8" w:rsidRPr="0038770C" w:rsidRDefault="00C519C8" w:rsidP="00C519C8">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599644D" w14:textId="77777777" w:rsidR="00C519C8" w:rsidRPr="0038770C" w:rsidRDefault="00C519C8" w:rsidP="00C519C8">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08A9A35C" w14:textId="77777777" w:rsidR="00C519C8" w:rsidRPr="0038770C" w:rsidRDefault="00C519C8" w:rsidP="00C519C8">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6EECBB8A" w14:textId="77777777" w:rsidR="00C519C8" w:rsidRPr="0038770C" w:rsidRDefault="00C519C8" w:rsidP="00C519C8">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0AE3830A" w14:textId="77777777" w:rsidR="00C519C8" w:rsidRPr="0038770C" w:rsidRDefault="00C519C8" w:rsidP="00C519C8">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5526CB4E" w14:textId="77777777" w:rsidR="00C519C8" w:rsidRDefault="00C519C8" w:rsidP="00C519C8">
      <w:pPr>
        <w:pStyle w:val="Tekstpodstawowy"/>
        <w:spacing w:line="240" w:lineRule="auto"/>
        <w:ind w:right="-45"/>
        <w:rPr>
          <w:rFonts w:ascii="Times New Roman" w:hAnsi="Times New Roman"/>
        </w:rPr>
      </w:pPr>
    </w:p>
    <w:p w14:paraId="4C5263C6" w14:textId="535F60BF"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§1</w:t>
      </w:r>
      <w:r w:rsidR="007944C4">
        <w:rPr>
          <w:rFonts w:ascii="Times New Roman" w:hAnsi="Times New Roman"/>
          <w:b/>
        </w:rPr>
        <w:t>3</w:t>
      </w:r>
    </w:p>
    <w:p w14:paraId="0FCA871D" w14:textId="77777777" w:rsidR="00C519C8" w:rsidRPr="00946C60" w:rsidRDefault="00C519C8" w:rsidP="00C519C8">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67AE1164" w14:textId="77777777" w:rsidR="00C519C8" w:rsidRPr="00946C60" w:rsidRDefault="00C519C8" w:rsidP="00C519C8">
      <w:pPr>
        <w:pStyle w:val="Tekstpodstawowy"/>
        <w:ind w:right="-47"/>
        <w:rPr>
          <w:rFonts w:ascii="Times New Roman" w:hAnsi="Times New Roman"/>
        </w:rPr>
      </w:pPr>
    </w:p>
    <w:p w14:paraId="1BDE0977" w14:textId="1F85E743"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§1</w:t>
      </w:r>
      <w:r w:rsidR="007944C4">
        <w:rPr>
          <w:rFonts w:ascii="Times New Roman" w:hAnsi="Times New Roman"/>
          <w:b/>
        </w:rPr>
        <w:t>4</w:t>
      </w:r>
    </w:p>
    <w:p w14:paraId="301DCF6E" w14:textId="77777777" w:rsidR="00C519C8" w:rsidRPr="00946C60" w:rsidRDefault="00C519C8" w:rsidP="00C519C8">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02AB8775" w14:textId="77777777" w:rsidR="00C519C8" w:rsidRPr="00946C60" w:rsidRDefault="00C519C8" w:rsidP="00C519C8">
      <w:pPr>
        <w:pStyle w:val="Tekstpodstawowy"/>
        <w:ind w:right="-47"/>
        <w:rPr>
          <w:rFonts w:ascii="Times New Roman" w:hAnsi="Times New Roman"/>
        </w:rPr>
      </w:pPr>
    </w:p>
    <w:p w14:paraId="0978347A" w14:textId="4C37B167" w:rsidR="00C519C8" w:rsidRPr="00946C60" w:rsidRDefault="00C519C8" w:rsidP="00C519C8">
      <w:pPr>
        <w:pStyle w:val="Tekstpodstawowy"/>
        <w:ind w:right="-47"/>
        <w:jc w:val="center"/>
        <w:rPr>
          <w:rFonts w:ascii="Times New Roman" w:hAnsi="Times New Roman"/>
          <w:b/>
        </w:rPr>
      </w:pPr>
      <w:r w:rsidRPr="00946C60">
        <w:rPr>
          <w:rFonts w:ascii="Times New Roman" w:hAnsi="Times New Roman"/>
          <w:b/>
        </w:rPr>
        <w:t>§1</w:t>
      </w:r>
      <w:r w:rsidR="007944C4">
        <w:rPr>
          <w:rFonts w:ascii="Times New Roman" w:hAnsi="Times New Roman"/>
          <w:b/>
        </w:rPr>
        <w:t>5</w:t>
      </w:r>
    </w:p>
    <w:p w14:paraId="6381DCCD" w14:textId="77777777" w:rsidR="00C519C8" w:rsidRPr="00946C60" w:rsidRDefault="00C519C8" w:rsidP="00C519C8">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080082F4" w14:textId="77777777" w:rsidR="00C519C8" w:rsidRPr="00946C60" w:rsidRDefault="00C519C8" w:rsidP="00C519C8">
      <w:pPr>
        <w:pStyle w:val="Tekstpodstawowy"/>
        <w:ind w:right="-47"/>
        <w:rPr>
          <w:rFonts w:ascii="Times New Roman" w:hAnsi="Times New Roman"/>
        </w:rPr>
      </w:pPr>
    </w:p>
    <w:p w14:paraId="16AC70B5" w14:textId="2994CAEE" w:rsidR="00C519C8" w:rsidRPr="00946C60" w:rsidRDefault="00C519C8" w:rsidP="00C519C8">
      <w:pPr>
        <w:pStyle w:val="Tekstpodstawowy"/>
        <w:ind w:right="-47"/>
        <w:jc w:val="center"/>
        <w:rPr>
          <w:rFonts w:ascii="Times New Roman" w:hAnsi="Times New Roman"/>
          <w:b/>
        </w:rPr>
      </w:pPr>
      <w:r>
        <w:rPr>
          <w:rFonts w:ascii="Times New Roman" w:hAnsi="Times New Roman"/>
          <w:b/>
        </w:rPr>
        <w:t>§1</w:t>
      </w:r>
      <w:r w:rsidR="007944C4">
        <w:rPr>
          <w:rFonts w:ascii="Times New Roman" w:hAnsi="Times New Roman"/>
          <w:b/>
        </w:rPr>
        <w:t>6</w:t>
      </w:r>
    </w:p>
    <w:p w14:paraId="706C8DB8" w14:textId="77777777" w:rsidR="00C519C8" w:rsidRPr="004F0507" w:rsidRDefault="00C519C8" w:rsidP="00C519C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F85AE01" w14:textId="77777777" w:rsidR="00C519C8" w:rsidRDefault="00C519C8" w:rsidP="00C519C8">
      <w:pPr>
        <w:pStyle w:val="Tekstpodstawowy2"/>
        <w:spacing w:line="240" w:lineRule="auto"/>
        <w:ind w:right="-47"/>
      </w:pPr>
    </w:p>
    <w:p w14:paraId="16710E0B" w14:textId="77777777" w:rsidR="00C519C8" w:rsidRDefault="00C519C8" w:rsidP="00C519C8">
      <w:pPr>
        <w:pStyle w:val="Tekstpodstawowy2"/>
        <w:spacing w:line="240" w:lineRule="auto"/>
        <w:ind w:right="-47"/>
        <w:rPr>
          <w:b/>
        </w:rPr>
      </w:pPr>
      <w:r>
        <w:rPr>
          <w:b/>
        </w:rPr>
        <w:t xml:space="preserve">     </w:t>
      </w:r>
    </w:p>
    <w:p w14:paraId="0A347FE2" w14:textId="77777777" w:rsidR="00C519C8" w:rsidRDefault="00C519C8" w:rsidP="00C519C8">
      <w:pPr>
        <w:pStyle w:val="Tekstpodstawowy2"/>
        <w:spacing w:line="240" w:lineRule="auto"/>
        <w:ind w:right="-47"/>
        <w:rPr>
          <w:b/>
        </w:rPr>
      </w:pPr>
    </w:p>
    <w:p w14:paraId="1B1ACA4F" w14:textId="77777777" w:rsidR="00C519C8" w:rsidRPr="004F0507" w:rsidRDefault="00C519C8" w:rsidP="00C519C8">
      <w:pPr>
        <w:pStyle w:val="Tekstpodstawowy2"/>
        <w:spacing w:line="240" w:lineRule="auto"/>
        <w:ind w:right="-47"/>
        <w:rPr>
          <w:b/>
        </w:rPr>
      </w:pPr>
      <w:r>
        <w:rPr>
          <w:b/>
        </w:rPr>
        <w:t xml:space="preserve"> </w:t>
      </w:r>
      <w:r w:rsidRPr="004F0507">
        <w:rPr>
          <w:b/>
        </w:rPr>
        <w:t>Za Sprzedawcę                                                                                   Za Kupującego</w:t>
      </w:r>
    </w:p>
    <w:p w14:paraId="6DCFFDEE" w14:textId="77777777" w:rsidR="00C519C8" w:rsidRPr="000936CA" w:rsidRDefault="00C519C8" w:rsidP="00C519C8"/>
    <w:p w14:paraId="5F4D8D5E" w14:textId="77777777" w:rsidR="00C519C8" w:rsidRDefault="00C519C8" w:rsidP="00C519C8">
      <w:pPr>
        <w:pStyle w:val="Zwykytekst"/>
      </w:pPr>
    </w:p>
    <w:p w14:paraId="3D353D5E" w14:textId="77777777" w:rsidR="00C519C8" w:rsidRDefault="00C519C8" w:rsidP="00C519C8">
      <w:pPr>
        <w:pStyle w:val="Zwykytekst"/>
      </w:pPr>
    </w:p>
    <w:p w14:paraId="3E802068" w14:textId="77777777" w:rsidR="00C519C8" w:rsidRDefault="00C519C8" w:rsidP="00C519C8">
      <w:pPr>
        <w:pStyle w:val="Zwykytekst"/>
        <w:rPr>
          <w:sz w:val="16"/>
          <w:szCs w:val="16"/>
        </w:rPr>
      </w:pPr>
    </w:p>
    <w:p w14:paraId="3196E1AD" w14:textId="77777777" w:rsidR="00C519C8" w:rsidRPr="009B06ED" w:rsidRDefault="00C519C8" w:rsidP="00C519C8">
      <w:r>
        <w:t>* Egzemplarz dla Wykonawcy / AGH</w:t>
      </w:r>
    </w:p>
    <w:p w14:paraId="045C7634" w14:textId="77777777" w:rsidR="00C519C8" w:rsidRPr="00456B64" w:rsidRDefault="00C519C8" w:rsidP="00C519C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A2F5FE3" w14:textId="77777777" w:rsidR="00C519C8" w:rsidRPr="00456B64" w:rsidRDefault="00C519C8" w:rsidP="00C519C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367E6DBE" w14:textId="77777777" w:rsidR="00C519C8" w:rsidRPr="00456B64" w:rsidRDefault="00C519C8" w:rsidP="00C519C8">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2B44E98B" w14:textId="77777777" w:rsidR="00C519C8" w:rsidRDefault="00C519C8" w:rsidP="00C519C8">
      <w:pPr>
        <w:widowControl w:val="0"/>
        <w:autoSpaceDE w:val="0"/>
        <w:autoSpaceDN w:val="0"/>
        <w:jc w:val="right"/>
        <w:textAlignment w:val="baseline"/>
      </w:pPr>
    </w:p>
    <w:p w14:paraId="4F3C9796" w14:textId="77777777" w:rsidR="00C519C8" w:rsidRPr="00456B64" w:rsidRDefault="00C519C8" w:rsidP="00C519C8">
      <w:pPr>
        <w:widowControl w:val="0"/>
        <w:autoSpaceDE w:val="0"/>
        <w:autoSpaceDN w:val="0"/>
        <w:jc w:val="right"/>
        <w:textAlignment w:val="baseline"/>
      </w:pPr>
      <w:r w:rsidRPr="00456B64">
        <w:lastRenderedPageBreak/>
        <w:t>Załącznik nr 2 do umowy</w:t>
      </w:r>
    </w:p>
    <w:p w14:paraId="6290292F" w14:textId="77777777" w:rsidR="00C519C8" w:rsidRPr="00456B64" w:rsidRDefault="00C519C8" w:rsidP="00C519C8">
      <w:pPr>
        <w:widowControl w:val="0"/>
        <w:autoSpaceDE w:val="0"/>
        <w:autoSpaceDN w:val="0"/>
        <w:jc w:val="both"/>
        <w:textAlignment w:val="baseline"/>
      </w:pPr>
      <w:r w:rsidRPr="00456B64">
        <w:t>.....................................… </w:t>
      </w:r>
    </w:p>
    <w:p w14:paraId="4F88EC28" w14:textId="77777777" w:rsidR="00C519C8" w:rsidRPr="00456B64" w:rsidRDefault="00C519C8" w:rsidP="00C519C8">
      <w:pPr>
        <w:widowControl w:val="0"/>
        <w:autoSpaceDE w:val="0"/>
        <w:autoSpaceDN w:val="0"/>
        <w:ind w:firstLine="555"/>
        <w:textAlignment w:val="baseline"/>
      </w:pPr>
      <w:r w:rsidRPr="00456B64">
        <w:t>Nazwa Wykonawcy</w:t>
      </w:r>
    </w:p>
    <w:p w14:paraId="52D88C94" w14:textId="77777777" w:rsidR="00C519C8" w:rsidRPr="00456B64" w:rsidRDefault="00C519C8" w:rsidP="00C519C8">
      <w:pPr>
        <w:widowControl w:val="0"/>
        <w:autoSpaceDE w:val="0"/>
        <w:autoSpaceDN w:val="0"/>
        <w:textAlignment w:val="baseline"/>
      </w:pPr>
    </w:p>
    <w:p w14:paraId="5895DFA2" w14:textId="77777777" w:rsidR="00C519C8" w:rsidRPr="00456B64" w:rsidRDefault="00C519C8" w:rsidP="00C519C8">
      <w:pPr>
        <w:widowControl w:val="0"/>
        <w:autoSpaceDE w:val="0"/>
        <w:autoSpaceDN w:val="0"/>
        <w:jc w:val="both"/>
        <w:textAlignment w:val="baseline"/>
      </w:pPr>
      <w:r w:rsidRPr="00456B64">
        <w:t>.....................................…</w:t>
      </w:r>
    </w:p>
    <w:p w14:paraId="08B129D7" w14:textId="77777777" w:rsidR="00C519C8" w:rsidRPr="00456B64" w:rsidRDefault="00C519C8" w:rsidP="00C519C8">
      <w:pPr>
        <w:widowControl w:val="0"/>
        <w:autoSpaceDE w:val="0"/>
        <w:autoSpaceDN w:val="0"/>
        <w:ind w:firstLine="840"/>
        <w:textAlignment w:val="baseline"/>
      </w:pPr>
      <w:r w:rsidRPr="00456B64">
        <w:t>NIP</w:t>
      </w:r>
      <w:r w:rsidRPr="00456B64">
        <w:tab/>
        <w:t> </w:t>
      </w:r>
    </w:p>
    <w:p w14:paraId="0F9EC45F" w14:textId="77777777" w:rsidR="00C519C8" w:rsidRPr="00456B64" w:rsidRDefault="00C519C8" w:rsidP="00C519C8">
      <w:pPr>
        <w:widowControl w:val="0"/>
        <w:autoSpaceDE w:val="0"/>
        <w:autoSpaceDN w:val="0"/>
        <w:spacing w:before="90"/>
        <w:ind w:left="115" w:right="110"/>
        <w:jc w:val="both"/>
        <w:outlineLvl w:val="0"/>
        <w:rPr>
          <w:rFonts w:eastAsia="Verdana"/>
          <w:b/>
          <w:bCs/>
          <w:lang w:eastAsia="en-US"/>
        </w:rPr>
      </w:pPr>
    </w:p>
    <w:p w14:paraId="58E02AE1" w14:textId="77777777" w:rsidR="00C519C8" w:rsidRPr="00456B64" w:rsidRDefault="00C519C8" w:rsidP="00C519C8">
      <w:pPr>
        <w:widowControl w:val="0"/>
        <w:autoSpaceDE w:val="0"/>
        <w:autoSpaceDN w:val="0"/>
        <w:spacing w:before="90"/>
        <w:ind w:right="110"/>
        <w:jc w:val="both"/>
        <w:outlineLvl w:val="0"/>
        <w:rPr>
          <w:rFonts w:eastAsia="Verdana"/>
          <w:b/>
          <w:bCs/>
          <w:lang w:eastAsia="en-US"/>
        </w:rPr>
      </w:pPr>
    </w:p>
    <w:p w14:paraId="2AD9E6B0" w14:textId="77777777" w:rsidR="00C519C8" w:rsidRPr="00456B64" w:rsidRDefault="00C519C8" w:rsidP="00C519C8">
      <w:pPr>
        <w:widowControl w:val="0"/>
        <w:autoSpaceDE w:val="0"/>
        <w:autoSpaceDN w:val="0"/>
        <w:jc w:val="center"/>
        <w:textAlignment w:val="baseline"/>
        <w:rPr>
          <w:b/>
          <w:bCs/>
        </w:rPr>
      </w:pPr>
    </w:p>
    <w:p w14:paraId="0473A577" w14:textId="77777777" w:rsidR="00C519C8" w:rsidRPr="00456B64" w:rsidRDefault="00C519C8" w:rsidP="00C519C8">
      <w:pPr>
        <w:widowControl w:val="0"/>
        <w:autoSpaceDE w:val="0"/>
        <w:autoSpaceDN w:val="0"/>
        <w:jc w:val="center"/>
        <w:textAlignment w:val="baseline"/>
        <w:rPr>
          <w:b/>
          <w:bCs/>
        </w:rPr>
      </w:pPr>
    </w:p>
    <w:p w14:paraId="639F6A32" w14:textId="77777777" w:rsidR="00C519C8" w:rsidRPr="00456B64" w:rsidRDefault="00C519C8" w:rsidP="00C519C8">
      <w:pPr>
        <w:widowControl w:val="0"/>
        <w:autoSpaceDE w:val="0"/>
        <w:autoSpaceDN w:val="0"/>
        <w:jc w:val="center"/>
        <w:textAlignment w:val="baseline"/>
        <w:rPr>
          <w:b/>
          <w:bCs/>
        </w:rPr>
      </w:pPr>
      <w:r w:rsidRPr="00456B64">
        <w:rPr>
          <w:b/>
          <w:bCs/>
        </w:rPr>
        <w:t>OŚWIADCZENIE DLA CELÓW PODATKOWYCH</w:t>
      </w:r>
    </w:p>
    <w:p w14:paraId="75B9E131" w14:textId="77777777" w:rsidR="00C519C8" w:rsidRPr="00456B64" w:rsidRDefault="00C519C8" w:rsidP="00C519C8">
      <w:pPr>
        <w:widowControl w:val="0"/>
        <w:autoSpaceDE w:val="0"/>
        <w:autoSpaceDN w:val="0"/>
        <w:jc w:val="center"/>
        <w:textAlignment w:val="baseline"/>
        <w:rPr>
          <w:b/>
          <w:bCs/>
        </w:rPr>
      </w:pPr>
      <w:r w:rsidRPr="00456B64">
        <w:rPr>
          <w:b/>
          <w:bCs/>
        </w:rPr>
        <w:t xml:space="preserve">DOTYCZĄCE PODMIOTÓW POWIĄZANYCH </w:t>
      </w:r>
    </w:p>
    <w:p w14:paraId="77011D9E" w14:textId="77777777" w:rsidR="00C519C8" w:rsidRPr="00456B64" w:rsidRDefault="00C519C8" w:rsidP="00C519C8">
      <w:pPr>
        <w:widowControl w:val="0"/>
        <w:autoSpaceDE w:val="0"/>
        <w:autoSpaceDN w:val="0"/>
        <w:jc w:val="center"/>
        <w:textAlignment w:val="baseline"/>
        <w:rPr>
          <w:b/>
          <w:bCs/>
        </w:rPr>
      </w:pPr>
    </w:p>
    <w:p w14:paraId="00DA2A51" w14:textId="77777777" w:rsidR="00C519C8" w:rsidRPr="00456B64" w:rsidRDefault="00C519C8" w:rsidP="00C519C8">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C9618E7" w14:textId="77777777" w:rsidR="00C519C8" w:rsidRPr="00456B64" w:rsidRDefault="00C519C8" w:rsidP="00C519C8">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35462798" w14:textId="77777777" w:rsidR="00C519C8" w:rsidRPr="00456B64" w:rsidRDefault="00C519C8" w:rsidP="00C519C8">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5F69B0B5" w14:textId="77777777" w:rsidR="00C519C8" w:rsidRPr="00456B64" w:rsidRDefault="00C519C8" w:rsidP="00C519C8">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74ACFC52" w14:textId="77777777" w:rsidR="00C519C8" w:rsidRPr="00456B64" w:rsidRDefault="00C519C8" w:rsidP="00C519C8">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2B58DD90" w14:textId="77777777" w:rsidR="00C519C8" w:rsidRPr="00456B64" w:rsidRDefault="00C519C8" w:rsidP="00C519C8">
      <w:pPr>
        <w:spacing w:after="200" w:line="276" w:lineRule="auto"/>
        <w:ind w:left="780"/>
        <w:contextualSpacing/>
        <w:textAlignment w:val="baseline"/>
      </w:pPr>
    </w:p>
    <w:p w14:paraId="0B3895E3" w14:textId="77777777" w:rsidR="00C519C8" w:rsidRPr="00456B64" w:rsidRDefault="00C519C8" w:rsidP="00C519C8">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14DADE43" w14:textId="77777777" w:rsidR="00C519C8" w:rsidRPr="00456B64" w:rsidRDefault="00C519C8" w:rsidP="00C519C8">
      <w:pPr>
        <w:widowControl w:val="0"/>
        <w:autoSpaceDE w:val="0"/>
        <w:autoSpaceDN w:val="0"/>
        <w:spacing w:before="90"/>
        <w:ind w:right="110"/>
        <w:jc w:val="both"/>
        <w:outlineLvl w:val="0"/>
        <w:rPr>
          <w:rFonts w:eastAsia="Verdana"/>
          <w:b/>
          <w:bCs/>
          <w:lang w:eastAsia="en-US"/>
        </w:rPr>
      </w:pPr>
    </w:p>
    <w:p w14:paraId="2B8D7E0B" w14:textId="77777777" w:rsidR="00C519C8" w:rsidRPr="00456B64" w:rsidRDefault="00C519C8" w:rsidP="00C519C8">
      <w:pPr>
        <w:widowControl w:val="0"/>
        <w:autoSpaceDE w:val="0"/>
        <w:autoSpaceDN w:val="0"/>
        <w:spacing w:before="90"/>
        <w:ind w:right="110"/>
        <w:jc w:val="both"/>
        <w:outlineLvl w:val="0"/>
        <w:rPr>
          <w:rFonts w:eastAsia="Verdana"/>
          <w:b/>
          <w:bCs/>
          <w:lang w:eastAsia="en-US"/>
        </w:rPr>
      </w:pPr>
    </w:p>
    <w:p w14:paraId="6E292D55" w14:textId="77777777" w:rsidR="00C519C8" w:rsidRPr="00456B64" w:rsidRDefault="00C519C8" w:rsidP="00C519C8">
      <w:pPr>
        <w:widowControl w:val="0"/>
        <w:autoSpaceDE w:val="0"/>
        <w:autoSpaceDN w:val="0"/>
        <w:spacing w:before="90"/>
        <w:ind w:right="110"/>
        <w:jc w:val="both"/>
        <w:outlineLvl w:val="0"/>
        <w:rPr>
          <w:rFonts w:eastAsia="Verdana"/>
          <w:b/>
          <w:bCs/>
          <w:lang w:eastAsia="en-US"/>
        </w:rPr>
      </w:pPr>
    </w:p>
    <w:p w14:paraId="3CBCFEB4" w14:textId="77777777" w:rsidR="00C519C8" w:rsidRPr="00456B64" w:rsidRDefault="00C519C8" w:rsidP="00C519C8">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C519C8" w:rsidRPr="005B3AD3" w14:paraId="57B2BCA3" w14:textId="77777777" w:rsidTr="00611E2F">
        <w:tc>
          <w:tcPr>
            <w:tcW w:w="4105" w:type="dxa"/>
            <w:shd w:val="clear" w:color="auto" w:fill="auto"/>
          </w:tcPr>
          <w:p w14:paraId="39841DBA" w14:textId="77777777" w:rsidR="00C519C8" w:rsidRPr="001A7899" w:rsidRDefault="00C519C8" w:rsidP="00611E2F">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C753659" w14:textId="77777777" w:rsidR="00C519C8" w:rsidRPr="001A7899" w:rsidRDefault="00C519C8" w:rsidP="00611E2F">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upoważnionej/ych do reprezentacji)</w:t>
            </w:r>
          </w:p>
        </w:tc>
      </w:tr>
    </w:tbl>
    <w:p w14:paraId="7EFB9DEA" w14:textId="77777777" w:rsidR="00C519C8" w:rsidRPr="001A7899" w:rsidRDefault="00C519C8" w:rsidP="00C519C8">
      <w:pPr>
        <w:spacing w:line="360" w:lineRule="auto"/>
        <w:contextualSpacing/>
        <w:jc w:val="both"/>
        <w:rPr>
          <w:rFonts w:ascii="Verdana" w:eastAsia="Calibri" w:hAnsi="Verdana" w:cs="Arial"/>
          <w:color w:val="222A35"/>
          <w:lang w:eastAsia="x-none"/>
        </w:rPr>
      </w:pPr>
    </w:p>
    <w:p w14:paraId="15E61F02" w14:textId="77777777" w:rsidR="00C519C8" w:rsidRPr="001A7899" w:rsidRDefault="00C519C8" w:rsidP="00C519C8">
      <w:pPr>
        <w:widowControl w:val="0"/>
        <w:autoSpaceDE w:val="0"/>
        <w:autoSpaceDN w:val="0"/>
        <w:spacing w:line="360" w:lineRule="auto"/>
        <w:rPr>
          <w:rFonts w:ascii="Verdana" w:eastAsia="Verdana" w:hAnsi="Verdana" w:cs="Arial"/>
          <w:color w:val="222A35"/>
          <w:lang w:eastAsia="x-none"/>
        </w:rPr>
      </w:pPr>
    </w:p>
    <w:p w14:paraId="38405317" w14:textId="77777777" w:rsidR="00C519C8" w:rsidRPr="001A7899" w:rsidRDefault="00C519C8" w:rsidP="00C519C8">
      <w:pPr>
        <w:widowControl w:val="0"/>
        <w:autoSpaceDE w:val="0"/>
        <w:autoSpaceDN w:val="0"/>
        <w:spacing w:before="90"/>
        <w:ind w:right="110"/>
        <w:jc w:val="both"/>
        <w:outlineLvl w:val="0"/>
        <w:rPr>
          <w:rFonts w:ascii="Verdana" w:eastAsia="Verdana" w:hAnsi="Verdana" w:cs="Verdana"/>
          <w:b/>
          <w:bCs/>
          <w:lang w:eastAsia="en-US"/>
        </w:rPr>
      </w:pPr>
    </w:p>
    <w:p w14:paraId="16C05826" w14:textId="77777777" w:rsidR="00C519C8" w:rsidRPr="00F154C3" w:rsidRDefault="00C519C8" w:rsidP="00C519C8"/>
    <w:p w14:paraId="6C026585" w14:textId="77777777" w:rsidR="00C519C8" w:rsidRPr="009929D7" w:rsidRDefault="00C519C8" w:rsidP="00C519C8"/>
    <w:p w14:paraId="32FD969A" w14:textId="77777777" w:rsidR="00C519C8" w:rsidRPr="00553D25" w:rsidRDefault="00C519C8" w:rsidP="00C519C8"/>
    <w:p w14:paraId="45877261" w14:textId="77777777" w:rsidR="00C519C8" w:rsidRPr="000236D5" w:rsidRDefault="00C519C8" w:rsidP="00C519C8"/>
    <w:p w14:paraId="783BC44F" w14:textId="77777777" w:rsidR="00C519C8" w:rsidRPr="0079738D" w:rsidRDefault="00C519C8" w:rsidP="00C519C8"/>
    <w:p w14:paraId="27E6F912" w14:textId="77777777" w:rsidR="00C519C8" w:rsidRPr="008610A4" w:rsidRDefault="00C519C8" w:rsidP="00C519C8"/>
    <w:p w14:paraId="62EDF071" w14:textId="77777777" w:rsidR="00C519C8" w:rsidRPr="00363A12" w:rsidRDefault="00C519C8" w:rsidP="00C519C8"/>
    <w:p w14:paraId="052A0674" w14:textId="77777777" w:rsidR="00496551" w:rsidRPr="00C519C8" w:rsidRDefault="00496551" w:rsidP="00C519C8"/>
    <w:sectPr w:rsidR="00496551" w:rsidRPr="00C519C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A72D7" w14:textId="77777777" w:rsidR="00A3536A" w:rsidRDefault="00A3536A">
      <w:r>
        <w:separator/>
      </w:r>
    </w:p>
  </w:endnote>
  <w:endnote w:type="continuationSeparator" w:id="0">
    <w:p w14:paraId="3EAC3470" w14:textId="77777777" w:rsidR="00A3536A" w:rsidRDefault="00A35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802E2" w14:textId="77777777" w:rsidR="00CA1ECE" w:rsidRDefault="00CA1E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D0E0B" w14:textId="77777777" w:rsidR="00C519C8" w:rsidRDefault="00C519C8">
    <w:pPr>
      <w:pStyle w:val="Stopka"/>
      <w:jc w:val="right"/>
    </w:pPr>
    <w:r>
      <w:fldChar w:fldCharType="begin"/>
    </w:r>
    <w:r>
      <w:instrText>PAGE   \* MERGEFORMAT</w:instrText>
    </w:r>
    <w:r>
      <w:fldChar w:fldCharType="separate"/>
    </w:r>
    <w:r>
      <w:t>2</w:t>
    </w:r>
    <w:r>
      <w:fldChar w:fldCharType="end"/>
    </w:r>
  </w:p>
  <w:p w14:paraId="2151EB79" w14:textId="77777777" w:rsidR="00CA1ECE" w:rsidRDefault="00CA1EC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DC86D" w14:textId="77777777" w:rsidR="00CA1ECE" w:rsidRDefault="00CA1E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63886" w14:textId="77777777" w:rsidR="00A3536A" w:rsidRDefault="00A3536A">
      <w:r>
        <w:separator/>
      </w:r>
    </w:p>
  </w:footnote>
  <w:footnote w:type="continuationSeparator" w:id="0">
    <w:p w14:paraId="38F009FC" w14:textId="77777777" w:rsidR="00A3536A" w:rsidRDefault="00A3536A">
      <w:r>
        <w:continuationSeparator/>
      </w:r>
    </w:p>
  </w:footnote>
  <w:footnote w:id="1">
    <w:p w14:paraId="5D2E1523" w14:textId="77777777" w:rsidR="00C519C8" w:rsidRPr="00456B64" w:rsidRDefault="00C519C8" w:rsidP="00C519C8">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BEDC3BE" w14:textId="77777777" w:rsidR="00C519C8" w:rsidRPr="00456B64" w:rsidRDefault="00C519C8" w:rsidP="00C519C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B7B3CAB" w14:textId="77777777" w:rsidR="00C519C8" w:rsidRPr="00456B64" w:rsidRDefault="00C519C8" w:rsidP="00C519C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1D3547F" w14:textId="77777777" w:rsidR="00C519C8" w:rsidRPr="00456B64" w:rsidRDefault="00C519C8" w:rsidP="00C519C8">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35D6706" w14:textId="77777777" w:rsidR="00C519C8" w:rsidRPr="00456B64" w:rsidRDefault="00C519C8" w:rsidP="00C519C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14637AF" w14:textId="77777777" w:rsidR="00C519C8" w:rsidRPr="00456B64" w:rsidRDefault="00C519C8" w:rsidP="00C519C8">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DD2FAA2" w14:textId="77777777" w:rsidR="00C519C8" w:rsidRPr="00456B64" w:rsidRDefault="00C519C8" w:rsidP="00C519C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1E5EC53" w14:textId="77777777" w:rsidR="00C519C8" w:rsidRPr="00456B64" w:rsidRDefault="00C519C8" w:rsidP="00C519C8">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CA7ECF7" w14:textId="77777777" w:rsidR="00C519C8" w:rsidRPr="00456B64" w:rsidRDefault="00C519C8" w:rsidP="00C519C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13A9E24" w14:textId="77777777" w:rsidR="00C519C8" w:rsidRPr="00456B64" w:rsidRDefault="00C519C8" w:rsidP="00C519C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0D19FD3" w14:textId="77777777" w:rsidR="00C519C8" w:rsidRPr="00456B64" w:rsidRDefault="00C519C8" w:rsidP="00C519C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ED25D6" w14:textId="77777777" w:rsidR="00C519C8" w:rsidRPr="00456B64" w:rsidRDefault="00C519C8" w:rsidP="00C519C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8D167D2" w14:textId="77777777" w:rsidR="00C519C8" w:rsidRPr="00456B64" w:rsidRDefault="00C519C8" w:rsidP="00C519C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488BE7B" w14:textId="77777777" w:rsidR="00C519C8" w:rsidRPr="00456B64" w:rsidRDefault="00C519C8" w:rsidP="00C519C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2D002A55" w14:textId="77777777" w:rsidR="00C519C8" w:rsidRPr="00456B64" w:rsidRDefault="00C519C8" w:rsidP="00C519C8">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7A64DAD0" w14:textId="77777777" w:rsidR="00C519C8" w:rsidRPr="00456B64" w:rsidRDefault="00C519C8" w:rsidP="00C519C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0A2B58E6" w14:textId="77777777" w:rsidR="00C519C8" w:rsidRPr="00456B64" w:rsidRDefault="00C519C8" w:rsidP="00C519C8">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BFE226E" w14:textId="77777777" w:rsidR="00C519C8" w:rsidRPr="00456B64" w:rsidRDefault="00C519C8" w:rsidP="00C519C8">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1F7BBC9D" w14:textId="77777777" w:rsidR="00C519C8" w:rsidRPr="00456B64" w:rsidRDefault="00C519C8" w:rsidP="00C519C8">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8FFA707" w14:textId="77777777" w:rsidR="00C519C8" w:rsidRPr="00456B64" w:rsidRDefault="00C519C8" w:rsidP="00C519C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32B7A923" w14:textId="77777777" w:rsidR="00C519C8" w:rsidRPr="00456B64" w:rsidRDefault="00C519C8" w:rsidP="00C519C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4AE06547" w14:textId="77777777" w:rsidR="00C519C8" w:rsidRPr="00456B64" w:rsidRDefault="00C519C8" w:rsidP="00C519C8">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D9A2C29" w14:textId="77777777" w:rsidR="00C519C8" w:rsidRPr="00456B64" w:rsidRDefault="00C519C8" w:rsidP="00C519C8">
      <w:pPr>
        <w:pStyle w:val="Tekstprzypisudolnego"/>
        <w:ind w:firstLine="142"/>
        <w:jc w:val="both"/>
        <w:rPr>
          <w:sz w:val="16"/>
          <w:szCs w:val="16"/>
        </w:rPr>
      </w:pPr>
      <w:r w:rsidRPr="00456B64">
        <w:rPr>
          <w:sz w:val="16"/>
          <w:szCs w:val="16"/>
        </w:rPr>
        <w:t>a) osobę prawną,</w:t>
      </w:r>
    </w:p>
    <w:p w14:paraId="3E9CF2CB" w14:textId="77777777" w:rsidR="00C519C8" w:rsidRPr="00456B64" w:rsidRDefault="00C519C8" w:rsidP="00C519C8">
      <w:pPr>
        <w:pStyle w:val="Tekstprzypisudolnego"/>
        <w:ind w:firstLine="142"/>
        <w:jc w:val="both"/>
        <w:rPr>
          <w:sz w:val="16"/>
          <w:szCs w:val="16"/>
        </w:rPr>
      </w:pPr>
      <w:r w:rsidRPr="00456B64">
        <w:rPr>
          <w:sz w:val="16"/>
          <w:szCs w:val="16"/>
        </w:rPr>
        <w:t>b) spółkę kapitałową w organizacji,</w:t>
      </w:r>
    </w:p>
    <w:p w14:paraId="261B1DAE" w14:textId="77777777" w:rsidR="00C519C8" w:rsidRPr="00456B64" w:rsidRDefault="00C519C8" w:rsidP="00C519C8">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794E5E12" w14:textId="77777777" w:rsidR="00C519C8" w:rsidRPr="00456B64" w:rsidRDefault="00C519C8" w:rsidP="00C519C8">
      <w:pPr>
        <w:pStyle w:val="Tekstprzypisudolnego"/>
        <w:ind w:firstLine="142"/>
        <w:jc w:val="both"/>
        <w:rPr>
          <w:sz w:val="16"/>
          <w:szCs w:val="16"/>
        </w:rPr>
      </w:pPr>
      <w:r w:rsidRPr="00456B64">
        <w:rPr>
          <w:sz w:val="16"/>
          <w:szCs w:val="16"/>
        </w:rPr>
        <w:t>d) spółkę niemającą osobowości prawnej, o której mowa w art. 1 ust. 3 pkt 2,</w:t>
      </w:r>
    </w:p>
    <w:p w14:paraId="4E7BCBC7" w14:textId="77777777" w:rsidR="00C519C8" w:rsidRPr="00456B64" w:rsidRDefault="00C519C8" w:rsidP="00C519C8">
      <w:pPr>
        <w:pStyle w:val="Tekstprzypisudolnego"/>
        <w:ind w:firstLine="142"/>
        <w:jc w:val="both"/>
        <w:rPr>
          <w:sz w:val="16"/>
          <w:szCs w:val="16"/>
        </w:rPr>
      </w:pPr>
      <w:r w:rsidRPr="00456B64">
        <w:rPr>
          <w:sz w:val="16"/>
          <w:szCs w:val="16"/>
        </w:rPr>
        <w:t>e) fundację, trust lub inny podmiot albo stosunek prawny o charakterze powierniczym,</w:t>
      </w:r>
    </w:p>
    <w:p w14:paraId="7E457937" w14:textId="77777777" w:rsidR="00C519C8" w:rsidRPr="00456B64" w:rsidRDefault="00C519C8" w:rsidP="00C519C8">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4A4830B6" w14:textId="77777777" w:rsidR="00C519C8" w:rsidRPr="00456B64" w:rsidRDefault="00C519C8" w:rsidP="00C519C8">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4E81882A" w14:textId="77777777" w:rsidR="00C519C8" w:rsidRPr="00456B64" w:rsidRDefault="00C519C8" w:rsidP="00C519C8">
      <w:pPr>
        <w:pStyle w:val="Tekstprzypisudolnego"/>
        <w:ind w:left="284" w:hanging="142"/>
        <w:jc w:val="both"/>
        <w:rPr>
          <w:sz w:val="16"/>
          <w:szCs w:val="16"/>
        </w:rPr>
      </w:pPr>
      <w:r w:rsidRPr="00456B64">
        <w:rPr>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2CC4D" w14:textId="77777777" w:rsidR="00CA1ECE" w:rsidRDefault="00CA1E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D787B" w14:textId="77777777" w:rsidR="00CA1ECE" w:rsidRDefault="00CA1E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900A" w14:textId="77777777" w:rsidR="00CA1ECE" w:rsidRDefault="00CA1E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48697067">
    <w:abstractNumId w:val="19"/>
  </w:num>
  <w:num w:numId="2" w16cid:durableId="98889791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7359120">
    <w:abstractNumId w:val="30"/>
  </w:num>
  <w:num w:numId="4" w16cid:durableId="1624269482">
    <w:abstractNumId w:val="11"/>
  </w:num>
  <w:num w:numId="5" w16cid:durableId="1392919881">
    <w:abstractNumId w:val="32"/>
  </w:num>
  <w:num w:numId="6" w16cid:durableId="947852351">
    <w:abstractNumId w:val="34"/>
  </w:num>
  <w:num w:numId="7" w16cid:durableId="1482650854">
    <w:abstractNumId w:val="37"/>
  </w:num>
  <w:num w:numId="8" w16cid:durableId="1645966426">
    <w:abstractNumId w:val="26"/>
  </w:num>
  <w:num w:numId="9" w16cid:durableId="1637683825">
    <w:abstractNumId w:val="41"/>
  </w:num>
  <w:num w:numId="10" w16cid:durableId="742218866">
    <w:abstractNumId w:val="28"/>
  </w:num>
  <w:num w:numId="11" w16cid:durableId="1003630529">
    <w:abstractNumId w:val="6"/>
  </w:num>
  <w:num w:numId="12" w16cid:durableId="683633188">
    <w:abstractNumId w:val="10"/>
  </w:num>
  <w:num w:numId="13" w16cid:durableId="1201162478">
    <w:abstractNumId w:val="14"/>
  </w:num>
  <w:num w:numId="14" w16cid:durableId="248850817">
    <w:abstractNumId w:val="42"/>
  </w:num>
  <w:num w:numId="15" w16cid:durableId="2009870475">
    <w:abstractNumId w:val="13"/>
  </w:num>
  <w:num w:numId="16" w16cid:durableId="1984654300">
    <w:abstractNumId w:val="9"/>
  </w:num>
  <w:num w:numId="17" w16cid:durableId="879368016">
    <w:abstractNumId w:val="39"/>
  </w:num>
  <w:num w:numId="18" w16cid:durableId="2085880247">
    <w:abstractNumId w:val="29"/>
  </w:num>
  <w:num w:numId="19" w16cid:durableId="2039775000">
    <w:abstractNumId w:val="24"/>
  </w:num>
  <w:num w:numId="20" w16cid:durableId="121191396">
    <w:abstractNumId w:val="27"/>
  </w:num>
  <w:num w:numId="21" w16cid:durableId="1766415714">
    <w:abstractNumId w:val="20"/>
  </w:num>
  <w:num w:numId="22" w16cid:durableId="1146043150">
    <w:abstractNumId w:val="0"/>
  </w:num>
  <w:num w:numId="23" w16cid:durableId="1253390778">
    <w:abstractNumId w:val="40"/>
  </w:num>
  <w:num w:numId="24" w16cid:durableId="1509373067">
    <w:abstractNumId w:val="18"/>
  </w:num>
  <w:num w:numId="25" w16cid:durableId="1906791522">
    <w:abstractNumId w:val="3"/>
  </w:num>
  <w:num w:numId="26" w16cid:durableId="7022307">
    <w:abstractNumId w:val="33"/>
  </w:num>
  <w:num w:numId="27" w16cid:durableId="432594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14546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60492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67596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93887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297965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197778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9984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69677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28511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423129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8967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7842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80968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42631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57866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697315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69614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16051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294511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349894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453552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22649164">
    <w:abstractNumId w:val="31"/>
  </w:num>
  <w:num w:numId="51" w16cid:durableId="204491273">
    <w:abstractNumId w:val="1"/>
  </w:num>
  <w:num w:numId="52" w16cid:durableId="1946031616">
    <w:abstractNumId w:val="21"/>
  </w:num>
  <w:num w:numId="53" w16cid:durableId="724254747">
    <w:abstractNumId w:val="16"/>
  </w:num>
  <w:num w:numId="54" w16cid:durableId="400106794">
    <w:abstractNumId w:val="2"/>
  </w:num>
  <w:num w:numId="55" w16cid:durableId="1788624584">
    <w:abstractNumId w:val="12"/>
  </w:num>
  <w:num w:numId="56" w16cid:durableId="9415684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536A"/>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944C4"/>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3536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19C8"/>
    <w:rsid w:val="00C74D2A"/>
    <w:rsid w:val="00C923E8"/>
    <w:rsid w:val="00C93478"/>
    <w:rsid w:val="00CA1ECE"/>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BB1EA"/>
  <w15:chartTrackingRefBased/>
  <w15:docId w15:val="{63B07A45-C076-4C6A-869D-324DEE47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19C8"/>
    <w:rPr>
      <w:sz w:val="24"/>
      <w:szCs w:val="24"/>
    </w:rPr>
  </w:style>
  <w:style w:type="paragraph" w:styleId="Nagwek2">
    <w:name w:val="heading 2"/>
    <w:basedOn w:val="Normalny"/>
    <w:next w:val="Normalny"/>
    <w:link w:val="Nagwek2Znak"/>
    <w:uiPriority w:val="9"/>
    <w:semiHidden/>
    <w:unhideWhenUsed/>
    <w:qFormat/>
    <w:rsid w:val="00C519C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C519C8"/>
    <w:rPr>
      <w:rFonts w:ascii="Cambria" w:hAnsi="Cambria"/>
      <w:b/>
      <w:bCs/>
      <w:i/>
      <w:iCs/>
      <w:sz w:val="28"/>
      <w:szCs w:val="28"/>
    </w:rPr>
  </w:style>
  <w:style w:type="character" w:customStyle="1" w:styleId="StopkaZnak">
    <w:name w:val="Stopka Znak"/>
    <w:link w:val="Stopka"/>
    <w:uiPriority w:val="99"/>
    <w:rsid w:val="00C519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2323</Words>
  <Characters>16074</Characters>
  <Application>Microsoft Office Word</Application>
  <DocSecurity>0</DocSecurity>
  <Lines>133</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18361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2023-07-25T12:05:00Z</dcterms:created>
  <dcterms:modified xsi:type="dcterms:W3CDTF">2023-07-27T11:35:00Z</dcterms:modified>
</cp:coreProperties>
</file>