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2F140" w14:textId="77777777" w:rsidR="00CC262C" w:rsidRPr="00240E71" w:rsidRDefault="00CC262C" w:rsidP="00CC262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4CDF5C6" w14:textId="77777777" w:rsidR="00CC262C" w:rsidRDefault="00CC262C" w:rsidP="00CC262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5A7862" w14:textId="77777777" w:rsidR="00CC262C" w:rsidRPr="0022732C" w:rsidRDefault="00CC262C" w:rsidP="00CC262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5C91E12" w14:textId="77777777" w:rsidR="00CC262C" w:rsidRDefault="00CC262C" w:rsidP="00CC262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F93638B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5E9E84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CF411AE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573759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F323FA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0B81513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10D38EC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34D5FFE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A687E32" w14:textId="77777777" w:rsidR="00CC262C" w:rsidRPr="0022732C" w:rsidRDefault="00CC262C" w:rsidP="00CC262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5BE3156" w14:textId="77777777" w:rsidR="00CC262C" w:rsidRDefault="00CC262C" w:rsidP="00CC262C">
      <w:pPr>
        <w:spacing w:line="360" w:lineRule="auto"/>
      </w:pPr>
      <w:r>
        <w:t>Do: Nazwa i siedziba Zamawiającego:</w:t>
      </w:r>
    </w:p>
    <w:p w14:paraId="3C777CBF" w14:textId="77777777" w:rsidR="00CC262C" w:rsidRPr="00247153" w:rsidRDefault="00CC262C" w:rsidP="00CC262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4EF97052" w14:textId="77777777" w:rsidR="00CC262C" w:rsidRPr="00247153" w:rsidRDefault="00CC262C" w:rsidP="00CC262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256D7D3" w14:textId="77777777" w:rsidR="00CC262C" w:rsidRDefault="00CC262C" w:rsidP="00CC262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68A291EA" w14:textId="77777777" w:rsidR="00CC262C" w:rsidRDefault="00CC262C" w:rsidP="00CC262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3FC4BD29" w14:textId="77777777" w:rsidR="00CC262C" w:rsidRDefault="00CC262C" w:rsidP="00CC262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999B119" w14:textId="77777777" w:rsidR="00CC262C" w:rsidRDefault="00CC262C" w:rsidP="00CC262C">
      <w:pPr>
        <w:ind w:firstLine="3969"/>
        <w:rPr>
          <w:b/>
        </w:rPr>
      </w:pPr>
    </w:p>
    <w:p w14:paraId="182BF8CE" w14:textId="1E49169A" w:rsidR="00CC262C" w:rsidRDefault="00CC262C" w:rsidP="00CC262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448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69F4BFE4" w14:textId="77777777" w:rsidR="00CC262C" w:rsidRDefault="00CC262C" w:rsidP="00CC262C">
      <w:pPr>
        <w:tabs>
          <w:tab w:val="right" w:pos="9000"/>
        </w:tabs>
      </w:pPr>
    </w:p>
    <w:p w14:paraId="6D726B7C" w14:textId="77777777" w:rsidR="00CC262C" w:rsidRPr="005F7BDF" w:rsidRDefault="00CC262C" w:rsidP="00CC262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59927632" w14:textId="77777777" w:rsidR="00CC262C" w:rsidRPr="005F7BDF" w:rsidRDefault="00CC262C" w:rsidP="00CC262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CD49A2" w14:textId="77777777" w:rsidR="00CC262C" w:rsidRPr="005F7BDF" w:rsidRDefault="00CC262C" w:rsidP="00CC262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88EB426" w14:textId="77777777" w:rsidR="00CC262C" w:rsidRPr="005F7BDF" w:rsidRDefault="00CC262C" w:rsidP="00CC262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5A21004" w14:textId="77777777" w:rsidR="00CC262C" w:rsidRPr="005F7BDF" w:rsidRDefault="00CC262C" w:rsidP="00CC262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54D26D3" w14:textId="77777777" w:rsidR="00CC262C" w:rsidRPr="002969BE" w:rsidRDefault="00CC262C" w:rsidP="00CC262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7BD7170F" w14:textId="77777777" w:rsidR="00CC262C" w:rsidRPr="002969BE" w:rsidRDefault="00CC262C" w:rsidP="00CC262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059C9350" w14:textId="77777777" w:rsidR="00CC262C" w:rsidRPr="002969BE" w:rsidRDefault="00CC262C" w:rsidP="00CC262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2CC1716" w14:textId="77777777" w:rsidR="00CC262C" w:rsidRPr="002969BE" w:rsidRDefault="00CC262C" w:rsidP="00CC262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4A9E9B95" w14:textId="77777777" w:rsidR="00CC262C" w:rsidRPr="002969BE" w:rsidRDefault="00CC262C" w:rsidP="00CC262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41C36EE2" w14:textId="77777777" w:rsidR="00CC262C" w:rsidRPr="00FE545C" w:rsidRDefault="00CC262C" w:rsidP="00CC26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181A015" w14:textId="77777777" w:rsidR="00CC262C" w:rsidRPr="00FE545C" w:rsidRDefault="00CC262C" w:rsidP="00CC262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4E70025" w14:textId="77777777" w:rsidR="00CC262C" w:rsidRDefault="00CC262C" w:rsidP="00CC262C">
      <w:pPr>
        <w:jc w:val="both"/>
        <w:rPr>
          <w:sz w:val="18"/>
          <w:szCs w:val="18"/>
        </w:rPr>
      </w:pPr>
    </w:p>
    <w:p w14:paraId="0CFD8654" w14:textId="77777777" w:rsidR="00CC262C" w:rsidRDefault="00CC262C" w:rsidP="00CC262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516FF42" w14:textId="77777777" w:rsidR="00CC262C" w:rsidRPr="00730EFE" w:rsidRDefault="00CC262C" w:rsidP="00CC26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E4B7067" w14:textId="77777777" w:rsidR="00CC262C" w:rsidRPr="001D671E" w:rsidRDefault="00CC262C" w:rsidP="00CC26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F23E8C5" w14:textId="77777777" w:rsidR="00CC262C" w:rsidRDefault="00CC262C" w:rsidP="00CC26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FA5C71A" w14:textId="77777777" w:rsidR="00CC262C" w:rsidRDefault="00CC262C" w:rsidP="00CC26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D3FBE6" w14:textId="77777777" w:rsidR="00CC262C" w:rsidRDefault="00CC262C" w:rsidP="00CC26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737D06" w14:textId="77777777" w:rsidR="00CC262C" w:rsidRPr="001D671E" w:rsidRDefault="00CC262C" w:rsidP="00CC26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262C" w:rsidRPr="00FE545C" w14:paraId="6A431B96" w14:textId="77777777" w:rsidTr="00B71E2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01A30" w14:textId="77777777" w:rsidR="00CC262C" w:rsidRPr="00FE545C" w:rsidRDefault="00CC262C" w:rsidP="00B71E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95017" w14:textId="77777777" w:rsidR="00CC262C" w:rsidRPr="00FE545C" w:rsidRDefault="00CC262C" w:rsidP="00B71E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F928C73" w14:textId="77777777" w:rsidR="00CC262C" w:rsidRPr="00FE545C" w:rsidRDefault="00CC262C" w:rsidP="00B71E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2E8A1" w14:textId="77777777" w:rsidR="00CC262C" w:rsidRPr="00FE545C" w:rsidRDefault="00CC262C" w:rsidP="00B71E2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C262C" w:rsidRPr="00FE545C" w14:paraId="629A4F81" w14:textId="77777777" w:rsidTr="00B71E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6450D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3CB5A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D2E69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C262C" w:rsidRPr="00FE545C" w14:paraId="09E645C7" w14:textId="77777777" w:rsidTr="00B71E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EE24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4B299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4510D" w14:textId="77777777" w:rsidR="00CC262C" w:rsidRPr="00FE545C" w:rsidRDefault="00CC262C" w:rsidP="00B71E2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20FA5E7" w14:textId="77777777" w:rsidR="00CC262C" w:rsidRDefault="00CC262C" w:rsidP="00CC26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D5C7B1E" w14:textId="77777777" w:rsidR="00CC262C" w:rsidRPr="00D638CC" w:rsidRDefault="00CC262C" w:rsidP="00CC262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FEBEC77" w14:textId="77777777" w:rsidR="00CC262C" w:rsidRPr="002F276A" w:rsidRDefault="00CC262C" w:rsidP="00CC262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8DB5E69" w14:textId="77777777" w:rsidR="00CC262C" w:rsidRPr="002F276A" w:rsidRDefault="00CC262C" w:rsidP="00CC26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2C19911" w14:textId="77777777" w:rsidR="00CC262C" w:rsidRPr="002F276A" w:rsidRDefault="00CC262C" w:rsidP="00CC26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81A007C" w14:textId="77777777" w:rsidR="00CC262C" w:rsidRPr="002F276A" w:rsidRDefault="00CC262C" w:rsidP="00CC26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89170AF" w14:textId="77777777" w:rsidR="00CC262C" w:rsidRPr="002F276A" w:rsidRDefault="00CC262C" w:rsidP="00CC262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9CC908" w14:textId="77777777" w:rsidR="00CC262C" w:rsidRDefault="00CC262C" w:rsidP="00CC26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3FD9217B" w14:textId="77777777" w:rsidR="00CC262C" w:rsidRDefault="00CC262C" w:rsidP="00CC26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7E642E7" w14:textId="77777777" w:rsidR="00CC262C" w:rsidRDefault="00CC262C" w:rsidP="00CC26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7A15BE1" w14:textId="77777777" w:rsidR="00CC262C" w:rsidRDefault="00CC262C" w:rsidP="00CC26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44E96E9" w14:textId="77777777" w:rsidR="00CC262C" w:rsidRDefault="00CC262C" w:rsidP="00CC26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005020" w14:textId="77777777" w:rsidR="00CC262C" w:rsidRDefault="00CC262C" w:rsidP="00CC26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50E8941" w14:textId="77777777" w:rsidR="00CC262C" w:rsidRDefault="00CC262C" w:rsidP="00CC26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9B47435" w14:textId="77777777" w:rsidR="00CC262C" w:rsidRPr="000B45FE" w:rsidRDefault="00CC262C" w:rsidP="00CC26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ADAD6D2" w14:textId="77777777" w:rsidR="00CC262C" w:rsidRDefault="00CC262C" w:rsidP="00CC26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86FE74C" w14:textId="77777777" w:rsidR="00CC262C" w:rsidRDefault="00CC262C" w:rsidP="00CC262C">
      <w:pPr>
        <w:jc w:val="both"/>
        <w:rPr>
          <w:sz w:val="22"/>
          <w:szCs w:val="22"/>
        </w:rPr>
      </w:pPr>
    </w:p>
    <w:p w14:paraId="4808FA24" w14:textId="77777777" w:rsidR="00CC262C" w:rsidRDefault="00CC262C" w:rsidP="00CC262C">
      <w:pPr>
        <w:jc w:val="both"/>
        <w:rPr>
          <w:sz w:val="22"/>
          <w:szCs w:val="22"/>
        </w:rPr>
      </w:pPr>
    </w:p>
    <w:p w14:paraId="1B712560" w14:textId="77777777" w:rsidR="00CC262C" w:rsidRDefault="00CC262C" w:rsidP="00CC262C">
      <w:pPr>
        <w:jc w:val="right"/>
        <w:rPr>
          <w:sz w:val="20"/>
          <w:szCs w:val="20"/>
        </w:rPr>
      </w:pPr>
    </w:p>
    <w:p w14:paraId="5EB395BC" w14:textId="77777777" w:rsidR="00CC262C" w:rsidRPr="00423B06" w:rsidRDefault="00CC262C" w:rsidP="00CC262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A84408A" w14:textId="77777777" w:rsidR="00CC262C" w:rsidRPr="00A36883" w:rsidRDefault="00CC262C" w:rsidP="00CC262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EACAF8C" w14:textId="77777777" w:rsidR="00CC262C" w:rsidRPr="00494EBC" w:rsidRDefault="00CC262C" w:rsidP="00CC262C"/>
    <w:p w14:paraId="31D7574A" w14:textId="77777777" w:rsidR="00CC262C" w:rsidRPr="005904C7" w:rsidRDefault="00CC262C" w:rsidP="00CC262C"/>
    <w:p w14:paraId="2D3C8C06" w14:textId="77777777" w:rsidR="00CC262C" w:rsidRPr="00DE487F" w:rsidRDefault="00CC262C" w:rsidP="00CC262C"/>
    <w:p w14:paraId="5F96A0EF" w14:textId="77777777" w:rsidR="00FE545C" w:rsidRPr="00CC262C" w:rsidRDefault="00FE545C" w:rsidP="00CC262C"/>
    <w:sectPr w:rsidR="00FE545C" w:rsidRPr="00CC26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E3510" w14:textId="77777777" w:rsidR="00D00583" w:rsidRDefault="00D00583">
      <w:r>
        <w:separator/>
      </w:r>
    </w:p>
  </w:endnote>
  <w:endnote w:type="continuationSeparator" w:id="0">
    <w:p w14:paraId="489546F0" w14:textId="77777777" w:rsidR="00D00583" w:rsidRDefault="00D0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91D2" w14:textId="77777777" w:rsidR="00F6021D" w:rsidRDefault="00F60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678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2A1A2" w14:textId="77777777" w:rsidR="00F6021D" w:rsidRDefault="00F60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C4C8B" w14:textId="77777777" w:rsidR="00D00583" w:rsidRDefault="00D00583">
      <w:r>
        <w:separator/>
      </w:r>
    </w:p>
  </w:footnote>
  <w:footnote w:type="continuationSeparator" w:id="0">
    <w:p w14:paraId="0EA18640" w14:textId="77777777" w:rsidR="00D00583" w:rsidRDefault="00D00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9007F" w14:textId="77777777" w:rsidR="00F6021D" w:rsidRDefault="00F60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7320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5760" w14:textId="77777777" w:rsidR="00F6021D" w:rsidRDefault="00F60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51074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7631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5201828">
    <w:abstractNumId w:val="0"/>
  </w:num>
  <w:num w:numId="4" w16cid:durableId="1515076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58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262C"/>
    <w:rsid w:val="00D00583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021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2EA06E"/>
  <w15:chartTrackingRefBased/>
  <w15:docId w15:val="{1E499B5E-E57C-4454-881F-13AC5554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26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2023-07-25T12:56:00Z</dcterms:created>
  <dcterms:modified xsi:type="dcterms:W3CDTF">2023-07-25T12:57:00Z</dcterms:modified>
</cp:coreProperties>
</file>