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61E95" w14:textId="0C93640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A7FD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4701E75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C4D50A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D1C3B4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F1B3BD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2D32BD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A45288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A2F911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DDDE9F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5663F1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E8F276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4E7704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DCB80A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313623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9AC49E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19CD06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7F4E2CD" w14:textId="711818B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37D74" w:rsidRPr="00F37D74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AA7FDE">
        <w:rPr>
          <w:rFonts w:eastAsia="Times New Roman" w:cs="Calibri"/>
          <w:lang w:eastAsia="pl-PL"/>
        </w:rPr>
        <w:t xml:space="preserve"> znak sprawy: </w:t>
      </w:r>
      <w:r w:rsidR="00AA7FDE" w:rsidRPr="00AA7FDE">
        <w:rPr>
          <w:rFonts w:eastAsia="Times New Roman" w:cs="Calibri"/>
          <w:b/>
          <w:bCs/>
          <w:lang w:eastAsia="pl-PL"/>
        </w:rPr>
        <w:t>KC-zp.272-448/23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8ADC05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CB7C83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188587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6B7BF4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232CB8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1B703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4FE454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B55A7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D5B4EC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E93AA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7CBC5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32C4465" w14:textId="4F120791" w:rsidR="005103B9" w:rsidRPr="009475A8" w:rsidRDefault="008F3D36" w:rsidP="00AA7FD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48BBB" w14:textId="77777777" w:rsidR="00FF728D" w:rsidRDefault="00FF728D" w:rsidP="0038231F">
      <w:pPr>
        <w:spacing w:after="0" w:line="240" w:lineRule="auto"/>
      </w:pPr>
      <w:r>
        <w:separator/>
      </w:r>
    </w:p>
  </w:endnote>
  <w:endnote w:type="continuationSeparator" w:id="0">
    <w:p w14:paraId="689C11AF" w14:textId="77777777" w:rsidR="00FF728D" w:rsidRDefault="00FF72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951F5" w14:textId="77777777" w:rsidR="00F37D74" w:rsidRDefault="00F37D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623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57C3C3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45FC" w14:textId="77777777" w:rsidR="00F37D74" w:rsidRDefault="00F37D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204E8" w14:textId="77777777" w:rsidR="00FF728D" w:rsidRDefault="00FF728D" w:rsidP="0038231F">
      <w:pPr>
        <w:spacing w:after="0" w:line="240" w:lineRule="auto"/>
      </w:pPr>
      <w:r>
        <w:separator/>
      </w:r>
    </w:p>
  </w:footnote>
  <w:footnote w:type="continuationSeparator" w:id="0">
    <w:p w14:paraId="36E256EB" w14:textId="77777777" w:rsidR="00FF728D" w:rsidRDefault="00FF728D" w:rsidP="0038231F">
      <w:pPr>
        <w:spacing w:after="0" w:line="240" w:lineRule="auto"/>
      </w:pPr>
      <w:r>
        <w:continuationSeparator/>
      </w:r>
    </w:p>
  </w:footnote>
  <w:footnote w:id="1">
    <w:p w14:paraId="498FA11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624A01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8AFC8" w14:textId="77777777" w:rsidR="00F37D74" w:rsidRDefault="00F37D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F491" w14:textId="77777777" w:rsidR="00F37D74" w:rsidRDefault="00F37D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2685" w14:textId="77777777" w:rsidR="00F37D74" w:rsidRDefault="00F37D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868779">
    <w:abstractNumId w:val="7"/>
  </w:num>
  <w:num w:numId="2" w16cid:durableId="1164004220">
    <w:abstractNumId w:val="0"/>
  </w:num>
  <w:num w:numId="3" w16cid:durableId="341710095">
    <w:abstractNumId w:val="6"/>
  </w:num>
  <w:num w:numId="4" w16cid:durableId="621503229">
    <w:abstractNumId w:val="9"/>
  </w:num>
  <w:num w:numId="5" w16cid:durableId="1050804856">
    <w:abstractNumId w:val="8"/>
  </w:num>
  <w:num w:numId="6" w16cid:durableId="1464035703">
    <w:abstractNumId w:val="5"/>
  </w:num>
  <w:num w:numId="7" w16cid:durableId="1517839712">
    <w:abstractNumId w:val="1"/>
  </w:num>
  <w:num w:numId="8" w16cid:durableId="1907690592">
    <w:abstractNumId w:val="3"/>
  </w:num>
  <w:num w:numId="9" w16cid:durableId="2095471051">
    <w:abstractNumId w:val="2"/>
  </w:num>
  <w:num w:numId="10" w16cid:durableId="431168734">
    <w:abstractNumId w:val="4"/>
  </w:num>
  <w:num w:numId="11" w16cid:durableId="585462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2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F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37D74"/>
    <w:rsid w:val="00F43919"/>
    <w:rsid w:val="00F66810"/>
    <w:rsid w:val="00F8042D"/>
    <w:rsid w:val="00FC0317"/>
    <w:rsid w:val="00FE4E2B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7BF1D"/>
  <w15:chartTrackingRefBased/>
  <w15:docId w15:val="{7488948E-5EE3-499F-968C-1C58B804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2023-07-25T12:57:00Z</dcterms:created>
  <dcterms:modified xsi:type="dcterms:W3CDTF">2023-07-25T12:58:00Z</dcterms:modified>
</cp:coreProperties>
</file>