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54287C" w14:textId="56A69368" w:rsidR="00025386" w:rsidRDefault="00025386" w:rsidP="00025386">
      <w:pPr>
        <w:pStyle w:val="Nagwek4"/>
        <w:rPr>
          <w:b/>
          <w:i w:val="0"/>
          <w:iCs/>
          <w:lang w:val="pl-PL"/>
        </w:rPr>
      </w:pPr>
      <w:r>
        <w:rPr>
          <w:b/>
          <w:i w:val="0"/>
        </w:rPr>
        <w:t xml:space="preserve">Załącznik nr </w:t>
      </w:r>
      <w:r w:rsidR="00C15551" w:rsidRPr="00C15551">
        <w:rPr>
          <w:b/>
          <w:i w:val="0"/>
          <w:iCs/>
          <w:lang w:val="pl-PL"/>
        </w:rPr>
        <w:t>7</w:t>
      </w:r>
    </w:p>
    <w:p w14:paraId="4D77817B" w14:textId="77777777" w:rsidR="00C15551" w:rsidRDefault="00C15551" w:rsidP="00C15551">
      <w:pPr>
        <w:spacing w:after="0" w:line="240" w:lineRule="auto"/>
        <w:rPr>
          <w:vertAlign w:val="superscript"/>
          <w:lang w:eastAsia="pl-PL"/>
        </w:rPr>
      </w:pPr>
      <w:r>
        <w:rPr>
          <w:vertAlign w:val="superscript"/>
          <w:lang w:eastAsia="pl-PL"/>
        </w:rPr>
        <w:t>…………………………………………………………………..</w:t>
      </w:r>
    </w:p>
    <w:p w14:paraId="4F71D472" w14:textId="13AC20EB" w:rsidR="00C15551" w:rsidRPr="00C15551" w:rsidRDefault="00C15551" w:rsidP="00C15551">
      <w:pPr>
        <w:spacing w:after="0" w:line="240" w:lineRule="auto"/>
        <w:rPr>
          <w:vertAlign w:val="superscript"/>
          <w:lang w:eastAsia="pl-PL"/>
        </w:rPr>
      </w:pPr>
      <w:r w:rsidRPr="00C15551">
        <w:rPr>
          <w:vertAlign w:val="superscript"/>
          <w:lang w:eastAsia="pl-PL"/>
        </w:rPr>
        <w:t>Nazwa i adres Wykonawcy</w:t>
      </w:r>
    </w:p>
    <w:p w14:paraId="53A1FD07" w14:textId="77777777" w:rsidR="00025386" w:rsidRDefault="00025386"/>
    <w:p w14:paraId="0874E989" w14:textId="77777777" w:rsidR="00025386" w:rsidRPr="00025386" w:rsidRDefault="00025386" w:rsidP="00025386"/>
    <w:p w14:paraId="082FE724" w14:textId="66B811EB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</w:t>
      </w:r>
      <w:r w:rsidR="00C15551">
        <w:rPr>
          <w:rFonts w:ascii="Times New Roman" w:eastAsia="Times New Roman" w:hAnsi="Times New Roman"/>
          <w:sz w:val="24"/>
          <w:szCs w:val="20"/>
          <w:lang w:eastAsia="pl-PL"/>
        </w:rPr>
        <w:t>s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prawy: </w:t>
      </w:r>
      <w:r w:rsidR="00645162" w:rsidRPr="00645162">
        <w:rPr>
          <w:rFonts w:ascii="Times New Roman" w:eastAsia="Times New Roman" w:hAnsi="Times New Roman"/>
          <w:b/>
          <w:sz w:val="24"/>
          <w:szCs w:val="20"/>
          <w:lang w:eastAsia="pl-PL"/>
        </w:rPr>
        <w:t>ZP/32/2023</w:t>
      </w:r>
    </w:p>
    <w:p w14:paraId="30C316A9" w14:textId="77777777" w:rsidR="00025386" w:rsidRPr="00025386" w:rsidRDefault="00025386" w:rsidP="00025386"/>
    <w:p w14:paraId="47492F48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5DA7A77C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3D12115" w14:textId="1F7018D2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645162" w:rsidRPr="00645162">
        <w:rPr>
          <w:rFonts w:ascii="Times New Roman" w:eastAsia="Times New Roman" w:hAnsi="Times New Roman"/>
          <w:b/>
          <w:sz w:val="24"/>
          <w:szCs w:val="20"/>
          <w:lang w:eastAsia="pl-PL"/>
        </w:rPr>
        <w:t>przetarg</w:t>
      </w:r>
      <w:r w:rsidR="00C15551">
        <w:rPr>
          <w:rFonts w:ascii="Times New Roman" w:eastAsia="Times New Roman" w:hAnsi="Times New Roman"/>
          <w:b/>
          <w:sz w:val="24"/>
          <w:szCs w:val="20"/>
          <w:lang w:eastAsia="pl-PL"/>
        </w:rPr>
        <w:t>u</w:t>
      </w:r>
      <w:r w:rsidR="00645162" w:rsidRPr="00645162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nieograniczon</w:t>
      </w:r>
      <w:r w:rsidR="00C15551">
        <w:rPr>
          <w:rFonts w:ascii="Times New Roman" w:eastAsia="Times New Roman" w:hAnsi="Times New Roman"/>
          <w:b/>
          <w:sz w:val="24"/>
          <w:szCs w:val="20"/>
          <w:lang w:eastAsia="pl-PL"/>
        </w:rPr>
        <w:t>ego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08EEDEBA" w14:textId="77777777" w:rsidR="00A56A6F" w:rsidRPr="00A56A6F" w:rsidRDefault="00645162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45162">
        <w:rPr>
          <w:rFonts w:ascii="Times New Roman" w:eastAsia="Times New Roman" w:hAnsi="Times New Roman"/>
          <w:b/>
          <w:sz w:val="24"/>
          <w:szCs w:val="24"/>
          <w:lang w:eastAsia="pl-PL"/>
        </w:rPr>
        <w:t>Usługa w zakresie odbioru, transportu oraz unieszkodliwiania odpadów medycznych</w:t>
      </w:r>
    </w:p>
    <w:p w14:paraId="4EE32C9B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C33287F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51A58972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2B71E3DE" w14:textId="77777777" w:rsidTr="00C2318B">
        <w:tc>
          <w:tcPr>
            <w:tcW w:w="772" w:type="dxa"/>
            <w:shd w:val="clear" w:color="auto" w:fill="auto"/>
          </w:tcPr>
          <w:p w14:paraId="5696B74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F00EE1C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11BB9C8A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571110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3DA8256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6AF6F53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434EC8F9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4080E22E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61F07269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4B3F775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5CD32212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2ACEECF9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5F65DD87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0621556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DD9735D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6D604138" w14:textId="77777777" w:rsidR="00D9341B" w:rsidRDefault="00D9341B" w:rsidP="00D9341B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</w:p>
    <w:p w14:paraId="0CE7D9DA" w14:textId="77777777" w:rsidR="00D9341B" w:rsidRDefault="00D9341B" w:rsidP="00D9341B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</w:p>
    <w:p w14:paraId="043DD237" w14:textId="20B2F82F" w:rsidR="00D9341B" w:rsidRPr="0012157F" w:rsidRDefault="00D9341B" w:rsidP="00D9341B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………..</w:t>
      </w:r>
      <w:r w:rsidRPr="0012157F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………..</w:t>
      </w:r>
      <w:r w:rsidRPr="0012157F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………….</w:t>
      </w:r>
      <w:r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2B63529" w14:textId="77777777" w:rsidR="00D9341B" w:rsidRPr="00D9341B" w:rsidRDefault="00D9341B" w:rsidP="00D9341B">
      <w:pPr>
        <w:spacing w:after="0" w:line="360" w:lineRule="auto"/>
        <w:ind w:left="3261"/>
        <w:jc w:val="both"/>
        <w:rPr>
          <w:rFonts w:ascii="Times New Roman" w:hAnsi="Times New Roman"/>
          <w:sz w:val="21"/>
          <w:szCs w:val="21"/>
        </w:rPr>
      </w:pPr>
      <w:r w:rsidRPr="00D9341B">
        <w:rPr>
          <w:rFonts w:ascii="Times New Roman" w:hAnsi="Times New Roman"/>
          <w:i/>
          <w:sz w:val="16"/>
          <w:szCs w:val="16"/>
        </w:rPr>
        <w:t xml:space="preserve">      Data: kwalifikowany podpis elektroniczny</w:t>
      </w:r>
    </w:p>
    <w:p w14:paraId="40BD6550" w14:textId="79DF3D41" w:rsidR="00025386" w:rsidRDefault="00025386" w:rsidP="00D9341B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0"/>
        </w:rPr>
      </w:pP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9B93F3" w14:textId="77777777" w:rsidR="00A8265F" w:rsidRDefault="00A8265F" w:rsidP="00025386">
      <w:pPr>
        <w:spacing w:after="0" w:line="240" w:lineRule="auto"/>
      </w:pPr>
      <w:r>
        <w:separator/>
      </w:r>
    </w:p>
  </w:endnote>
  <w:endnote w:type="continuationSeparator" w:id="0">
    <w:p w14:paraId="7A6CA13A" w14:textId="77777777" w:rsidR="00A8265F" w:rsidRDefault="00A8265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CEDEB" w14:textId="77777777" w:rsidR="00645162" w:rsidRDefault="006451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F8FB3" w14:textId="77777777" w:rsidR="00025386" w:rsidRDefault="00D9341B" w:rsidP="00025386">
    <w:pPr>
      <w:pStyle w:val="Stopka"/>
      <w:tabs>
        <w:tab w:val="clear" w:pos="4536"/>
      </w:tabs>
      <w:jc w:val="center"/>
    </w:pPr>
    <w:r>
      <w:rPr>
        <w:noProof/>
      </w:rPr>
      <w:pict w14:anchorId="12FAF0B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F28BF1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938836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5F984" w14:textId="77777777" w:rsidR="00645162" w:rsidRDefault="006451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7B3E1" w14:textId="77777777" w:rsidR="00A8265F" w:rsidRDefault="00A8265F" w:rsidP="00025386">
      <w:pPr>
        <w:spacing w:after="0" w:line="240" w:lineRule="auto"/>
      </w:pPr>
      <w:r>
        <w:separator/>
      </w:r>
    </w:p>
  </w:footnote>
  <w:footnote w:type="continuationSeparator" w:id="0">
    <w:p w14:paraId="5DB1364A" w14:textId="77777777" w:rsidR="00A8265F" w:rsidRDefault="00A8265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4B567" w14:textId="77777777" w:rsidR="00645162" w:rsidRDefault="006451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57598" w14:textId="77777777" w:rsidR="00645162" w:rsidRDefault="006451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66F7D" w14:textId="77777777" w:rsidR="00645162" w:rsidRDefault="006451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265F"/>
    <w:rsid w:val="00025386"/>
    <w:rsid w:val="001C2314"/>
    <w:rsid w:val="004E2B1B"/>
    <w:rsid w:val="005624D8"/>
    <w:rsid w:val="00645162"/>
    <w:rsid w:val="008F2498"/>
    <w:rsid w:val="009B09E9"/>
    <w:rsid w:val="00A56A6F"/>
    <w:rsid w:val="00A8265F"/>
    <w:rsid w:val="00AD38B5"/>
    <w:rsid w:val="00C15551"/>
    <w:rsid w:val="00C2318B"/>
    <w:rsid w:val="00D55FC4"/>
    <w:rsid w:val="00D9341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22CA93"/>
  <w15:chartTrackingRefBased/>
  <w15:docId w15:val="{38F6F823-4367-429E-86A6-2F5097909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130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4</cp:revision>
  <dcterms:created xsi:type="dcterms:W3CDTF">2023-07-05T07:56:00Z</dcterms:created>
  <dcterms:modified xsi:type="dcterms:W3CDTF">2023-07-05T08:01:00Z</dcterms:modified>
</cp:coreProperties>
</file>