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FDFD9" w14:textId="6FCBC95B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A4376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63488429" w14:textId="77777777" w:rsidTr="0087706D">
        <w:tc>
          <w:tcPr>
            <w:tcW w:w="550" w:type="dxa"/>
            <w:shd w:val="clear" w:color="auto" w:fill="auto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shd w:val="clear" w:color="auto" w:fill="auto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shd w:val="clear" w:color="auto" w:fill="auto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528F21C0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96DB3" w:rsidRPr="00096DB3">
        <w:rPr>
          <w:rFonts w:ascii="Arial" w:hAnsi="Arial" w:cs="Arial"/>
          <w:sz w:val="24"/>
          <w:szCs w:val="24"/>
        </w:rPr>
        <w:t>(</w:t>
      </w:r>
      <w:proofErr w:type="spellStart"/>
      <w:r w:rsidR="00096DB3" w:rsidRPr="00096DB3">
        <w:rPr>
          <w:rFonts w:ascii="Arial" w:hAnsi="Arial" w:cs="Arial"/>
          <w:sz w:val="24"/>
          <w:szCs w:val="24"/>
        </w:rPr>
        <w:t>t.j</w:t>
      </w:r>
      <w:proofErr w:type="spellEnd"/>
      <w:r w:rsidR="00096DB3" w:rsidRPr="00096DB3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617D4BFD" w14:textId="42CE07B6" w:rsidR="00AF4E90" w:rsidRDefault="00096DB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Usługa w zakresie odbioru, transportu oraz unieszkodliwiania odpadów medycznych</w:t>
      </w:r>
    </w:p>
    <w:p w14:paraId="1ED92020" w14:textId="3317042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ZP/32/2023</w:t>
      </w: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455EF414" w14:textId="77777777" w:rsidTr="0087706D">
        <w:tc>
          <w:tcPr>
            <w:tcW w:w="617" w:type="dxa"/>
            <w:shd w:val="clear" w:color="auto" w:fill="auto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shd w:val="clear" w:color="auto" w:fill="auto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shd w:val="clear" w:color="auto" w:fill="auto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BA82B0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8F975" w14:textId="77777777" w:rsidR="00096DB3" w:rsidRDefault="00096D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4BE6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776A1A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EDA35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799A5" w14:textId="77777777" w:rsidR="00096DB3" w:rsidRDefault="00096D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A224F" w14:textId="77777777" w:rsidR="00096DB3" w:rsidRDefault="00096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C4AEC" w14:textId="2201CAC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ZP/32/2023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FF8E" w14:textId="77777777" w:rsidR="00096DB3" w:rsidRDefault="00096D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8FF"/>
    <w:rsid w:val="00025386"/>
    <w:rsid w:val="000423B9"/>
    <w:rsid w:val="00053927"/>
    <w:rsid w:val="00084786"/>
    <w:rsid w:val="00096DB3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437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2023-07-05T07:51:00Z</dcterms:created>
  <dcterms:modified xsi:type="dcterms:W3CDTF">2023-07-05T07:52:00Z</dcterms:modified>
</cp:coreProperties>
</file>