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03D7" w14:textId="15F836CA" w:rsidR="00D665F5" w:rsidRPr="00355C9D" w:rsidRDefault="00456A85" w:rsidP="002B2889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56A8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56A85">
        <w:rPr>
          <w:rFonts w:ascii="Arial" w:hAnsi="Arial" w:cs="Arial"/>
          <w:sz w:val="24"/>
          <w:szCs w:val="24"/>
        </w:rPr>
        <w:t>2023-07-2</w:t>
      </w:r>
      <w:r w:rsidR="00F06953">
        <w:rPr>
          <w:rFonts w:ascii="Arial" w:hAnsi="Arial" w:cs="Arial"/>
          <w:sz w:val="24"/>
          <w:szCs w:val="24"/>
        </w:rPr>
        <w:t>7</w:t>
      </w:r>
    </w:p>
    <w:p w14:paraId="428E26B2" w14:textId="77777777" w:rsidR="00D665F5" w:rsidRPr="00355C9D" w:rsidRDefault="00456A8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6A8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26F6177" w14:textId="77777777" w:rsidR="00D665F5" w:rsidRPr="00355C9D" w:rsidRDefault="00456A85" w:rsidP="00D665F5">
      <w:pPr>
        <w:rPr>
          <w:rFonts w:ascii="Arial" w:hAnsi="Arial" w:cs="Arial"/>
          <w:sz w:val="24"/>
          <w:szCs w:val="24"/>
        </w:rPr>
      </w:pPr>
      <w:r w:rsidRPr="00456A85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56A85">
        <w:rPr>
          <w:rFonts w:ascii="Arial" w:hAnsi="Arial" w:cs="Arial"/>
          <w:sz w:val="24"/>
          <w:szCs w:val="24"/>
        </w:rPr>
        <w:t>66</w:t>
      </w:r>
    </w:p>
    <w:p w14:paraId="65FAF429" w14:textId="77777777" w:rsidR="00D665F5" w:rsidRPr="00355C9D" w:rsidRDefault="00456A85" w:rsidP="00D665F5">
      <w:pPr>
        <w:rPr>
          <w:rFonts w:ascii="Arial" w:hAnsi="Arial" w:cs="Arial"/>
          <w:sz w:val="24"/>
          <w:szCs w:val="24"/>
        </w:rPr>
      </w:pPr>
      <w:r w:rsidRPr="00456A85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56A85">
        <w:rPr>
          <w:rFonts w:ascii="Arial" w:hAnsi="Arial" w:cs="Arial"/>
          <w:sz w:val="24"/>
          <w:szCs w:val="24"/>
        </w:rPr>
        <w:t>Kraków</w:t>
      </w:r>
    </w:p>
    <w:p w14:paraId="6775B23E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89BDDA" w14:textId="614D957E" w:rsidR="00D665F5" w:rsidRPr="002B2889" w:rsidRDefault="00D665F5" w:rsidP="002B2889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5E45233E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D65F391" w14:textId="7CC4AE90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56A85" w:rsidRPr="00456A85">
        <w:rPr>
          <w:rFonts w:ascii="Arial" w:hAnsi="Arial" w:cs="Arial"/>
          <w:b/>
          <w:sz w:val="24"/>
          <w:szCs w:val="24"/>
        </w:rPr>
        <w:t>SZP-271-24-2023</w:t>
      </w:r>
      <w:r w:rsidR="002B2889">
        <w:rPr>
          <w:rFonts w:ascii="Arial" w:hAnsi="Arial" w:cs="Arial"/>
          <w:b/>
          <w:sz w:val="24"/>
          <w:szCs w:val="24"/>
        </w:rPr>
        <w:t>.</w:t>
      </w:r>
      <w:r w:rsidR="00F06953">
        <w:rPr>
          <w:rFonts w:ascii="Arial" w:hAnsi="Arial" w:cs="Arial"/>
          <w:b/>
          <w:sz w:val="24"/>
          <w:szCs w:val="24"/>
        </w:rPr>
        <w:t>499</w:t>
      </w:r>
      <w:r w:rsidR="002B2889">
        <w:rPr>
          <w:rFonts w:ascii="Arial" w:hAnsi="Arial" w:cs="Arial"/>
          <w:b/>
          <w:sz w:val="24"/>
          <w:szCs w:val="24"/>
        </w:rPr>
        <w:t>.EJK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F7B5DE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CE8CCF" w14:textId="6E5A83C9" w:rsidR="00A80738" w:rsidRPr="00355C9D" w:rsidRDefault="00F06953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proofErr w:type="spellStart"/>
      <w:r>
        <w:rPr>
          <w:rFonts w:ascii="Arial" w:hAnsi="Arial" w:cs="Arial"/>
          <w:b/>
          <w:spacing w:val="20"/>
          <w:sz w:val="28"/>
        </w:rPr>
        <w:t>Kotekta_</w:t>
      </w:r>
      <w:r w:rsidR="00A80738" w:rsidRPr="00355C9D">
        <w:rPr>
          <w:rFonts w:ascii="Arial" w:hAnsi="Arial" w:cs="Arial"/>
          <w:b/>
          <w:spacing w:val="20"/>
          <w:sz w:val="28"/>
        </w:rPr>
        <w:t>INFORMACJA</w:t>
      </w:r>
      <w:proofErr w:type="spellEnd"/>
      <w:r w:rsidR="00A80738" w:rsidRPr="00355C9D">
        <w:rPr>
          <w:rFonts w:ascii="Arial" w:hAnsi="Arial" w:cs="Arial"/>
          <w:b/>
          <w:spacing w:val="20"/>
          <w:sz w:val="28"/>
        </w:rPr>
        <w:t xml:space="preserve"> Z OTWARCIA OFERT</w:t>
      </w:r>
    </w:p>
    <w:p w14:paraId="70FCC0E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B807638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6A85" w:rsidRPr="00456A8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56A85" w:rsidRPr="00456A8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A440D32" w14:textId="77777777" w:rsidR="00A80738" w:rsidRPr="00355C9D" w:rsidRDefault="00456A8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56A85">
        <w:rPr>
          <w:rFonts w:ascii="Arial" w:hAnsi="Arial" w:cs="Arial"/>
          <w:b/>
          <w:szCs w:val="24"/>
        </w:rPr>
        <w:t>Przebudowa Oddziału Otolaryngologii Szpitala Specjalistycznego im. Stefana Żeromskiego SP ZOZ w Krakowie.</w:t>
      </w:r>
    </w:p>
    <w:p w14:paraId="5B671627" w14:textId="43F2B2EA" w:rsidR="00E42930" w:rsidRDefault="00D665F5" w:rsidP="00E42930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Zamawiający, </w:t>
      </w:r>
      <w:r w:rsidR="00F06953">
        <w:rPr>
          <w:rFonts w:ascii="Arial" w:hAnsi="Arial" w:cs="Arial"/>
          <w:sz w:val="24"/>
          <w:szCs w:val="24"/>
        </w:rPr>
        <w:t xml:space="preserve">w piśmie z dnia 24.07.2023 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E42930" w:rsidRPr="00355C9D">
        <w:rPr>
          <w:rFonts w:ascii="Arial" w:hAnsi="Arial" w:cs="Arial"/>
          <w:sz w:val="24"/>
          <w:szCs w:val="24"/>
        </w:rPr>
        <w:t>Znak sprawy:</w:t>
      </w:r>
      <w:r w:rsidR="00E42930" w:rsidRPr="00355C9D">
        <w:rPr>
          <w:rFonts w:ascii="Arial" w:hAnsi="Arial" w:cs="Arial"/>
          <w:b/>
          <w:sz w:val="24"/>
          <w:szCs w:val="24"/>
        </w:rPr>
        <w:t xml:space="preserve"> </w:t>
      </w:r>
      <w:r w:rsidR="00E42930" w:rsidRPr="00456A85">
        <w:rPr>
          <w:rFonts w:ascii="Arial" w:hAnsi="Arial" w:cs="Arial"/>
          <w:b/>
          <w:sz w:val="24"/>
          <w:szCs w:val="24"/>
        </w:rPr>
        <w:t>SZP-271-24-2023</w:t>
      </w:r>
      <w:r w:rsidR="00E42930">
        <w:rPr>
          <w:rFonts w:ascii="Arial" w:hAnsi="Arial" w:cs="Arial"/>
          <w:b/>
          <w:sz w:val="24"/>
          <w:szCs w:val="24"/>
        </w:rPr>
        <w:t>.486.EJK</w:t>
      </w:r>
      <w:r w:rsidR="00E42930" w:rsidRPr="00355C9D">
        <w:rPr>
          <w:rFonts w:ascii="Arial" w:hAnsi="Arial" w:cs="Arial"/>
          <w:sz w:val="24"/>
          <w:szCs w:val="24"/>
        </w:rPr>
        <w:t xml:space="preserve"> </w:t>
      </w:r>
      <w:r w:rsidR="00E42930">
        <w:rPr>
          <w:rFonts w:ascii="Arial" w:hAnsi="Arial" w:cs="Arial"/>
          <w:sz w:val="24"/>
          <w:szCs w:val="24"/>
        </w:rPr>
        <w:t xml:space="preserve">podał błędne informacje dotyczące złożonej </w:t>
      </w:r>
      <w:r w:rsidRPr="00355C9D">
        <w:rPr>
          <w:rFonts w:ascii="Arial" w:hAnsi="Arial" w:cs="Arial"/>
          <w:sz w:val="24"/>
          <w:szCs w:val="24"/>
        </w:rPr>
        <w:t>ofert</w:t>
      </w:r>
      <w:r w:rsidR="00E42930">
        <w:rPr>
          <w:rFonts w:ascii="Arial" w:hAnsi="Arial" w:cs="Arial"/>
          <w:sz w:val="24"/>
          <w:szCs w:val="24"/>
        </w:rPr>
        <w:t>y w pozycji 2. Powinno być :</w:t>
      </w:r>
    </w:p>
    <w:p w14:paraId="692BA6CB" w14:textId="4AA2F5FC" w:rsidR="00A80738" w:rsidRDefault="00E42930" w:rsidP="00E42930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Zamiast </w:t>
      </w:r>
      <w:r w:rsidR="00D665F5" w:rsidRPr="00355C9D"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42930" w:rsidRPr="00355C9D" w14:paraId="1E6D4890" w14:textId="77777777" w:rsidTr="00E4293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2EA2" w14:textId="77777777" w:rsidR="00E42930" w:rsidRPr="00355C9D" w:rsidRDefault="00E42930" w:rsidP="00E4293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E9B8" w14:textId="77777777" w:rsidR="00E42930" w:rsidRPr="00355C9D" w:rsidRDefault="00E42930" w:rsidP="00E4293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Maciej Kowalik WAKO</w:t>
            </w:r>
          </w:p>
          <w:p w14:paraId="6942351F" w14:textId="77777777" w:rsidR="00E42930" w:rsidRPr="00355C9D" w:rsidRDefault="00E42930" w:rsidP="00E4293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Słoneczna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, </w:t>
            </w:r>
            <w:r w:rsidRPr="00456A85">
              <w:rPr>
                <w:rFonts w:ascii="Arial" w:hAnsi="Arial" w:cs="Arial"/>
              </w:rPr>
              <w:t>32-087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Zielonki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CDB14" w14:textId="77777777" w:rsidR="00E42930" w:rsidRPr="00355C9D" w:rsidRDefault="00E42930" w:rsidP="00E4293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497 500.00 zł</w:t>
            </w:r>
          </w:p>
        </w:tc>
      </w:tr>
    </w:tbl>
    <w:p w14:paraId="3644E4C2" w14:textId="2AA26E77" w:rsidR="0069085C" w:rsidRDefault="00E42930" w:rsidP="00A80738">
      <w:pPr>
        <w:spacing w:before="120"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42930" w:rsidRPr="00355C9D" w14:paraId="287E6F96" w14:textId="77777777" w:rsidTr="005426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BDF6" w14:textId="77777777" w:rsidR="00E42930" w:rsidRPr="00355C9D" w:rsidRDefault="00E42930" w:rsidP="0054260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66441" w14:textId="27C20F05" w:rsidR="00E42930" w:rsidRPr="00355C9D" w:rsidRDefault="00E42930" w:rsidP="0054260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 xml:space="preserve">Maciej Kowalik </w:t>
            </w:r>
            <w:r>
              <w:rPr>
                <w:rFonts w:ascii="Arial" w:hAnsi="Arial" w:cs="Arial"/>
              </w:rPr>
              <w:t>M</w:t>
            </w:r>
            <w:r w:rsidRPr="00456A85">
              <w:rPr>
                <w:rFonts w:ascii="Arial" w:hAnsi="Arial" w:cs="Arial"/>
              </w:rPr>
              <w:t>AKO</w:t>
            </w:r>
          </w:p>
          <w:p w14:paraId="2380DBF2" w14:textId="77777777" w:rsidR="00E42930" w:rsidRPr="00355C9D" w:rsidRDefault="00E42930" w:rsidP="0054260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Słoneczna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, </w:t>
            </w:r>
            <w:r w:rsidRPr="00456A85">
              <w:rPr>
                <w:rFonts w:ascii="Arial" w:hAnsi="Arial" w:cs="Arial"/>
              </w:rPr>
              <w:t>32-087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Zielonki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8D96" w14:textId="77777777" w:rsidR="00E42930" w:rsidRPr="00355C9D" w:rsidRDefault="00E42930" w:rsidP="0054260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497 500.00 zł</w:t>
            </w:r>
          </w:p>
        </w:tc>
      </w:tr>
    </w:tbl>
    <w:p w14:paraId="34748886" w14:textId="77777777" w:rsidR="00E42930" w:rsidRPr="00355C9D" w:rsidRDefault="00E42930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49BEE0F" w14:textId="77777777" w:rsidR="00A80738" w:rsidRPr="00355C9D" w:rsidRDefault="00A80738" w:rsidP="002B2889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43E92" w14:textId="77777777" w:rsidR="004B62C8" w:rsidRDefault="004B62C8">
      <w:r>
        <w:separator/>
      </w:r>
    </w:p>
  </w:endnote>
  <w:endnote w:type="continuationSeparator" w:id="0">
    <w:p w14:paraId="34EFD2E9" w14:textId="77777777" w:rsidR="004B62C8" w:rsidRDefault="004B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6FB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FBB5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7B99B" w14:textId="700611BC" w:rsidR="009F189D" w:rsidRDefault="009070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70F30D" wp14:editId="2DFD788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C00E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884C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B2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4020B2" w14:textId="77777777" w:rsidR="009F189D" w:rsidRDefault="009F189D">
    <w:pPr>
      <w:pStyle w:val="Stopka"/>
      <w:tabs>
        <w:tab w:val="clear" w:pos="4536"/>
      </w:tabs>
      <w:jc w:val="center"/>
    </w:pPr>
  </w:p>
  <w:p w14:paraId="2633145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BCC84" w14:textId="77777777" w:rsidR="004B62C8" w:rsidRDefault="004B62C8">
      <w:r>
        <w:separator/>
      </w:r>
    </w:p>
  </w:footnote>
  <w:footnote w:type="continuationSeparator" w:id="0">
    <w:p w14:paraId="2680ECA1" w14:textId="77777777" w:rsidR="004B62C8" w:rsidRDefault="004B6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64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2889"/>
    <w:rsid w:val="00355C9D"/>
    <w:rsid w:val="0039339B"/>
    <w:rsid w:val="003B6B36"/>
    <w:rsid w:val="003D72FD"/>
    <w:rsid w:val="003F57CD"/>
    <w:rsid w:val="00423179"/>
    <w:rsid w:val="00456A85"/>
    <w:rsid w:val="00490DC0"/>
    <w:rsid w:val="00493F8C"/>
    <w:rsid w:val="004B62C8"/>
    <w:rsid w:val="004C7E9B"/>
    <w:rsid w:val="00577BC6"/>
    <w:rsid w:val="00601802"/>
    <w:rsid w:val="0061664E"/>
    <w:rsid w:val="0069085C"/>
    <w:rsid w:val="00843263"/>
    <w:rsid w:val="00861E75"/>
    <w:rsid w:val="008A26A5"/>
    <w:rsid w:val="0090706B"/>
    <w:rsid w:val="009D19BD"/>
    <w:rsid w:val="009F189D"/>
    <w:rsid w:val="00A80738"/>
    <w:rsid w:val="00C236D3"/>
    <w:rsid w:val="00C659E2"/>
    <w:rsid w:val="00CB0802"/>
    <w:rsid w:val="00D665F5"/>
    <w:rsid w:val="00D7128F"/>
    <w:rsid w:val="00E42930"/>
    <w:rsid w:val="00EA3476"/>
    <w:rsid w:val="00F0695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01712"/>
  <w15:chartTrackingRefBased/>
  <w15:docId w15:val="{F0544BB1-E5C2-4D61-8F31-4ABC01D4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2023-07-27T08:52:00Z</dcterms:created>
  <dcterms:modified xsi:type="dcterms:W3CDTF">2023-07-27T08:56:00Z</dcterms:modified>
</cp:coreProperties>
</file>