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:rsidR="00AF05E6" w:rsidRPr="00273C76" w:rsidRDefault="00AF05E6" w:rsidP="00AF05E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:rsidR="00AF05E6" w:rsidRPr="0022732C" w:rsidRDefault="00AF05E6" w:rsidP="00AF05E6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:rsidR="00AF05E6" w:rsidRDefault="00AF05E6" w:rsidP="00AF05E6">
      <w:pPr>
        <w:spacing w:line="360" w:lineRule="auto"/>
      </w:pPr>
      <w:r>
        <w:t>Do: Nazwa i siedziba Zamawiającego:</w:t>
      </w:r>
    </w:p>
    <w:p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Akademia Górniczo - Hutnicza</w:t>
      </w:r>
    </w:p>
    <w:p w:rsidR="00AF05E6" w:rsidRPr="006F3579" w:rsidRDefault="00AF05E6" w:rsidP="00AF05E6">
      <w:pPr>
        <w:ind w:right="-110"/>
        <w:rPr>
          <w:b/>
        </w:rPr>
      </w:pPr>
      <w:r w:rsidRPr="006F3579">
        <w:rPr>
          <w:b/>
        </w:rPr>
        <w:t>im. Stanisława Staszica w Krakowie</w:t>
      </w:r>
    </w:p>
    <w:p w:rsidR="00AF05E6" w:rsidRDefault="00AF05E6" w:rsidP="00AF05E6">
      <w:pPr>
        <w:ind w:right="-110"/>
        <w:rPr>
          <w:b/>
        </w:rPr>
      </w:pPr>
      <w:r w:rsidRPr="006F3579">
        <w:rPr>
          <w:b/>
        </w:rPr>
        <w:t>Dział Zamówień Publicznych</w:t>
      </w:r>
      <w:r>
        <w:rPr>
          <w:b/>
        </w:rPr>
        <w:t xml:space="preserve">  </w:t>
      </w:r>
    </w:p>
    <w:p w:rsidR="00AF05E6" w:rsidRDefault="00AF05E6" w:rsidP="00AF05E6">
      <w:pPr>
        <w:ind w:right="-110"/>
        <w:rPr>
          <w:b/>
        </w:rPr>
      </w:pPr>
      <w:r w:rsidRPr="006F3579">
        <w:rPr>
          <w:b/>
        </w:rPr>
        <w:t>Al. Mickiewicza</w:t>
      </w:r>
      <w:r>
        <w:rPr>
          <w:b/>
        </w:rPr>
        <w:t xml:space="preserve"> </w:t>
      </w:r>
      <w:r w:rsidRPr="006F3579">
        <w:rPr>
          <w:b/>
        </w:rPr>
        <w:t>30</w:t>
      </w:r>
      <w:r>
        <w:rPr>
          <w:b/>
        </w:rPr>
        <w:t xml:space="preserve"> </w:t>
      </w:r>
    </w:p>
    <w:p w:rsidR="00AF05E6" w:rsidRDefault="00AF05E6" w:rsidP="00AF05E6">
      <w:pPr>
        <w:rPr>
          <w:b/>
        </w:rPr>
      </w:pPr>
      <w:r w:rsidRPr="006F3579">
        <w:rPr>
          <w:b/>
        </w:rPr>
        <w:t>30-059</w:t>
      </w:r>
      <w:r>
        <w:rPr>
          <w:b/>
        </w:rPr>
        <w:t xml:space="preserve"> </w:t>
      </w:r>
      <w:r w:rsidRPr="006F3579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977C3" w:rsidRPr="001977C3">
        <w:rPr>
          <w:b/>
        </w:rPr>
        <w:t xml:space="preserve">Dostawa 1 </w:t>
      </w:r>
      <w:proofErr w:type="spellStart"/>
      <w:r w:rsidR="001977C3" w:rsidRPr="001977C3">
        <w:rPr>
          <w:b/>
        </w:rPr>
        <w:t>szt.laptopa</w:t>
      </w:r>
      <w:proofErr w:type="spellEnd"/>
      <w:r w:rsidR="001977C3" w:rsidRPr="001977C3">
        <w:rPr>
          <w:b/>
        </w:rPr>
        <w:t xml:space="preserve"> dla </w:t>
      </w:r>
      <w:proofErr w:type="spellStart"/>
      <w:r w:rsidR="001977C3" w:rsidRPr="001977C3">
        <w:rPr>
          <w:b/>
        </w:rPr>
        <w:t>WIMiR</w:t>
      </w:r>
      <w:proofErr w:type="spellEnd"/>
      <w:r w:rsidR="001977C3" w:rsidRPr="001977C3">
        <w:rPr>
          <w:b/>
        </w:rPr>
        <w:t xml:space="preserve"> - KC-zp.272-425/23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8570C">
        <w:rPr>
          <w:b/>
        </w:rPr>
        <w:t xml:space="preserve"> za całość przedmiotu zamówienia</w:t>
      </w:r>
      <w:r>
        <w:rPr>
          <w:b/>
        </w:rPr>
        <w:t>:</w:t>
      </w:r>
      <w:r w:rsidR="0098570C">
        <w:rPr>
          <w:b/>
        </w:rPr>
        <w:t xml:space="preserve"> </w:t>
      </w:r>
      <w:r>
        <w:rPr>
          <w:b/>
        </w:rPr>
        <w:t>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98570C">
        <w:rPr>
          <w:b/>
        </w:rPr>
        <w:t xml:space="preserve"> za całość przedmiotu zamówienia: …. </w:t>
      </w:r>
      <w:r>
        <w:rPr>
          <w:b/>
        </w:rPr>
        <w:t>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 xml:space="preserve">Powyższa cena zawiera podatek VAT w wysokości </w:t>
      </w:r>
      <w:r w:rsidR="00AF05E6">
        <w:t>23</w:t>
      </w:r>
      <w:r>
        <w:t xml:space="preserve"> % tj.…………………….PLN</w:t>
      </w:r>
    </w:p>
    <w:p w:rsidR="00FE545C" w:rsidRDefault="00AF05E6" w:rsidP="008D2AB8">
      <w:pPr>
        <w:pStyle w:val="Tekstpodstawowy"/>
      </w:pPr>
      <w:r>
        <w:t>P</w:t>
      </w:r>
      <w:r w:rsidR="00FE545C">
        <w:t xml:space="preserve">roducent/model zaoferowanego </w:t>
      </w:r>
      <w:r>
        <w:t xml:space="preserve">laptopa 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AF05E6">
        <w:t xml:space="preserve"> </w:t>
      </w:r>
      <w:r w:rsidR="00AC347B">
        <w:t>tygo</w:t>
      </w:r>
      <w:bookmarkStart w:id="0" w:name="_GoBack"/>
      <w:bookmarkEnd w:id="0"/>
      <w:r w:rsidR="00AF05E6">
        <w:t>dni od daty podpisania umowy (</w:t>
      </w:r>
      <w:r w:rsidRPr="0022732C">
        <w:rPr>
          <w:i/>
          <w:highlight w:val="yellow"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AF05E6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AF05E6" w:rsidRPr="00FB26A4" w:rsidRDefault="00AF05E6" w:rsidP="00AF05E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FB26A4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FB26A4">
        <w:rPr>
          <w:b/>
          <w:sz w:val="22"/>
          <w:szCs w:val="22"/>
        </w:rPr>
        <w:t xml:space="preserve"> TAK/NIE</w:t>
      </w:r>
    </w:p>
    <w:p w:rsidR="00AF05E6" w:rsidRPr="002701D2" w:rsidRDefault="00AF05E6" w:rsidP="00AF05E6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lastRenderedPageBreak/>
        <w:t>Termin płatności</w:t>
      </w:r>
      <w:r>
        <w:rPr>
          <w:sz w:val="22"/>
        </w:rPr>
        <w:t xml:space="preserve">: </w:t>
      </w:r>
      <w:r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>
        <w:rPr>
          <w:sz w:val="22"/>
        </w:rPr>
        <w:t xml:space="preserve"> </w:t>
      </w:r>
      <w:r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Pr="00082E2B">
        <w:rPr>
          <w:sz w:val="22"/>
        </w:rPr>
        <w:br/>
        <w:t>o podatku od towarów i usług.</w:t>
      </w:r>
    </w:p>
    <w:p w:rsidR="00AF05E6" w:rsidRDefault="00AF05E6" w:rsidP="00AF05E6">
      <w:pPr>
        <w:tabs>
          <w:tab w:val="left" w:pos="5040"/>
        </w:tabs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F05E6" w:rsidRPr="00730EFE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C10EF8">
        <w:rPr>
          <w:color w:val="000000"/>
          <w:sz w:val="22"/>
          <w:szCs w:val="22"/>
          <w:lang w:eastAsia="ar-SA"/>
        </w:rPr>
        <w:t>wskazany w SWZ.</w:t>
      </w:r>
    </w:p>
    <w:p w:rsidR="00AF05E6" w:rsidRPr="001D671E" w:rsidRDefault="00AF05E6" w:rsidP="00AF05E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F05E6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F05E6" w:rsidRDefault="00AF05E6" w:rsidP="00AF05E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F05E6" w:rsidRDefault="00AF05E6" w:rsidP="00AF05E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F05E6" w:rsidRPr="001D671E" w:rsidRDefault="00AF05E6" w:rsidP="00AF05E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05E6" w:rsidRPr="00FE545C" w:rsidTr="0056234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F05E6" w:rsidRPr="00FE545C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F05E6" w:rsidRPr="00FE545C" w:rsidTr="0056234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05E6" w:rsidRPr="00FE545C" w:rsidRDefault="00AF05E6" w:rsidP="0056234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F05E6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F05E6" w:rsidRPr="00D638CC" w:rsidRDefault="00AF05E6" w:rsidP="00AF05E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F05E6" w:rsidRPr="002F276A" w:rsidRDefault="00AF05E6" w:rsidP="00AF05E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F05E6" w:rsidRPr="002F276A" w:rsidRDefault="00AF05E6" w:rsidP="00AF05E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F05E6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F05E6" w:rsidRDefault="00AF05E6" w:rsidP="00AF05E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F05E6" w:rsidRDefault="00AF05E6" w:rsidP="00AF05E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F05E6" w:rsidRDefault="00AF05E6" w:rsidP="00AF05E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F05E6" w:rsidRDefault="00AF05E6" w:rsidP="00AF05E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F05E6" w:rsidRPr="0025751A" w:rsidRDefault="00AF05E6" w:rsidP="00AF05E6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ABD" w:rsidRDefault="00135ABD">
      <w:r>
        <w:separator/>
      </w:r>
    </w:p>
  </w:endnote>
  <w:endnote w:type="continuationSeparator" w:id="0">
    <w:p w:rsidR="00135ABD" w:rsidRDefault="0013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7C3" w:rsidRDefault="001977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7C3" w:rsidRDefault="001977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ABD" w:rsidRDefault="00135ABD">
      <w:r>
        <w:separator/>
      </w:r>
    </w:p>
  </w:footnote>
  <w:footnote w:type="continuationSeparator" w:id="0">
    <w:p w:rsidR="00135ABD" w:rsidRDefault="0013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7C3" w:rsidRDefault="001977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77C3" w:rsidRDefault="001977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AB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5ABD"/>
    <w:rsid w:val="001801DD"/>
    <w:rsid w:val="001977C3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570C"/>
    <w:rsid w:val="00A0022B"/>
    <w:rsid w:val="00A346FE"/>
    <w:rsid w:val="00A47B4D"/>
    <w:rsid w:val="00A83018"/>
    <w:rsid w:val="00AC347B"/>
    <w:rsid w:val="00AF05E6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E6703C"/>
  <w15:chartTrackingRefBased/>
  <w15:docId w15:val="{537FA560-3F96-492D-951A-78E94D42F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8D8A4-E7F3-48B5-9433-C4425F441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499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2023-07-12T13:17:00Z</dcterms:created>
  <dcterms:modified xsi:type="dcterms:W3CDTF">2023-07-20T09:22:00Z</dcterms:modified>
</cp:coreProperties>
</file>