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30864198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A3026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6B0CED">
      <w:pPr>
        <w:tabs>
          <w:tab w:val="right" w:pos="9000"/>
        </w:tabs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73D80BFC" w:rsidR="00987E4B" w:rsidRDefault="00987E4B" w:rsidP="006C3F19">
      <w:pPr>
        <w:tabs>
          <w:tab w:val="left" w:pos="0"/>
        </w:tabs>
        <w:jc w:val="both"/>
        <w:rPr>
          <w:b/>
        </w:rPr>
      </w:pPr>
      <w:r w:rsidRPr="00D20CBF">
        <w:rPr>
          <w:sz w:val="24"/>
          <w:szCs w:val="24"/>
        </w:rPr>
        <w:t>Przedmiot post</w:t>
      </w:r>
      <w:r w:rsidR="00D20CBF">
        <w:rPr>
          <w:sz w:val="24"/>
          <w:szCs w:val="24"/>
        </w:rPr>
        <w:t>ę</w:t>
      </w:r>
      <w:r w:rsidRPr="00D20CBF">
        <w:rPr>
          <w:sz w:val="24"/>
          <w:szCs w:val="24"/>
        </w:rPr>
        <w:t>powania:</w:t>
      </w:r>
      <w:r w:rsidRPr="00AA36AA">
        <w:rPr>
          <w:b/>
        </w:rPr>
        <w:t xml:space="preserve"> </w:t>
      </w:r>
      <w:r w:rsidR="009A3026" w:rsidRPr="009A3026">
        <w:rPr>
          <w:b/>
          <w:sz w:val="24"/>
          <w:szCs w:val="24"/>
        </w:rPr>
        <w:t>Usługa rekrutacji ochotników, przeprowadzenie badań ankietowych, zebranie próbek moczu do badań laboratoryjnych oraz uzyskanie wymaganych zgód związanych z przeprowadzeniem eksperymentu medycznego w projekcie - KC-zp.272-430/23</w:t>
      </w:r>
    </w:p>
    <w:p w14:paraId="219EE53D" w14:textId="67CD1BF7" w:rsidR="006B0CED" w:rsidRDefault="006B0CED" w:rsidP="006C3F19">
      <w:pPr>
        <w:tabs>
          <w:tab w:val="left" w:pos="0"/>
        </w:tabs>
        <w:jc w:val="both"/>
        <w:rPr>
          <w:b/>
          <w:lang w:val="x-none"/>
        </w:rPr>
      </w:pPr>
    </w:p>
    <w:p w14:paraId="741825AA" w14:textId="726D902C" w:rsidR="006B0CED" w:rsidRPr="00D20CBF" w:rsidRDefault="00D20CBF" w:rsidP="006B0CED">
      <w:pPr>
        <w:tabs>
          <w:tab w:val="left" w:pos="0"/>
        </w:tabs>
        <w:spacing w:line="288" w:lineRule="auto"/>
        <w:jc w:val="both"/>
        <w:rPr>
          <w:b/>
          <w:color w:val="000000"/>
          <w:sz w:val="24"/>
          <w:szCs w:val="24"/>
          <w:u w:val="single"/>
        </w:rPr>
      </w:pPr>
      <w:r w:rsidRPr="00D20CBF">
        <w:rPr>
          <w:b/>
          <w:color w:val="000000"/>
          <w:sz w:val="24"/>
          <w:szCs w:val="24"/>
          <w:u w:val="single"/>
        </w:rPr>
        <w:t>Oświadczamy, że dysponujemy lub będziemy dysponować: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5528"/>
        <w:gridCol w:w="1842"/>
      </w:tblGrid>
      <w:tr w:rsidR="009A3026" w14:paraId="79DD679D" w14:textId="615C7E43" w:rsidTr="009A3026">
        <w:trPr>
          <w:trHeight w:val="21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F200" w14:textId="675911ED" w:rsidR="009A3026" w:rsidRPr="009A3026" w:rsidRDefault="009A3026" w:rsidP="009A3026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9A3026"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5E4F5" w14:textId="539D5400" w:rsidR="009A3026" w:rsidRDefault="009A3026" w:rsidP="009A3026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Wykształcenie i doświadczenie (zgodnie z pkt 8.2.3 SWZ)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C9A6" w14:textId="2C3722AA" w:rsidR="009A3026" w:rsidRDefault="009A3026" w:rsidP="009A3026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osobami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  <w:r w:rsidRPr="006B0CED">
              <w:rPr>
                <w:b/>
                <w:color w:val="000000"/>
                <w:sz w:val="22"/>
                <w:szCs w:val="22"/>
                <w:vertAlign w:val="superscript"/>
              </w:rPr>
              <w:t>*</w:t>
            </w:r>
          </w:p>
        </w:tc>
      </w:tr>
      <w:tr w:rsidR="009A3026" w14:paraId="5C2C1595" w14:textId="1998C212" w:rsidTr="009A3026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BBB0" w14:textId="77777777" w:rsidR="009A3026" w:rsidRPr="00B418F8" w:rsidRDefault="009A3026" w:rsidP="009A3026">
            <w:pPr>
              <w:spacing w:before="60" w:after="120"/>
              <w:jc w:val="both"/>
              <w:rPr>
                <w:bCs/>
              </w:rPr>
            </w:pPr>
            <w:r>
              <w:rPr>
                <w:iCs/>
                <w:color w:val="00000A"/>
                <w:sz w:val="22"/>
                <w:szCs w:val="22"/>
                <w:lang w:eastAsia="zh-CN"/>
              </w:rPr>
              <w:t xml:space="preserve">   </w:t>
            </w:r>
          </w:p>
          <w:p w14:paraId="5D71807F" w14:textId="20392E2D" w:rsidR="009A3026" w:rsidRDefault="009A3026" w:rsidP="009A3026">
            <w:pPr>
              <w:pStyle w:val="Tretekstu"/>
              <w:spacing w:after="0" w:line="240" w:lineRule="auto"/>
              <w:ind w:left="357" w:hanging="288"/>
              <w:rPr>
                <w:color w:val="00000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A260" w14:textId="2D857A80" w:rsidR="009A3026" w:rsidRPr="00216CAF" w:rsidRDefault="009A3026" w:rsidP="009A3026">
            <w:pPr>
              <w:suppressAutoHyphens/>
              <w:overflowPunct w:val="0"/>
              <w:autoSpaceDE w:val="0"/>
              <w:ind w:left="79"/>
              <w:contextualSpacing/>
              <w:jc w:val="both"/>
              <w:textAlignment w:val="baseline"/>
            </w:pPr>
            <w:r w:rsidRPr="00216CAF">
              <w:rPr>
                <w:lang w:eastAsia="zh-CN"/>
              </w:rPr>
              <w:t xml:space="preserve">posiada tytuł dr nauk medycznych oraz doświadczenie </w:t>
            </w:r>
            <w:r w:rsidR="0058730C">
              <w:rPr>
                <w:lang w:eastAsia="zh-CN"/>
              </w:rPr>
              <w:t xml:space="preserve">polegające na </w:t>
            </w:r>
            <w:r w:rsidRPr="00216CAF">
              <w:rPr>
                <w:lang w:eastAsia="zh-CN"/>
              </w:rPr>
              <w:t>pełnieni</w:t>
            </w:r>
            <w:r w:rsidR="0058730C">
              <w:rPr>
                <w:lang w:eastAsia="zh-CN"/>
              </w:rPr>
              <w:t>u</w:t>
            </w:r>
            <w:r w:rsidRPr="00216CAF">
              <w:rPr>
                <w:lang w:eastAsia="zh-CN"/>
              </w:rPr>
              <w:t xml:space="preserve"> funkcji kierowni</w:t>
            </w:r>
            <w:r w:rsidR="0058730C">
              <w:rPr>
                <w:lang w:eastAsia="zh-CN"/>
              </w:rPr>
              <w:t>czej</w:t>
            </w:r>
            <w:r w:rsidRPr="00216CAF">
              <w:rPr>
                <w:lang w:eastAsia="zh-CN"/>
              </w:rPr>
              <w:t xml:space="preserve"> - </w:t>
            </w:r>
            <w:r w:rsidRPr="00216CAF">
              <w:rPr>
                <w:highlight w:val="yellow"/>
              </w:rPr>
              <w:t xml:space="preserve"> TAK/NIE*</w:t>
            </w:r>
          </w:p>
          <w:p w14:paraId="7232C066" w14:textId="77777777" w:rsidR="00216CAF" w:rsidRPr="00216CAF" w:rsidRDefault="00216CAF" w:rsidP="00216CAF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14:paraId="18865B23" w14:textId="288EC5C1" w:rsidR="00216CAF" w:rsidRPr="00216CAF" w:rsidRDefault="00216CAF" w:rsidP="00216CAF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216CAF">
              <w:rPr>
                <w:color w:val="000000"/>
              </w:rPr>
              <w:t xml:space="preserve">posiadany stopień naukowy ……………………………………. </w:t>
            </w:r>
          </w:p>
          <w:p w14:paraId="7562F978" w14:textId="77777777" w:rsidR="00216CAF" w:rsidRPr="0058730C" w:rsidRDefault="00216CAF" w:rsidP="00216CAF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r w:rsidRPr="00216CAF">
              <w:rPr>
                <w:i/>
                <w:color w:val="000000"/>
              </w:rPr>
              <w:t>(</w:t>
            </w:r>
            <w:r w:rsidRPr="0058730C">
              <w:rPr>
                <w:i/>
                <w:color w:val="000000"/>
              </w:rPr>
              <w:t>proszę wskazać posiadany stopień i dyscyplinę)</w:t>
            </w:r>
          </w:p>
          <w:p w14:paraId="710973CA" w14:textId="77777777" w:rsidR="00216CAF" w:rsidRPr="0058730C" w:rsidRDefault="00216CAF" w:rsidP="00216CAF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14:paraId="6DBC249E" w14:textId="211EB5C6" w:rsidR="00216CAF" w:rsidRPr="0058730C" w:rsidRDefault="00216CAF" w:rsidP="00216CAF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58730C">
              <w:rPr>
                <w:color w:val="000000"/>
              </w:rPr>
              <w:t>posiadane doświadczenie:</w:t>
            </w:r>
            <w:bookmarkStart w:id="0" w:name="_GoBack"/>
            <w:bookmarkEnd w:id="0"/>
          </w:p>
          <w:p w14:paraId="65D5A174" w14:textId="72308590" w:rsidR="00216CAF" w:rsidRPr="0058730C" w:rsidRDefault="00216CAF" w:rsidP="00216CAF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58730C">
              <w:rPr>
                <w:color w:val="000000"/>
              </w:rPr>
              <w:t>…………………………………………………………………</w:t>
            </w:r>
          </w:p>
          <w:p w14:paraId="665B6B31" w14:textId="4F9FDA3F" w:rsidR="009A3026" w:rsidRPr="00216CAF" w:rsidRDefault="00216CAF" w:rsidP="00216CAF">
            <w:pPr>
              <w:tabs>
                <w:tab w:val="left" w:pos="0"/>
              </w:tabs>
              <w:jc w:val="both"/>
              <w:rPr>
                <w:i/>
                <w:color w:val="000000"/>
              </w:rPr>
            </w:pPr>
            <w:r w:rsidRPr="0058730C">
              <w:rPr>
                <w:i/>
                <w:color w:val="000000"/>
              </w:rPr>
              <w:t>(proszę wskazać, jakie)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9DB13" w14:textId="77777777" w:rsidR="009A3026" w:rsidRDefault="009A3026" w:rsidP="009A302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9A3026" w14:paraId="1DA4BF8F" w14:textId="563613A9" w:rsidTr="009A3026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55C59" w14:textId="77777777" w:rsidR="009A3026" w:rsidRDefault="009A3026" w:rsidP="009A3026">
            <w:pPr>
              <w:spacing w:before="60" w:after="120"/>
              <w:jc w:val="both"/>
              <w:rPr>
                <w:iCs/>
                <w:color w:val="00000A"/>
                <w:sz w:val="22"/>
                <w:szCs w:val="22"/>
                <w:lang w:eastAsia="zh-CN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18E4" w14:textId="03F4A765" w:rsidR="009A3026" w:rsidRPr="00216CAF" w:rsidRDefault="009A3026" w:rsidP="009A3026">
            <w:pPr>
              <w:suppressAutoHyphens/>
              <w:overflowPunct w:val="0"/>
              <w:autoSpaceDE w:val="0"/>
              <w:ind w:left="79"/>
              <w:contextualSpacing/>
              <w:jc w:val="both"/>
              <w:textAlignment w:val="baseline"/>
            </w:pPr>
            <w:r w:rsidRPr="00216CAF">
              <w:rPr>
                <w:lang w:eastAsia="zh-CN"/>
              </w:rPr>
              <w:t xml:space="preserve">posiada tytuł dr nauk medycznych lub dr nauk o zdrowiu oraz doświadczenie polegające na zarządzaniu i kierowaniu zespołem, umożliwiające przeprowadzenie rekrutacji ochotników oraz wykonania zaplanowanych w projekcie badań -  </w:t>
            </w:r>
            <w:r w:rsidRPr="00216CAF">
              <w:rPr>
                <w:highlight w:val="yellow"/>
              </w:rPr>
              <w:t xml:space="preserve"> TAK/NIE*</w:t>
            </w:r>
          </w:p>
          <w:p w14:paraId="47A94B54" w14:textId="4F39911D" w:rsidR="00216CAF" w:rsidRPr="00216CAF" w:rsidRDefault="00216CAF" w:rsidP="00216CAF">
            <w:pPr>
              <w:tabs>
                <w:tab w:val="left" w:leader="underscore" w:pos="4962"/>
              </w:tabs>
              <w:spacing w:before="120" w:after="120"/>
              <w:jc w:val="both"/>
              <w:rPr>
                <w:bCs/>
                <w:i/>
              </w:rPr>
            </w:pPr>
            <w:r w:rsidRPr="00216CAF">
              <w:rPr>
                <w:bCs/>
              </w:rPr>
              <w:t>posiadany stopień naukowy: ……………………………………</w:t>
            </w:r>
            <w:r w:rsidRPr="00216CAF">
              <w:rPr>
                <w:bCs/>
              </w:rPr>
              <w:br/>
            </w:r>
            <w:r w:rsidRPr="00216CAF">
              <w:rPr>
                <w:bCs/>
                <w:i/>
              </w:rPr>
              <w:t>(proszę wskazać posiadany stopień i dyscyplinę)</w:t>
            </w:r>
          </w:p>
          <w:p w14:paraId="44BBA3F7" w14:textId="77777777" w:rsidR="00216CAF" w:rsidRPr="00216CAF" w:rsidRDefault="00216CAF" w:rsidP="00216CAF">
            <w:pPr>
              <w:tabs>
                <w:tab w:val="left" w:leader="underscore" w:pos="4962"/>
              </w:tabs>
              <w:jc w:val="both"/>
              <w:rPr>
                <w:bCs/>
              </w:rPr>
            </w:pPr>
          </w:p>
          <w:p w14:paraId="6D8E1B63" w14:textId="77777777" w:rsidR="00216CAF" w:rsidRPr="00216CAF" w:rsidRDefault="00216CAF" w:rsidP="00216CAF">
            <w:pPr>
              <w:tabs>
                <w:tab w:val="left" w:leader="underscore" w:pos="4962"/>
              </w:tabs>
              <w:jc w:val="both"/>
            </w:pPr>
            <w:r w:rsidRPr="00216CAF">
              <w:rPr>
                <w:lang w:eastAsia="en-US"/>
              </w:rPr>
              <w:t>posiadane doświadczenie polegające na zarządzaniu i kierowaniu zespołem:</w:t>
            </w:r>
          </w:p>
          <w:p w14:paraId="14E483E6" w14:textId="70236380" w:rsidR="009A3026" w:rsidRPr="00216CAF" w:rsidRDefault="00216CAF" w:rsidP="00216CAF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216CAF">
              <w:rPr>
                <w:bCs/>
                <w:iCs/>
              </w:rPr>
              <w:t>…………………………………………………………………</w:t>
            </w:r>
            <w:r w:rsidRPr="00216CAF">
              <w:rPr>
                <w:bCs/>
                <w:i/>
              </w:rPr>
              <w:br/>
              <w:t>(proszę wskazać, jakie)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173A" w14:textId="77777777" w:rsidR="009A3026" w:rsidRDefault="009A3026" w:rsidP="009A302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9A3026" w14:paraId="61A5B65F" w14:textId="6C910E4B" w:rsidTr="009A3026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EF12" w14:textId="77777777" w:rsidR="009A3026" w:rsidRDefault="009A3026" w:rsidP="009A3026">
            <w:pPr>
              <w:spacing w:before="60" w:after="120"/>
              <w:jc w:val="both"/>
              <w:rPr>
                <w:iCs/>
                <w:color w:val="00000A"/>
                <w:sz w:val="22"/>
                <w:szCs w:val="22"/>
                <w:lang w:eastAsia="zh-CN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F45D" w14:textId="77777777" w:rsidR="009A3026" w:rsidRPr="00216CAF" w:rsidRDefault="009A3026" w:rsidP="009A3026">
            <w:pPr>
              <w:suppressAutoHyphens/>
              <w:overflowPunct w:val="0"/>
              <w:autoSpaceDE w:val="0"/>
              <w:ind w:left="79"/>
              <w:contextualSpacing/>
              <w:jc w:val="both"/>
              <w:textAlignment w:val="baseline"/>
            </w:pPr>
            <w:r w:rsidRPr="00216CAF">
              <w:rPr>
                <w:lang w:eastAsia="zh-CN"/>
              </w:rPr>
              <w:t xml:space="preserve">posiada tytuł dr nauk medycznych oraz doświadczenie polegające na udziale w międzynarodowych badaniach dotyczących analizy Black Carbon w moczu w okresie ostatnich 5 lat przed terminem składania ofert - </w:t>
            </w:r>
            <w:r w:rsidRPr="00216CAF">
              <w:rPr>
                <w:highlight w:val="yellow"/>
              </w:rPr>
              <w:t xml:space="preserve"> TAK/NIE*</w:t>
            </w:r>
          </w:p>
          <w:p w14:paraId="1D7186B2" w14:textId="00DDE052" w:rsidR="00216CAF" w:rsidRPr="00216CAF" w:rsidRDefault="00216CAF" w:rsidP="00216CAF">
            <w:pPr>
              <w:tabs>
                <w:tab w:val="left" w:leader="underscore" w:pos="4962"/>
              </w:tabs>
              <w:spacing w:before="120" w:after="120"/>
              <w:jc w:val="both"/>
              <w:rPr>
                <w:bCs/>
                <w:i/>
              </w:rPr>
            </w:pPr>
            <w:r w:rsidRPr="00216CAF">
              <w:rPr>
                <w:bCs/>
              </w:rPr>
              <w:t>posiadany stopień naukowy:</w:t>
            </w:r>
            <w:r>
              <w:rPr>
                <w:bCs/>
              </w:rPr>
              <w:t xml:space="preserve"> </w:t>
            </w:r>
            <w:r w:rsidRPr="00216CAF">
              <w:rPr>
                <w:bCs/>
              </w:rPr>
              <w:t>………………………………………</w:t>
            </w:r>
            <w:r w:rsidRPr="00216CAF">
              <w:rPr>
                <w:bCs/>
              </w:rPr>
              <w:br/>
            </w:r>
            <w:r w:rsidRPr="00216CAF">
              <w:rPr>
                <w:bCs/>
                <w:i/>
              </w:rPr>
              <w:t>(proszę wskazać posiadany stopień i dyscyplinę)</w:t>
            </w:r>
          </w:p>
          <w:p w14:paraId="27492DC3" w14:textId="77777777" w:rsidR="00216CAF" w:rsidRPr="00216CAF" w:rsidRDefault="00216CAF" w:rsidP="00216CAF">
            <w:pPr>
              <w:tabs>
                <w:tab w:val="left" w:leader="underscore" w:pos="4962"/>
              </w:tabs>
              <w:jc w:val="both"/>
              <w:rPr>
                <w:bCs/>
              </w:rPr>
            </w:pPr>
          </w:p>
          <w:p w14:paraId="3D6D562D" w14:textId="77777777" w:rsidR="00216CAF" w:rsidRPr="00216CAF" w:rsidRDefault="00216CAF" w:rsidP="00216CAF">
            <w:pPr>
              <w:tabs>
                <w:tab w:val="left" w:leader="underscore" w:pos="4962"/>
              </w:tabs>
              <w:jc w:val="both"/>
            </w:pPr>
            <w:r w:rsidRPr="00216CAF">
              <w:rPr>
                <w:iCs/>
              </w:rPr>
              <w:t>posiadane doświadczenie polegające na udziale w międzynarodowych badaniach dotyczących analizy Black Carbon w moczu w okresie ostatnich 5 lat:</w:t>
            </w:r>
          </w:p>
          <w:p w14:paraId="59FDC629" w14:textId="77777777" w:rsidR="00216CAF" w:rsidRDefault="00216CAF" w:rsidP="00216CAF">
            <w:pPr>
              <w:tabs>
                <w:tab w:val="left" w:pos="0"/>
              </w:tabs>
              <w:jc w:val="both"/>
              <w:rPr>
                <w:bCs/>
                <w:iCs/>
              </w:rPr>
            </w:pPr>
            <w:r w:rsidRPr="00216CAF">
              <w:rPr>
                <w:bCs/>
                <w:iCs/>
              </w:rPr>
              <w:t>…………………………………………………………………</w:t>
            </w:r>
          </w:p>
          <w:p w14:paraId="482C2C21" w14:textId="6A83B684" w:rsidR="009A3026" w:rsidRPr="00216CAF" w:rsidRDefault="00216CAF" w:rsidP="00216CAF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216CAF">
              <w:rPr>
                <w:bCs/>
                <w:i/>
              </w:rPr>
              <w:t>(proszę wskazać, jakie)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47C3" w14:textId="77777777" w:rsidR="009A3026" w:rsidRDefault="009A3026" w:rsidP="009A302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9A3026" w14:paraId="367D055A" w14:textId="5173C8B3" w:rsidTr="009A3026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FBFEF" w14:textId="77777777" w:rsidR="009A3026" w:rsidRDefault="009A3026" w:rsidP="009A3026">
            <w:pPr>
              <w:spacing w:before="60" w:after="120"/>
              <w:jc w:val="both"/>
              <w:rPr>
                <w:iCs/>
                <w:color w:val="00000A"/>
                <w:sz w:val="22"/>
                <w:szCs w:val="22"/>
                <w:lang w:eastAsia="zh-CN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80BC" w14:textId="77777777" w:rsidR="009A3026" w:rsidRPr="00216CAF" w:rsidRDefault="009A3026" w:rsidP="009A3026">
            <w:pPr>
              <w:suppressAutoHyphens/>
              <w:overflowPunct w:val="0"/>
              <w:autoSpaceDE w:val="0"/>
              <w:ind w:left="79"/>
              <w:contextualSpacing/>
              <w:jc w:val="both"/>
              <w:textAlignment w:val="baseline"/>
            </w:pPr>
            <w:r w:rsidRPr="00216CAF">
              <w:rPr>
                <w:lang w:eastAsia="zh-CN"/>
              </w:rPr>
              <w:t xml:space="preserve">wyższe wykształcenie  medyczne w zakresie pediatrii - </w:t>
            </w:r>
            <w:r w:rsidRPr="00216CAF">
              <w:rPr>
                <w:highlight w:val="yellow"/>
              </w:rPr>
              <w:t xml:space="preserve"> TAK/NIE*</w:t>
            </w:r>
          </w:p>
          <w:p w14:paraId="3CB2E80D" w14:textId="77A7F56C" w:rsidR="009A3026" w:rsidRPr="00216CAF" w:rsidRDefault="00216CAF" w:rsidP="00216CAF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216CAF">
              <w:rPr>
                <w:bCs/>
              </w:rPr>
              <w:t xml:space="preserve">…………………………………………………………………….. </w:t>
            </w:r>
            <w:r w:rsidRPr="00216CAF">
              <w:rPr>
                <w:bCs/>
              </w:rPr>
              <w:br/>
            </w:r>
            <w:r w:rsidRPr="00216CAF">
              <w:rPr>
                <w:bCs/>
                <w:i/>
              </w:rPr>
              <w:t>(proszę wskazać posiadany stopień i dyscyplinę)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5218" w14:textId="77777777" w:rsidR="009A3026" w:rsidRDefault="009A3026" w:rsidP="009A302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9A3026" w14:paraId="3803B9B4" w14:textId="77777777" w:rsidTr="009A3026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7EDE" w14:textId="77777777" w:rsidR="009A3026" w:rsidRDefault="009A3026" w:rsidP="009A3026">
            <w:pPr>
              <w:spacing w:before="60" w:after="120"/>
              <w:jc w:val="both"/>
              <w:rPr>
                <w:iCs/>
                <w:color w:val="00000A"/>
                <w:sz w:val="22"/>
                <w:szCs w:val="22"/>
                <w:lang w:eastAsia="zh-CN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769E" w14:textId="77777777" w:rsidR="009A3026" w:rsidRPr="00216CAF" w:rsidRDefault="009A3026" w:rsidP="009A3026">
            <w:pPr>
              <w:suppressAutoHyphens/>
              <w:overflowPunct w:val="0"/>
              <w:autoSpaceDE w:val="0"/>
              <w:ind w:left="79"/>
              <w:contextualSpacing/>
              <w:jc w:val="both"/>
              <w:textAlignment w:val="baseline"/>
            </w:pPr>
            <w:r w:rsidRPr="00216CAF">
              <w:rPr>
                <w:lang w:eastAsia="zh-CN"/>
              </w:rPr>
              <w:t xml:space="preserve">jest autorem lub współautorem co najmniej 1 (jednej) publikacji lub ekspertyzy lub wykładu  lub wywiadu lub opinii lub działań edukacyjnych lub opracowań studialnych w zakresie wpływu zanieczyszczenia powietrza na zdrowie - </w:t>
            </w:r>
            <w:r w:rsidRPr="00216CAF">
              <w:rPr>
                <w:highlight w:val="yellow"/>
              </w:rPr>
              <w:t xml:space="preserve"> TAK/NIE*</w:t>
            </w:r>
          </w:p>
          <w:p w14:paraId="4126E097" w14:textId="539AAE43" w:rsidR="009A3026" w:rsidRPr="00216CAF" w:rsidRDefault="009A3026" w:rsidP="00216CAF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E7CF" w14:textId="77777777" w:rsidR="009A3026" w:rsidRDefault="009A3026" w:rsidP="009A302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3394AC15" w14:textId="77777777" w:rsidR="00E74792" w:rsidRPr="00E74792" w:rsidRDefault="00E74792" w:rsidP="00E74792">
      <w:pPr>
        <w:tabs>
          <w:tab w:val="left" w:pos="0"/>
        </w:tabs>
        <w:ind w:left="426" w:right="1"/>
        <w:contextualSpacing/>
        <w:jc w:val="center"/>
        <w:rPr>
          <w:rFonts w:asciiTheme="minorHAnsi" w:eastAsia="Calibri" w:hAnsiTheme="minorHAnsi" w:cstheme="minorHAnsi"/>
          <w:bCs/>
          <w:i/>
          <w:iCs/>
          <w:color w:val="FF0000"/>
          <w:sz w:val="22"/>
          <w:szCs w:val="22"/>
          <w:lang w:eastAsia="en-US"/>
        </w:rPr>
      </w:pPr>
      <w:r w:rsidRPr="00E74792">
        <w:rPr>
          <w:rFonts w:asciiTheme="minorHAnsi" w:eastAsia="Calibri" w:hAnsiTheme="minorHAnsi" w:cstheme="minorHAns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14:paraId="699A7582" w14:textId="77777777" w:rsidR="00E74792" w:rsidRPr="00E74792" w:rsidRDefault="00E74792" w:rsidP="00E74792">
      <w:pPr>
        <w:tabs>
          <w:tab w:val="left" w:pos="0"/>
        </w:tabs>
        <w:ind w:left="426" w:right="1"/>
        <w:contextualSpacing/>
        <w:jc w:val="center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74792">
        <w:rPr>
          <w:rFonts w:asciiTheme="minorHAnsi" w:eastAsia="Calibri" w:hAnsiTheme="minorHAnsi" w:cstheme="minorHAnsi"/>
          <w:bCs/>
          <w:i/>
          <w:iCs/>
          <w:color w:val="FF0000"/>
          <w:sz w:val="22"/>
          <w:szCs w:val="22"/>
          <w:lang w:eastAsia="en-US"/>
        </w:rPr>
        <w:t>podpisem elektronicznym lub podpisem zaufanym lub elektronicznym podpisem osobistym.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31B3DB3A" w:rsidR="00987E4B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5BEE0D65" w14:textId="77777777" w:rsidR="006B0CED" w:rsidRPr="00AA36AA" w:rsidRDefault="006B0CED" w:rsidP="00987E4B">
      <w:pPr>
        <w:rPr>
          <w:sz w:val="16"/>
          <w:szCs w:val="16"/>
        </w:rPr>
      </w:pP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9A3026">
      <w:headerReference w:type="default" r:id="rId7"/>
      <w:footnotePr>
        <w:numFmt w:val="chicago"/>
      </w:footnotePr>
      <w:pgSz w:w="11906" w:h="16838"/>
      <w:pgMar w:top="568" w:right="1152" w:bottom="0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7D3E67" w14:textId="77777777" w:rsidR="00561124" w:rsidRDefault="00561124">
      <w:r>
        <w:separator/>
      </w:r>
    </w:p>
  </w:endnote>
  <w:endnote w:type="continuationSeparator" w:id="0">
    <w:p w14:paraId="352E7099" w14:textId="77777777" w:rsidR="00561124" w:rsidRDefault="00561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83581C" w14:textId="77777777" w:rsidR="00561124" w:rsidRDefault="00561124">
      <w:r>
        <w:separator/>
      </w:r>
    </w:p>
  </w:footnote>
  <w:footnote w:type="continuationSeparator" w:id="0">
    <w:p w14:paraId="5126D5D8" w14:textId="77777777" w:rsidR="00561124" w:rsidRDefault="00561124">
      <w:r>
        <w:continuationSeparator/>
      </w:r>
    </w:p>
  </w:footnote>
  <w:footnote w:id="1">
    <w:p w14:paraId="5A39983E" w14:textId="77777777" w:rsidR="009A3026" w:rsidRDefault="009A3026" w:rsidP="006B0CE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0CCC794A" w:rsidR="00C303B2" w:rsidRPr="00A844AF" w:rsidRDefault="00BC58AD" w:rsidP="00A844AF">
    <w:pPr>
      <w:pStyle w:val="Nagwek"/>
    </w:pPr>
    <w:r>
      <w:t xml:space="preserve">                 </w:t>
    </w:r>
    <w:r w:rsidR="009A3026">
      <w:t xml:space="preserve">                                                       </w:t>
    </w:r>
    <w:r>
      <w:t xml:space="preserve">       </w:t>
    </w:r>
    <w:r w:rsidR="009A3026">
      <w:rPr>
        <w:noProof/>
      </w:rPr>
      <w:drawing>
        <wp:inline distT="0" distB="0" distL="0" distR="0" wp14:anchorId="372DF947" wp14:editId="0CA12EA0">
          <wp:extent cx="1053537" cy="1066800"/>
          <wp:effectExtent l="0" t="0" r="0" b="0"/>
          <wp:docPr id="45" name="Obraz 45" descr="Obraz zawierający flaga, symbol, logo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2147464" name="Obraz 2" descr="Obraz zawierający flaga, symbol, logo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2558" cy="10860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725065"/>
    <w:multiLevelType w:val="hybridMultilevel"/>
    <w:tmpl w:val="712E4CC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272CB"/>
    <w:rsid w:val="00045736"/>
    <w:rsid w:val="000726D8"/>
    <w:rsid w:val="001D0F1F"/>
    <w:rsid w:val="00216CAF"/>
    <w:rsid w:val="002328A0"/>
    <w:rsid w:val="00263CEB"/>
    <w:rsid w:val="0028660D"/>
    <w:rsid w:val="002A7F51"/>
    <w:rsid w:val="002D597A"/>
    <w:rsid w:val="002F6C4A"/>
    <w:rsid w:val="003A087E"/>
    <w:rsid w:val="0045218A"/>
    <w:rsid w:val="00517D50"/>
    <w:rsid w:val="00527F15"/>
    <w:rsid w:val="00556FB0"/>
    <w:rsid w:val="00561124"/>
    <w:rsid w:val="0056690C"/>
    <w:rsid w:val="0058730C"/>
    <w:rsid w:val="005D357A"/>
    <w:rsid w:val="005F6749"/>
    <w:rsid w:val="00614DFC"/>
    <w:rsid w:val="00660E1E"/>
    <w:rsid w:val="006828A2"/>
    <w:rsid w:val="006B0CED"/>
    <w:rsid w:val="006C3F19"/>
    <w:rsid w:val="006D244E"/>
    <w:rsid w:val="00786C56"/>
    <w:rsid w:val="007F2701"/>
    <w:rsid w:val="007F6736"/>
    <w:rsid w:val="00800FF1"/>
    <w:rsid w:val="008539D0"/>
    <w:rsid w:val="00895B8F"/>
    <w:rsid w:val="008E4A55"/>
    <w:rsid w:val="008E66F9"/>
    <w:rsid w:val="00944D1F"/>
    <w:rsid w:val="009559C0"/>
    <w:rsid w:val="009616AA"/>
    <w:rsid w:val="00972D3E"/>
    <w:rsid w:val="00987E4B"/>
    <w:rsid w:val="009A3026"/>
    <w:rsid w:val="009E4F5D"/>
    <w:rsid w:val="009F61B4"/>
    <w:rsid w:val="00A844AF"/>
    <w:rsid w:val="00B33027"/>
    <w:rsid w:val="00B4176B"/>
    <w:rsid w:val="00B72E23"/>
    <w:rsid w:val="00BA30AA"/>
    <w:rsid w:val="00BA48E0"/>
    <w:rsid w:val="00BB4F33"/>
    <w:rsid w:val="00BC58AD"/>
    <w:rsid w:val="00BD790B"/>
    <w:rsid w:val="00C16C20"/>
    <w:rsid w:val="00C303B2"/>
    <w:rsid w:val="00C50D77"/>
    <w:rsid w:val="00C87A1F"/>
    <w:rsid w:val="00CF6409"/>
    <w:rsid w:val="00D20CBF"/>
    <w:rsid w:val="00D431A6"/>
    <w:rsid w:val="00D67C47"/>
    <w:rsid w:val="00D93916"/>
    <w:rsid w:val="00DA4744"/>
    <w:rsid w:val="00DB6364"/>
    <w:rsid w:val="00E35DB9"/>
    <w:rsid w:val="00E74792"/>
    <w:rsid w:val="00E97FEE"/>
    <w:rsid w:val="00ED3546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434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6</cp:revision>
  <cp:lastPrinted>2023-07-18T10:49:00Z</cp:lastPrinted>
  <dcterms:created xsi:type="dcterms:W3CDTF">2023-07-17T11:40:00Z</dcterms:created>
  <dcterms:modified xsi:type="dcterms:W3CDTF">2023-07-18T10:49:00Z</dcterms:modified>
</cp:coreProperties>
</file>