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4A1A2" w14:textId="6A37EF55" w:rsidR="00FB7F50" w:rsidRPr="002245BE" w:rsidRDefault="005D469A" w:rsidP="00FB7F5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drawing>
          <wp:inline distT="0" distB="0" distL="0" distR="0" wp14:anchorId="7EE57421" wp14:editId="43A5178A">
            <wp:extent cx="5581650" cy="333375"/>
            <wp:effectExtent l="0" t="0" r="0" b="9525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029" w:rsidRPr="00AF402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F4029" w:rsidRPr="00AF4029">
        <w:rPr>
          <w:sz w:val="22"/>
          <w:szCs w:val="22"/>
        </w:rPr>
        <w:t>2023-07-26</w:t>
      </w:r>
    </w:p>
    <w:p w14:paraId="5DA9AB0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1309F4" w14:textId="77777777" w:rsidR="00FB7F50" w:rsidRPr="002245BE" w:rsidRDefault="00AF4029" w:rsidP="00FB7F50">
      <w:pPr>
        <w:spacing w:after="40"/>
        <w:rPr>
          <w:b/>
          <w:bCs/>
          <w:sz w:val="22"/>
          <w:szCs w:val="22"/>
        </w:rPr>
      </w:pPr>
      <w:r w:rsidRPr="00AF402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271AA62" w14:textId="77777777" w:rsidR="00FB7F50" w:rsidRPr="002245BE" w:rsidRDefault="00AF4029" w:rsidP="00FB7F50">
      <w:pPr>
        <w:rPr>
          <w:sz w:val="22"/>
          <w:szCs w:val="22"/>
        </w:rPr>
      </w:pPr>
      <w:r w:rsidRPr="00AF402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F4029">
        <w:rPr>
          <w:sz w:val="22"/>
          <w:szCs w:val="22"/>
        </w:rPr>
        <w:t>66</w:t>
      </w:r>
    </w:p>
    <w:p w14:paraId="3DA25C26" w14:textId="77777777" w:rsidR="00FB7F50" w:rsidRPr="002245BE" w:rsidRDefault="00AF4029" w:rsidP="00FB7F50">
      <w:pPr>
        <w:rPr>
          <w:sz w:val="22"/>
          <w:szCs w:val="22"/>
        </w:rPr>
      </w:pPr>
      <w:r w:rsidRPr="00AF402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F4029">
        <w:rPr>
          <w:sz w:val="22"/>
          <w:szCs w:val="22"/>
        </w:rPr>
        <w:t>Kraków</w:t>
      </w:r>
    </w:p>
    <w:p w14:paraId="18B602E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999733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EE5DA07" w14:textId="77777777" w:rsidR="00FB7F50" w:rsidRPr="002245BE" w:rsidRDefault="00FB7F50" w:rsidP="00FB7F50">
      <w:pPr>
        <w:rPr>
          <w:sz w:val="22"/>
          <w:szCs w:val="22"/>
        </w:rPr>
      </w:pPr>
    </w:p>
    <w:p w14:paraId="42E9F83D" w14:textId="77777777" w:rsidR="00FB7F50" w:rsidRPr="002245BE" w:rsidRDefault="00FB7F50" w:rsidP="00FB7F50">
      <w:pPr>
        <w:rPr>
          <w:sz w:val="22"/>
          <w:szCs w:val="22"/>
        </w:rPr>
      </w:pPr>
    </w:p>
    <w:p w14:paraId="24E510C2" w14:textId="1F325E00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F4029" w:rsidRPr="00AF4029">
        <w:rPr>
          <w:bCs/>
          <w:sz w:val="22"/>
          <w:szCs w:val="22"/>
        </w:rPr>
        <w:t>SZP-271-17-2023/</w:t>
      </w:r>
      <w:r w:rsidR="005D594B">
        <w:rPr>
          <w:bCs/>
          <w:sz w:val="22"/>
          <w:szCs w:val="22"/>
        </w:rPr>
        <w:t>491.IW</w:t>
      </w:r>
    </w:p>
    <w:p w14:paraId="02C098B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1AFDE87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2F8BB6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B3A77DF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D157FD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F4029" w:rsidRPr="00607F9B" w14:paraId="0A221955" w14:textId="77777777" w:rsidTr="00C44A23">
        <w:trPr>
          <w:trHeight w:val="638"/>
        </w:trPr>
        <w:tc>
          <w:tcPr>
            <w:tcW w:w="959" w:type="dxa"/>
            <w:shd w:val="clear" w:color="auto" w:fill="auto"/>
          </w:tcPr>
          <w:p w14:paraId="6CD69FDD" w14:textId="77777777" w:rsidR="00AF4029" w:rsidRPr="00607F9B" w:rsidRDefault="00AF4029" w:rsidP="00C44A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BFE131" w14:textId="77777777" w:rsidR="00AF4029" w:rsidRPr="00AF4029" w:rsidRDefault="00AF4029" w:rsidP="00C44A23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F402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4029">
              <w:rPr>
                <w:b/>
                <w:bCs/>
                <w:sz w:val="22"/>
                <w:szCs w:val="22"/>
              </w:rPr>
              <w:t>Rozbudowa</w:t>
            </w:r>
            <w:proofErr w:type="gramEnd"/>
            <w:r w:rsidRPr="00AF4029">
              <w:rPr>
                <w:b/>
                <w:bCs/>
                <w:sz w:val="22"/>
                <w:szCs w:val="22"/>
              </w:rPr>
              <w:t xml:space="preserve"> funkcjonalności posiadanego i eksploatowanego zintegrowanego systemu informatycznego HIS</w:t>
            </w:r>
          </w:p>
          <w:p w14:paraId="5C2ECAAC" w14:textId="77777777" w:rsidR="00AF4029" w:rsidRPr="00607F9B" w:rsidRDefault="00AF4029" w:rsidP="00C44A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F4029">
              <w:rPr>
                <w:b/>
                <w:bCs/>
                <w:sz w:val="22"/>
                <w:szCs w:val="22"/>
              </w:rPr>
              <w:t>oraz integracja z Platformą Regionalną w ramach projektu MSIM.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4029">
              <w:rPr>
                <w:b/>
                <w:sz w:val="22"/>
                <w:szCs w:val="22"/>
              </w:rPr>
              <w:t>SZP-271-17-2023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9327F9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F4029" w:rsidRPr="00AF4029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F4029" w:rsidRPr="00AF4029">
        <w:rPr>
          <w:sz w:val="22"/>
          <w:szCs w:val="22"/>
        </w:rPr>
        <w:t>(</w:t>
      </w:r>
      <w:proofErr w:type="spellStart"/>
      <w:r w:rsidR="00AF4029" w:rsidRPr="00AF4029">
        <w:rPr>
          <w:sz w:val="22"/>
          <w:szCs w:val="22"/>
        </w:rPr>
        <w:t>t.j</w:t>
      </w:r>
      <w:proofErr w:type="spellEnd"/>
      <w:r w:rsidR="00AF4029" w:rsidRPr="00AF4029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F4029" w14:paraId="2B2803AE" w14:textId="77777777" w:rsidTr="00C44A23">
        <w:trPr>
          <w:cantSplit/>
        </w:trPr>
        <w:tc>
          <w:tcPr>
            <w:tcW w:w="9498" w:type="dxa"/>
          </w:tcPr>
          <w:p w14:paraId="01556FB1" w14:textId="77777777" w:rsidR="00AF4029" w:rsidRPr="00D26ED6" w:rsidRDefault="00AF4029" w:rsidP="00C44A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F4029">
              <w:rPr>
                <w:b/>
                <w:sz w:val="22"/>
                <w:szCs w:val="22"/>
              </w:rPr>
              <w:t>TK-MED SP. Z O.O.</w:t>
            </w:r>
          </w:p>
          <w:p w14:paraId="45AA96BE" w14:textId="77777777" w:rsidR="00AF4029" w:rsidRPr="009F0E5C" w:rsidRDefault="00AF4029" w:rsidP="00C44A23">
            <w:pPr>
              <w:jc w:val="both"/>
              <w:rPr>
                <w:bCs/>
                <w:sz w:val="22"/>
                <w:szCs w:val="22"/>
              </w:rPr>
            </w:pPr>
            <w:r w:rsidRPr="00AF4029">
              <w:rPr>
                <w:bCs/>
                <w:sz w:val="22"/>
                <w:szCs w:val="22"/>
              </w:rPr>
              <w:t>Działkowa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4029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65CEC4" w14:textId="77777777" w:rsidR="00AF4029" w:rsidRPr="009F0E5C" w:rsidRDefault="00AF4029" w:rsidP="00C44A23">
            <w:pPr>
              <w:jc w:val="both"/>
              <w:rPr>
                <w:bCs/>
                <w:sz w:val="22"/>
                <w:szCs w:val="22"/>
              </w:rPr>
            </w:pPr>
            <w:r w:rsidRPr="00AF4029">
              <w:rPr>
                <w:bCs/>
                <w:sz w:val="22"/>
                <w:szCs w:val="22"/>
              </w:rPr>
              <w:t>41-506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4029">
              <w:rPr>
                <w:bCs/>
                <w:sz w:val="22"/>
                <w:szCs w:val="22"/>
              </w:rPr>
              <w:t>Chorzów</w:t>
            </w:r>
          </w:p>
          <w:p w14:paraId="28BA0F0B" w14:textId="77777777" w:rsidR="00AF4029" w:rsidRDefault="00AF4029" w:rsidP="00C44A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DFEAAC" w14:textId="77777777" w:rsidR="00AF4029" w:rsidRPr="00211A34" w:rsidRDefault="00AF4029" w:rsidP="00C44A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402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4029">
              <w:rPr>
                <w:sz w:val="22"/>
                <w:szCs w:val="22"/>
              </w:rPr>
              <w:t>Dostawa licencji oprogramowania HIS wraz z wdrożeniem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4029">
              <w:rPr>
                <w:b/>
                <w:sz w:val="22"/>
                <w:szCs w:val="22"/>
              </w:rPr>
              <w:t>955 267.20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3A7B83" w14:textId="77777777" w:rsidR="00AF4029" w:rsidRPr="00D26ED6" w:rsidRDefault="00AF4029" w:rsidP="00C44A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A11ED0" w14:textId="0AB4005E" w:rsidR="00AF4029" w:rsidRPr="00AF4029" w:rsidRDefault="009F119E" w:rsidP="00C44A2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5408B">
              <w:t xml:space="preserve">Oferta spełnia warunki zawarte w SWZ, w ustawie Prawo zamówień </w:t>
            </w:r>
            <w:proofErr w:type="gramStart"/>
            <w:r w:rsidRPr="0025408B">
              <w:t>publicznych  oraz</w:t>
            </w:r>
            <w:proofErr w:type="gramEnd"/>
            <w:r w:rsidRPr="0025408B">
              <w:t xml:space="preserve"> jest najkorzystniejsza w kryteriach określonych w SWZ</w:t>
            </w:r>
          </w:p>
        </w:tc>
      </w:tr>
      <w:tr w:rsidR="00AF4029" w14:paraId="66268EB2" w14:textId="77777777" w:rsidTr="00C44A23">
        <w:trPr>
          <w:cantSplit/>
        </w:trPr>
        <w:tc>
          <w:tcPr>
            <w:tcW w:w="9498" w:type="dxa"/>
          </w:tcPr>
          <w:p w14:paraId="3921F630" w14:textId="77777777" w:rsidR="00AF4029" w:rsidRPr="00D26ED6" w:rsidRDefault="00AF4029" w:rsidP="00C44A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F4029">
              <w:rPr>
                <w:b/>
                <w:sz w:val="22"/>
                <w:szCs w:val="22"/>
              </w:rPr>
              <w:lastRenderedPageBreak/>
              <w:t>Asseco Poland Spółka Akcyjna</w:t>
            </w:r>
          </w:p>
          <w:p w14:paraId="66EE7051" w14:textId="77777777" w:rsidR="00AF4029" w:rsidRPr="009F0E5C" w:rsidRDefault="00AF4029" w:rsidP="00C44A23">
            <w:pPr>
              <w:jc w:val="both"/>
              <w:rPr>
                <w:bCs/>
                <w:sz w:val="22"/>
                <w:szCs w:val="22"/>
              </w:rPr>
            </w:pPr>
            <w:r w:rsidRPr="00AF4029">
              <w:rPr>
                <w:bCs/>
                <w:sz w:val="22"/>
                <w:szCs w:val="22"/>
              </w:rPr>
              <w:t>ul. Olchowa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4029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57CE4E" w14:textId="77777777" w:rsidR="00AF4029" w:rsidRPr="009F0E5C" w:rsidRDefault="00AF4029" w:rsidP="00C44A23">
            <w:pPr>
              <w:jc w:val="both"/>
              <w:rPr>
                <w:bCs/>
                <w:sz w:val="22"/>
                <w:szCs w:val="22"/>
              </w:rPr>
            </w:pPr>
            <w:r w:rsidRPr="00AF4029">
              <w:rPr>
                <w:bCs/>
                <w:sz w:val="22"/>
                <w:szCs w:val="22"/>
              </w:rPr>
              <w:t>35-322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4029">
              <w:rPr>
                <w:bCs/>
                <w:sz w:val="22"/>
                <w:szCs w:val="22"/>
              </w:rPr>
              <w:t>Rzeszów</w:t>
            </w:r>
          </w:p>
          <w:p w14:paraId="17928258" w14:textId="77777777" w:rsidR="00AF4029" w:rsidRDefault="00AF4029" w:rsidP="00C44A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9F350B" w14:textId="77777777" w:rsidR="00AF4029" w:rsidRPr="00211A34" w:rsidRDefault="00AF4029" w:rsidP="00C44A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402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4029">
              <w:rPr>
                <w:sz w:val="22"/>
                <w:szCs w:val="22"/>
              </w:rPr>
              <w:t>Integracja z Małopolskim Systemem Informacji Medycznej MSIM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4029">
              <w:rPr>
                <w:b/>
                <w:sz w:val="22"/>
                <w:szCs w:val="22"/>
              </w:rPr>
              <w:t>670 350.00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8C2E758" w14:textId="77777777" w:rsidR="00AF4029" w:rsidRPr="00D26ED6" w:rsidRDefault="00AF4029" w:rsidP="00C44A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3220F0" w14:textId="5665867D" w:rsidR="00AF4029" w:rsidRPr="00AF4029" w:rsidRDefault="009F119E" w:rsidP="00C44A2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5408B">
              <w:t xml:space="preserve">Oferta spełnia warunki zawarte w SWZ, w ustawie Prawo zamówień </w:t>
            </w:r>
            <w:proofErr w:type="gramStart"/>
            <w:r w:rsidRPr="0025408B">
              <w:t>publicznych  oraz</w:t>
            </w:r>
            <w:proofErr w:type="gramEnd"/>
            <w:r w:rsidRPr="0025408B">
              <w:t xml:space="preserve"> jest najkorzystniejsza w kryteriach określonych w SWZ</w:t>
            </w:r>
          </w:p>
        </w:tc>
      </w:tr>
    </w:tbl>
    <w:p w14:paraId="703D380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3BB9910" w14:textId="77777777" w:rsidTr="00596EA3">
        <w:tc>
          <w:tcPr>
            <w:tcW w:w="2169" w:type="dxa"/>
            <w:shd w:val="clear" w:color="auto" w:fill="F3F3F3"/>
          </w:tcPr>
          <w:p w14:paraId="779A431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40BF91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A606C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02E854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F4029" w:rsidRPr="00834EF4" w14:paraId="265C96DD" w14:textId="77777777" w:rsidTr="00C44A23">
        <w:tc>
          <w:tcPr>
            <w:tcW w:w="2169" w:type="dxa"/>
            <w:shd w:val="clear" w:color="auto" w:fill="auto"/>
          </w:tcPr>
          <w:p w14:paraId="4EEBAAFE" w14:textId="77777777" w:rsidR="00AF4029" w:rsidRPr="00211A34" w:rsidRDefault="00AF4029" w:rsidP="00C44A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F4029">
              <w:rPr>
                <w:sz w:val="20"/>
                <w:szCs w:val="20"/>
              </w:rPr>
              <w:t>Dostawa licencji oprogramowania HIS wraz z wdrożeniem</w:t>
            </w:r>
          </w:p>
        </w:tc>
        <w:tc>
          <w:tcPr>
            <w:tcW w:w="2793" w:type="dxa"/>
            <w:shd w:val="clear" w:color="auto" w:fill="auto"/>
          </w:tcPr>
          <w:p w14:paraId="420BA43F" w14:textId="77777777" w:rsidR="00AF4029" w:rsidRPr="00211A34" w:rsidRDefault="00AF4029" w:rsidP="00C44A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F4029">
              <w:rPr>
                <w:b/>
                <w:bCs/>
                <w:sz w:val="20"/>
                <w:szCs w:val="20"/>
              </w:rPr>
              <w:t>TK-MED SP. Z O.O.</w:t>
            </w:r>
          </w:p>
          <w:p w14:paraId="53A8D3C9" w14:textId="77777777" w:rsidR="00AF4029" w:rsidRPr="00211A34" w:rsidRDefault="00AF4029" w:rsidP="00C44A23">
            <w:pPr>
              <w:rPr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F4029">
              <w:rPr>
                <w:sz w:val="20"/>
                <w:szCs w:val="20"/>
              </w:rPr>
              <w:t>8</w:t>
            </w:r>
          </w:p>
          <w:p w14:paraId="0ED1AA21" w14:textId="77777777" w:rsidR="00AF4029" w:rsidRPr="00211A34" w:rsidRDefault="00AF4029" w:rsidP="00C44A23">
            <w:pPr>
              <w:spacing w:after="40"/>
              <w:rPr>
                <w:color w:val="000000"/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41-506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F4029">
              <w:rPr>
                <w:sz w:val="20"/>
                <w:szCs w:val="20"/>
              </w:rPr>
              <w:t>Chorzów</w:t>
            </w:r>
          </w:p>
        </w:tc>
        <w:tc>
          <w:tcPr>
            <w:tcW w:w="2976" w:type="dxa"/>
            <w:shd w:val="clear" w:color="auto" w:fill="auto"/>
          </w:tcPr>
          <w:p w14:paraId="1C785AE1" w14:textId="77777777" w:rsidR="00AF4029" w:rsidRPr="00AF4029" w:rsidRDefault="00AF4029" w:rsidP="00C44A23">
            <w:pPr>
              <w:spacing w:before="40" w:after="40"/>
              <w:rPr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1 - Cena - 60.00</w:t>
            </w:r>
          </w:p>
          <w:p w14:paraId="504327A1" w14:textId="77777777" w:rsidR="00AF4029" w:rsidRPr="00211A34" w:rsidRDefault="00AF4029" w:rsidP="00C44A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2 - Czas trwania nadzoru autorskiego wraz z serwisem technicznym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5426AD" w14:textId="77777777" w:rsidR="00AF4029" w:rsidRPr="00211A34" w:rsidRDefault="00AF4029" w:rsidP="00C44A23">
            <w:pPr>
              <w:jc w:val="center"/>
              <w:rPr>
                <w:color w:val="000000"/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 xml:space="preserve">  60,00</w:t>
            </w:r>
          </w:p>
        </w:tc>
      </w:tr>
      <w:tr w:rsidR="00AF4029" w:rsidRPr="00834EF4" w14:paraId="6F6ECF3F" w14:textId="77777777" w:rsidTr="00C44A23">
        <w:tc>
          <w:tcPr>
            <w:tcW w:w="2169" w:type="dxa"/>
            <w:shd w:val="clear" w:color="auto" w:fill="auto"/>
          </w:tcPr>
          <w:p w14:paraId="491451DC" w14:textId="77777777" w:rsidR="00AF4029" w:rsidRPr="00211A34" w:rsidRDefault="00AF4029" w:rsidP="00C44A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F4029">
              <w:rPr>
                <w:sz w:val="20"/>
                <w:szCs w:val="20"/>
              </w:rPr>
              <w:t>Integracja z Małopolskim Systemem Informacji Medycznej MSIM</w:t>
            </w:r>
          </w:p>
        </w:tc>
        <w:tc>
          <w:tcPr>
            <w:tcW w:w="2793" w:type="dxa"/>
            <w:shd w:val="clear" w:color="auto" w:fill="auto"/>
          </w:tcPr>
          <w:p w14:paraId="2B9539E4" w14:textId="77777777" w:rsidR="00AF4029" w:rsidRPr="00211A34" w:rsidRDefault="00AF4029" w:rsidP="00C44A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F4029">
              <w:rPr>
                <w:b/>
                <w:bCs/>
                <w:sz w:val="20"/>
                <w:szCs w:val="20"/>
              </w:rPr>
              <w:t>Asseco Poland Spółka Akcyjna</w:t>
            </w:r>
          </w:p>
          <w:p w14:paraId="16DAB8EC" w14:textId="77777777" w:rsidR="00AF4029" w:rsidRPr="00211A34" w:rsidRDefault="00AF4029" w:rsidP="00C44A23">
            <w:pPr>
              <w:rPr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ul. Olchowa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F4029">
              <w:rPr>
                <w:sz w:val="20"/>
                <w:szCs w:val="20"/>
              </w:rPr>
              <w:t>14</w:t>
            </w:r>
          </w:p>
          <w:p w14:paraId="5FF4E816" w14:textId="77777777" w:rsidR="00AF4029" w:rsidRPr="00211A34" w:rsidRDefault="00AF4029" w:rsidP="00C44A23">
            <w:pPr>
              <w:spacing w:after="40"/>
              <w:rPr>
                <w:color w:val="000000"/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35-322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F4029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5178703A" w14:textId="77777777" w:rsidR="00AF4029" w:rsidRPr="00AF4029" w:rsidRDefault="00AF4029" w:rsidP="00C44A23">
            <w:pPr>
              <w:spacing w:before="40" w:after="40"/>
              <w:rPr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1 - Cena - 60.00</w:t>
            </w:r>
          </w:p>
          <w:p w14:paraId="147651EA" w14:textId="77777777" w:rsidR="00AF4029" w:rsidRPr="00211A34" w:rsidRDefault="00AF4029" w:rsidP="00C44A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>2 - Czas trwania nadzoru autorskiego wraz z serwisem technicznym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31469E" w14:textId="77777777" w:rsidR="00AF4029" w:rsidRPr="00211A34" w:rsidRDefault="00AF4029" w:rsidP="00C44A23">
            <w:pPr>
              <w:jc w:val="center"/>
              <w:rPr>
                <w:color w:val="000000"/>
                <w:sz w:val="20"/>
                <w:szCs w:val="20"/>
              </w:rPr>
            </w:pPr>
            <w:r w:rsidRPr="00AF4029">
              <w:rPr>
                <w:sz w:val="20"/>
                <w:szCs w:val="20"/>
              </w:rPr>
              <w:t xml:space="preserve">  60,00</w:t>
            </w:r>
          </w:p>
        </w:tc>
      </w:tr>
    </w:tbl>
    <w:p w14:paraId="09119867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A3AA7F9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74AE8DA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AF4029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3FD3D487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C8D1702" w14:textId="1B2380A3" w:rsidR="00F960D7" w:rsidRDefault="00F960D7" w:rsidP="00F960D7">
      <w:pPr>
        <w:spacing w:line="360" w:lineRule="auto"/>
        <w:jc w:val="both"/>
        <w:rPr>
          <w:bCs/>
        </w:rPr>
      </w:pPr>
    </w:p>
    <w:p w14:paraId="3C0AB359" w14:textId="77777777" w:rsidR="005D594B" w:rsidRDefault="005D594B" w:rsidP="00F960D7">
      <w:pPr>
        <w:spacing w:line="360" w:lineRule="auto"/>
        <w:jc w:val="both"/>
        <w:rPr>
          <w:bCs/>
        </w:rPr>
      </w:pPr>
    </w:p>
    <w:bookmarkEnd w:id="0"/>
    <w:p w14:paraId="083172F3" w14:textId="4309A98C" w:rsidR="008642B3" w:rsidRDefault="005D594B" w:rsidP="005D594B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Zatwierdzono w dniu: 26.07.2023</w:t>
      </w:r>
    </w:p>
    <w:p w14:paraId="64BA3CB2" w14:textId="1F3CC7AC" w:rsidR="005D594B" w:rsidRDefault="00C71A29" w:rsidP="005D594B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Z-ca Dyrektora ds. Finansowych</w:t>
      </w:r>
    </w:p>
    <w:p w14:paraId="79C4D717" w14:textId="2ECC1AAD" w:rsidR="00C71A29" w:rsidRDefault="00C71A29" w:rsidP="005D594B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mgr Dorota Gołąb-</w:t>
      </w:r>
      <w:proofErr w:type="spellStart"/>
      <w:r>
        <w:rPr>
          <w:bCs/>
          <w:sz w:val="22"/>
          <w:szCs w:val="22"/>
        </w:rPr>
        <w:t>Bełtowicz</w:t>
      </w:r>
      <w:proofErr w:type="spellEnd"/>
    </w:p>
    <w:sectPr w:rsidR="00C71A2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BA3FD" w14:textId="77777777" w:rsidR="00381941" w:rsidRDefault="00381941">
      <w:r>
        <w:separator/>
      </w:r>
    </w:p>
  </w:endnote>
  <w:endnote w:type="continuationSeparator" w:id="0">
    <w:p w14:paraId="6042D11B" w14:textId="77777777" w:rsidR="00381941" w:rsidRDefault="0038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467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5C6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8306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A7E9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2955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43538" w14:textId="77777777" w:rsidR="00381941" w:rsidRDefault="00381941">
      <w:r>
        <w:separator/>
      </w:r>
    </w:p>
  </w:footnote>
  <w:footnote w:type="continuationSeparator" w:id="0">
    <w:p w14:paraId="0769A4AB" w14:textId="77777777" w:rsidR="00381941" w:rsidRDefault="00381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DE8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652D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1328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37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194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469A"/>
    <w:rsid w:val="005D594B"/>
    <w:rsid w:val="005E5BFF"/>
    <w:rsid w:val="00607F9B"/>
    <w:rsid w:val="00644DCB"/>
    <w:rsid w:val="00657C1E"/>
    <w:rsid w:val="006E3089"/>
    <w:rsid w:val="0070237F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19E"/>
    <w:rsid w:val="00A029B8"/>
    <w:rsid w:val="00A91321"/>
    <w:rsid w:val="00AA02AC"/>
    <w:rsid w:val="00AF4029"/>
    <w:rsid w:val="00B32D12"/>
    <w:rsid w:val="00B464D3"/>
    <w:rsid w:val="00B8185B"/>
    <w:rsid w:val="00BC6F7F"/>
    <w:rsid w:val="00BD2174"/>
    <w:rsid w:val="00C423DD"/>
    <w:rsid w:val="00C60D7B"/>
    <w:rsid w:val="00C65E53"/>
    <w:rsid w:val="00C71A29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729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1CFDE"/>
  <w15:chartTrackingRefBased/>
  <w15:docId w15:val="{0CE79FC2-5ED2-4141-9AE1-9FFCE9F3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1899-12-31T23:00:00Z</cp:lastPrinted>
  <dcterms:created xsi:type="dcterms:W3CDTF">2023-07-26T09:12:00Z</dcterms:created>
  <dcterms:modified xsi:type="dcterms:W3CDTF">2023-07-26T09:14:00Z</dcterms:modified>
</cp:coreProperties>
</file>