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22237" w14:textId="7F99368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EB7905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328425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A854E41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704A1D" w14:textId="017FD25D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75474AD1" w14:textId="77777777" w:rsidR="00130FCC" w:rsidRPr="006666C9" w:rsidRDefault="00130FCC" w:rsidP="00130FC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4B0E3613" w14:textId="77777777" w:rsidR="00130FCC" w:rsidRPr="006666C9" w:rsidRDefault="00130FCC" w:rsidP="00130FC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7B3D645F" w14:textId="77777777" w:rsidR="00130FCC" w:rsidRDefault="00130FCC" w:rsidP="00130FC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7D4078CF" w14:textId="77777777" w:rsidR="00130FCC" w:rsidRPr="006666C9" w:rsidRDefault="00130FCC" w:rsidP="00130FC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2D679769" w14:textId="77777777" w:rsidR="00130FCC" w:rsidRPr="006666C9" w:rsidRDefault="00130FCC" w:rsidP="00130FC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7A285482" w14:textId="77777777" w:rsidR="00130FCC" w:rsidRPr="006666C9" w:rsidRDefault="00130FCC" w:rsidP="00130FC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83EF65C" w14:textId="77777777" w:rsidR="00130FCC" w:rsidRPr="006666C9" w:rsidRDefault="00130FCC" w:rsidP="00130FC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227E206F" w14:textId="77777777" w:rsidR="00130FCC" w:rsidRPr="006666C9" w:rsidRDefault="00130FCC" w:rsidP="00130FC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5BAF0349" w14:textId="77777777" w:rsidR="00130FCC" w:rsidRPr="006666C9" w:rsidRDefault="00130FCC" w:rsidP="00130FCC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6C215826" w14:textId="79FD262B" w:rsidR="00130FCC" w:rsidRPr="0086449D" w:rsidRDefault="00130FCC" w:rsidP="0086449D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563F951A" w14:textId="77777777" w:rsidR="00130FCC" w:rsidRDefault="00130FCC" w:rsidP="00130FCC">
      <w:pPr>
        <w:spacing w:line="360" w:lineRule="auto"/>
      </w:pPr>
      <w:r>
        <w:t>Do: Nazwa i siedziba Zamawiającego:</w:t>
      </w:r>
    </w:p>
    <w:p w14:paraId="6047E47B" w14:textId="77777777" w:rsidR="00130FCC" w:rsidRPr="003D203C" w:rsidRDefault="00130FCC" w:rsidP="00130FCC">
      <w:pPr>
        <w:ind w:right="-110"/>
        <w:rPr>
          <w:b/>
        </w:rPr>
      </w:pPr>
      <w:r w:rsidRPr="003D203C">
        <w:rPr>
          <w:b/>
        </w:rPr>
        <w:t>Akademia Górniczo - Hutnicza</w:t>
      </w:r>
    </w:p>
    <w:p w14:paraId="41151AF3" w14:textId="77777777" w:rsidR="00130FCC" w:rsidRPr="003D203C" w:rsidRDefault="00130FCC" w:rsidP="00130FCC">
      <w:pPr>
        <w:ind w:right="-110"/>
        <w:rPr>
          <w:b/>
        </w:rPr>
      </w:pPr>
      <w:r w:rsidRPr="003D203C">
        <w:rPr>
          <w:b/>
        </w:rPr>
        <w:t>im. Stanisława Staszica w Krakowie</w:t>
      </w:r>
    </w:p>
    <w:p w14:paraId="61B7B511" w14:textId="77777777" w:rsidR="00130FCC" w:rsidRDefault="00130FCC" w:rsidP="00130FCC">
      <w:pPr>
        <w:ind w:right="-110"/>
        <w:rPr>
          <w:b/>
        </w:rPr>
      </w:pPr>
      <w:r w:rsidRPr="003D203C">
        <w:rPr>
          <w:b/>
        </w:rPr>
        <w:t>Dział Zamówień Publicznych</w:t>
      </w:r>
      <w:r>
        <w:rPr>
          <w:b/>
        </w:rPr>
        <w:t xml:space="preserve">  </w:t>
      </w:r>
    </w:p>
    <w:p w14:paraId="5FAA3061" w14:textId="77777777" w:rsidR="00130FCC" w:rsidRDefault="00130FCC" w:rsidP="00130FCC">
      <w:pPr>
        <w:ind w:right="-110"/>
        <w:rPr>
          <w:b/>
        </w:rPr>
      </w:pPr>
      <w:r w:rsidRPr="003D203C">
        <w:rPr>
          <w:b/>
        </w:rPr>
        <w:t>Al. Mickiewicza</w:t>
      </w:r>
      <w:r>
        <w:rPr>
          <w:b/>
        </w:rPr>
        <w:t xml:space="preserve"> </w:t>
      </w:r>
      <w:r w:rsidRPr="003D203C">
        <w:rPr>
          <w:b/>
        </w:rPr>
        <w:t>30</w:t>
      </w:r>
      <w:r>
        <w:rPr>
          <w:b/>
        </w:rPr>
        <w:t xml:space="preserve"> </w:t>
      </w:r>
    </w:p>
    <w:p w14:paraId="1F0EE5F6" w14:textId="77777777" w:rsidR="00130FCC" w:rsidRDefault="00130FCC" w:rsidP="00130FCC">
      <w:pPr>
        <w:rPr>
          <w:b/>
        </w:rPr>
      </w:pPr>
      <w:r w:rsidRPr="003D203C">
        <w:rPr>
          <w:b/>
        </w:rPr>
        <w:t>30-059</w:t>
      </w:r>
      <w:r>
        <w:rPr>
          <w:b/>
        </w:rPr>
        <w:t xml:space="preserve"> </w:t>
      </w:r>
      <w:r w:rsidRPr="003D203C">
        <w:rPr>
          <w:b/>
        </w:rPr>
        <w:t>Kraków</w:t>
      </w:r>
      <w:r>
        <w:rPr>
          <w:b/>
        </w:rPr>
        <w:t xml:space="preserve">,  </w:t>
      </w:r>
    </w:p>
    <w:p w14:paraId="1998D75A" w14:textId="77777777" w:rsidR="00130FCC" w:rsidRDefault="00130FCC" w:rsidP="00130FCC">
      <w:pPr>
        <w:ind w:firstLine="3969"/>
        <w:rPr>
          <w:b/>
        </w:rPr>
      </w:pPr>
    </w:p>
    <w:p w14:paraId="178A4807" w14:textId="306109E7" w:rsidR="00130FCC" w:rsidRDefault="00130FCC" w:rsidP="00130FC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27BAF" w:rsidRPr="00227BAF">
        <w:rPr>
          <w:b/>
        </w:rPr>
        <w:t>dostawa i montaż specjalistycznych urządzeń warsztatowych do budynku SCK AGH przy ul. Kawiory 42 w Krakowie: tokarka i frezarka CNC - KC-zp.272-432/23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0B5657">
        <w:t xml:space="preserve"> </w:t>
      </w:r>
      <w:r>
        <w:t>zgodnie z zasadami określonymi w specyfikacji warunków</w:t>
      </w:r>
      <w:r w:rsidR="000B5657">
        <w:t xml:space="preserve"> </w:t>
      </w:r>
      <w:r>
        <w:t>zamówienia.</w:t>
      </w:r>
    </w:p>
    <w:p w14:paraId="2EF9EE17" w14:textId="77777777" w:rsidR="00130FCC" w:rsidRDefault="00130FCC" w:rsidP="00130FCC">
      <w:pPr>
        <w:tabs>
          <w:tab w:val="right" w:pos="9000"/>
        </w:tabs>
      </w:pPr>
    </w:p>
    <w:p w14:paraId="452FAF03" w14:textId="77777777" w:rsidR="00130FCC" w:rsidRDefault="00130FCC" w:rsidP="00130FC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14:paraId="5159EAF1" w14:textId="77777777" w:rsidR="00130FCC" w:rsidRDefault="00130FCC" w:rsidP="00130FCC">
      <w:pPr>
        <w:widowControl w:val="0"/>
        <w:spacing w:line="264" w:lineRule="auto"/>
        <w:ind w:right="1"/>
        <w:rPr>
          <w:b/>
        </w:rPr>
      </w:pPr>
    </w:p>
    <w:p w14:paraId="01970C20" w14:textId="77777777" w:rsidR="00130FCC" w:rsidRDefault="00130FCC" w:rsidP="00130FCC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1AB8E2AC" w14:textId="77777777" w:rsidR="00130FCC" w:rsidRPr="00FB1B4F" w:rsidRDefault="00130FCC" w:rsidP="00130FC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1DC990E" w14:textId="77777777" w:rsidR="00130FCC" w:rsidRPr="00FB1B4F" w:rsidRDefault="00130FCC" w:rsidP="00130FCC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46E898BF" w14:textId="77777777" w:rsidR="00130FCC" w:rsidRPr="00FB1B4F" w:rsidRDefault="00130FCC" w:rsidP="00130FCC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6438B3B2" w14:textId="77777777" w:rsidR="00130FCC" w:rsidRDefault="00130FCC" w:rsidP="00130FCC">
      <w:pPr>
        <w:pStyle w:val="Tekstpodstawowy"/>
      </w:pPr>
      <w:r>
        <w:t>Powyższa cena zawiera podatek VAT w wysokości .......... % tj. ……………………. PLN</w:t>
      </w:r>
    </w:p>
    <w:p w14:paraId="6E52AB79" w14:textId="1B84DB10" w:rsidR="00130FCC" w:rsidRDefault="00130FCC" w:rsidP="00130FCC">
      <w:pPr>
        <w:pStyle w:val="Tekstpodstawowy"/>
        <w:rPr>
          <w:b w:val="0"/>
        </w:rPr>
      </w:pPr>
      <w:r>
        <w:t xml:space="preserve">Producent/model zaoferowanej: </w:t>
      </w:r>
    </w:p>
    <w:p w14:paraId="45BE743B" w14:textId="56EB0067" w:rsidR="00130FCC" w:rsidRPr="00130FCC" w:rsidRDefault="00130FCC" w:rsidP="00130FCC">
      <w:pPr>
        <w:pStyle w:val="Tekstpodstawowy"/>
        <w:rPr>
          <w:bCs/>
        </w:rPr>
      </w:pPr>
      <w:r w:rsidRPr="00130FCC">
        <w:rPr>
          <w:bCs/>
        </w:rPr>
        <w:t>- tokarki CNC 2 osiowa z zestawem narzędzi – ……………………………………………</w:t>
      </w:r>
      <w:r>
        <w:rPr>
          <w:bCs/>
        </w:rPr>
        <w:t>.</w:t>
      </w:r>
      <w:r w:rsidR="0086449D">
        <w:rPr>
          <w:bCs/>
        </w:rPr>
        <w:t>..</w:t>
      </w:r>
    </w:p>
    <w:p w14:paraId="0D67CB16" w14:textId="5B9602D3" w:rsidR="00130FCC" w:rsidRPr="00130FCC" w:rsidRDefault="00130FCC" w:rsidP="00130FCC">
      <w:pPr>
        <w:pStyle w:val="Tekstpodstawowy"/>
        <w:rPr>
          <w:bCs/>
        </w:rPr>
      </w:pPr>
      <w:r w:rsidRPr="00130FCC">
        <w:rPr>
          <w:bCs/>
        </w:rPr>
        <w:t>- frezarki CNC z zestawem narzędzi –  ………………………………………………………</w:t>
      </w:r>
    </w:p>
    <w:p w14:paraId="20084886" w14:textId="25B1FB90" w:rsidR="00130FCC" w:rsidRPr="00130FCC" w:rsidRDefault="00130FCC" w:rsidP="00130FCC">
      <w:pPr>
        <w:pStyle w:val="Tekstpodstawowy"/>
        <w:rPr>
          <w:bCs/>
        </w:rPr>
      </w:pPr>
      <w:r w:rsidRPr="00130FCC">
        <w:rPr>
          <w:bCs/>
        </w:rPr>
        <w:t>- licencji do oprogramowania CAD/CAM na 6 stanowisk - ………………………………</w:t>
      </w:r>
      <w:r w:rsidR="0086449D">
        <w:rPr>
          <w:bCs/>
        </w:rPr>
        <w:t>..</w:t>
      </w:r>
    </w:p>
    <w:p w14:paraId="74892BCD" w14:textId="5E6141B4" w:rsidR="00130FCC" w:rsidRDefault="00130FCC" w:rsidP="00130FCC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Termin realizacji umowy: </w:t>
      </w:r>
      <w:r w:rsidRPr="00AE44FA">
        <w:rPr>
          <w:b/>
          <w:bCs/>
        </w:rPr>
        <w:t xml:space="preserve">do </w:t>
      </w:r>
      <w:r>
        <w:rPr>
          <w:b/>
          <w:bCs/>
        </w:rPr>
        <w:t>28</w:t>
      </w:r>
      <w:r w:rsidRPr="00AE44FA">
        <w:rPr>
          <w:b/>
          <w:bCs/>
        </w:rPr>
        <w:t xml:space="preserve"> dni od daty podpisania umowy.</w:t>
      </w:r>
    </w:p>
    <w:p w14:paraId="4D625893" w14:textId="3F9B3D0F" w:rsidR="00130FCC" w:rsidRDefault="00130FCC" w:rsidP="00130FCC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obrabiarki wynosi:</w:t>
      </w:r>
      <w:r w:rsidRPr="00FB1B4F">
        <w:t xml:space="preserve"> </w:t>
      </w:r>
      <w:r w:rsidRPr="00AE44FA">
        <w:rPr>
          <w:b/>
          <w:bCs/>
        </w:rPr>
        <w:t>………… miesięcy</w:t>
      </w:r>
      <w:r>
        <w:t xml:space="preserve"> </w:t>
      </w:r>
      <w:r w:rsidRPr="00AE44F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50ECD80B" w14:textId="77777777" w:rsidR="00130FCC" w:rsidRPr="00FE545C" w:rsidRDefault="00130FCC" w:rsidP="00130FC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928F344" w14:textId="6D415F09" w:rsidR="00130FCC" w:rsidRPr="00664B34" w:rsidRDefault="00130FCC" w:rsidP="00130FCC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309464E" w14:textId="77777777" w:rsidR="00130FCC" w:rsidRPr="00FE545C" w:rsidRDefault="00130FCC" w:rsidP="00130FC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35DAE691" w14:textId="77777777" w:rsidR="00130FCC" w:rsidRDefault="00130FCC" w:rsidP="00130FCC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29CC266A" w14:textId="77777777" w:rsidR="00130FCC" w:rsidRDefault="00130FCC" w:rsidP="00130FC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7EA6CE7" w14:textId="77777777" w:rsidR="00130FCC" w:rsidRPr="006666C9" w:rsidRDefault="00130FCC" w:rsidP="00130FC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7609CD5" w14:textId="77777777" w:rsidR="00130FCC" w:rsidRDefault="00130FCC" w:rsidP="00130FC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706D52B8" w14:textId="77777777" w:rsidR="00130FCC" w:rsidRPr="00272946" w:rsidRDefault="00130FCC" w:rsidP="00130FCC">
      <w:pPr>
        <w:pStyle w:val="Akapitzlist"/>
        <w:numPr>
          <w:ilvl w:val="0"/>
          <w:numId w:val="1"/>
        </w:numPr>
        <w:spacing w:after="160" w:line="256" w:lineRule="auto"/>
        <w:rPr>
          <w:b/>
          <w:bCs/>
          <w:sz w:val="22"/>
          <w:szCs w:val="22"/>
        </w:rPr>
      </w:pPr>
      <w:r w:rsidRPr="00272946">
        <w:rPr>
          <w:b/>
          <w:bCs/>
          <w:sz w:val="22"/>
          <w:szCs w:val="22"/>
        </w:rPr>
        <w:t>Oświadczamy, że zaoferowane przez nas urządzenie zgodnie z obowiązującymi przepisami posiada odpowiednie atesty dotyczące gotowego wyrobu.</w:t>
      </w:r>
    </w:p>
    <w:p w14:paraId="2D0B57A7" w14:textId="77777777" w:rsidR="00130FCC" w:rsidRPr="00130FCC" w:rsidRDefault="00130FCC" w:rsidP="00130FCC">
      <w:pPr>
        <w:pStyle w:val="Akapitzlist"/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272946">
        <w:rPr>
          <w:rFonts w:eastAsia="Calibri"/>
          <w:b/>
          <w:bCs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272E706B" w14:textId="77777777" w:rsidR="00130FCC" w:rsidRPr="006666C9" w:rsidRDefault="00130FCC" w:rsidP="00130FCC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B9B8F0A" w14:textId="77777777" w:rsidR="00130FCC" w:rsidRPr="006666C9" w:rsidRDefault="00130FCC" w:rsidP="00130FCC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9CB4820" w14:textId="77777777" w:rsidR="00130FCC" w:rsidRPr="006666C9" w:rsidRDefault="00130FCC" w:rsidP="00130FCC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69AD721" w14:textId="77777777" w:rsidR="00130FCC" w:rsidRPr="006666C9" w:rsidRDefault="00130FCC" w:rsidP="00130FC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30FCC" w:rsidRPr="006666C9" w14:paraId="62F9471A" w14:textId="77777777" w:rsidTr="00E749C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BEF38" w14:textId="77777777" w:rsidR="00130FCC" w:rsidRPr="006666C9" w:rsidRDefault="00130FCC" w:rsidP="00E749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551634" w14:textId="77777777" w:rsidR="00130FCC" w:rsidRPr="006666C9" w:rsidRDefault="00130FCC" w:rsidP="00E749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5E41A114" w14:textId="77777777" w:rsidR="00130FCC" w:rsidRPr="006666C9" w:rsidRDefault="00130FCC" w:rsidP="00E749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CD7474" w14:textId="77777777" w:rsidR="00130FCC" w:rsidRPr="006666C9" w:rsidRDefault="00130FCC" w:rsidP="00E749C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130FCC" w:rsidRPr="006666C9" w14:paraId="2FD2591C" w14:textId="77777777" w:rsidTr="00E749C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299CCB" w14:textId="77777777" w:rsidR="00130FCC" w:rsidRPr="006666C9" w:rsidRDefault="00130FCC" w:rsidP="00E749C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0E440" w14:textId="77777777" w:rsidR="00130FCC" w:rsidRPr="006666C9" w:rsidRDefault="00130FCC" w:rsidP="00E749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1302F" w14:textId="77777777" w:rsidR="00130FCC" w:rsidRPr="006666C9" w:rsidRDefault="00130FCC" w:rsidP="00E749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130FCC" w:rsidRPr="006666C9" w14:paraId="40A4E467" w14:textId="77777777" w:rsidTr="00E749C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15F70" w14:textId="77777777" w:rsidR="00130FCC" w:rsidRPr="006666C9" w:rsidRDefault="00130FCC" w:rsidP="00E749C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7247A" w14:textId="77777777" w:rsidR="00130FCC" w:rsidRPr="006666C9" w:rsidRDefault="00130FCC" w:rsidP="00E749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F3F86" w14:textId="77777777" w:rsidR="00130FCC" w:rsidRPr="006666C9" w:rsidRDefault="00130FCC" w:rsidP="00E749C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0DB0C67" w14:textId="77777777" w:rsidR="00130FCC" w:rsidRPr="00EB697F" w:rsidRDefault="00130FCC" w:rsidP="00130FCC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B697F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130FCC" w:rsidRPr="00EB697F" w14:paraId="31DF758F" w14:textId="77777777" w:rsidTr="00E749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77BBF" w14:textId="77777777" w:rsidR="00130FCC" w:rsidRPr="00EB697F" w:rsidRDefault="00130FCC" w:rsidP="00E749C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32E4C" w14:textId="77777777" w:rsidR="00130FCC" w:rsidRPr="00EB697F" w:rsidRDefault="00130FCC" w:rsidP="00E749C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3E045" w14:textId="77777777" w:rsidR="00130FCC" w:rsidRPr="00EB697F" w:rsidRDefault="00130FCC" w:rsidP="00E749C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130FCC" w:rsidRPr="00EB697F" w14:paraId="28D3E27F" w14:textId="77777777" w:rsidTr="00E749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DB528" w14:textId="77777777" w:rsidR="00130FCC" w:rsidRPr="00EB697F" w:rsidRDefault="00130FCC" w:rsidP="00E749C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BA0EF" w14:textId="77777777" w:rsidR="00130FCC" w:rsidRPr="00EB697F" w:rsidRDefault="00130FCC" w:rsidP="00E749C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9F620" w14:textId="77777777" w:rsidR="00130FCC" w:rsidRPr="00EB697F" w:rsidRDefault="00130FCC" w:rsidP="00E749C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130FCC" w:rsidRPr="00EB697F" w14:paraId="30BDD97E" w14:textId="77777777" w:rsidTr="00E749C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4F6CE" w14:textId="77777777" w:rsidR="00130FCC" w:rsidRPr="00EB697F" w:rsidRDefault="00130FCC" w:rsidP="00E749C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206A" w14:textId="77777777" w:rsidR="00130FCC" w:rsidRPr="00EB697F" w:rsidRDefault="00130FCC" w:rsidP="00E749C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16BB6" w14:textId="77777777" w:rsidR="00130FCC" w:rsidRPr="00EB697F" w:rsidRDefault="00130FCC" w:rsidP="00E749C9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7E4D8F56" w14:textId="77777777" w:rsidR="00130FCC" w:rsidRDefault="00130FCC" w:rsidP="00130FCC">
      <w:pPr>
        <w:jc w:val="both"/>
        <w:rPr>
          <w:sz w:val="22"/>
          <w:szCs w:val="22"/>
        </w:rPr>
      </w:pPr>
    </w:p>
    <w:p w14:paraId="0080CAE9" w14:textId="77777777" w:rsidR="00130FCC" w:rsidRPr="006666C9" w:rsidRDefault="00130FCC" w:rsidP="00130FCC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67F4F913" w14:textId="77777777" w:rsidR="00130FCC" w:rsidRPr="006666C9" w:rsidRDefault="00130FCC" w:rsidP="00130FCC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3C044318" w14:textId="77777777" w:rsidR="00130FCC" w:rsidRPr="006666C9" w:rsidRDefault="00130FCC" w:rsidP="00130FC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A8EB1F5" w14:textId="77777777" w:rsidR="00130FCC" w:rsidRPr="006666C9" w:rsidRDefault="00130FCC" w:rsidP="00130FC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1F4DCD5C" w14:textId="77777777" w:rsidR="00130FCC" w:rsidRPr="006666C9" w:rsidRDefault="00130FCC" w:rsidP="00130FCC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06CC1599" w14:textId="77777777" w:rsidR="00130FCC" w:rsidRPr="006666C9" w:rsidRDefault="00130FCC" w:rsidP="00130FCC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E653385" w14:textId="77777777" w:rsidR="00130FCC" w:rsidRPr="006666C9" w:rsidRDefault="00130FCC" w:rsidP="00130FCC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6B766435" w14:textId="77777777" w:rsidR="00130FCC" w:rsidRPr="006666C9" w:rsidRDefault="00130FCC" w:rsidP="00130FC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7EF3EDD" w14:textId="77777777" w:rsidR="00130FCC" w:rsidRPr="006666C9" w:rsidRDefault="00130FCC" w:rsidP="00130FC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704B76A1" w14:textId="77777777" w:rsidR="00130FCC" w:rsidRPr="006666C9" w:rsidRDefault="00130FCC" w:rsidP="00130FC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E636378" w14:textId="6523C0D5" w:rsidR="00FE545C" w:rsidRPr="00130FCC" w:rsidRDefault="00130FCC" w:rsidP="00130FCC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130F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22436" w14:textId="77777777" w:rsidR="00765738" w:rsidRDefault="00765738">
      <w:r>
        <w:separator/>
      </w:r>
    </w:p>
  </w:endnote>
  <w:endnote w:type="continuationSeparator" w:id="0">
    <w:p w14:paraId="595654AC" w14:textId="77777777" w:rsidR="00765738" w:rsidRDefault="00765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B439F" w14:textId="77777777" w:rsidR="0000221A" w:rsidRDefault="0000221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4314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4DA62" w14:textId="77777777" w:rsidR="0000221A" w:rsidRDefault="000022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8B1E8" w14:textId="77777777" w:rsidR="00765738" w:rsidRDefault="00765738">
      <w:r>
        <w:separator/>
      </w:r>
    </w:p>
  </w:footnote>
  <w:footnote w:type="continuationSeparator" w:id="0">
    <w:p w14:paraId="54F90F23" w14:textId="77777777" w:rsidR="00765738" w:rsidRDefault="00765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2422B" w14:textId="77777777" w:rsidR="0000221A" w:rsidRDefault="000022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E680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B61DF" w14:textId="77777777" w:rsidR="0000221A" w:rsidRDefault="0000221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809220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647138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7406122">
    <w:abstractNumId w:val="0"/>
  </w:num>
  <w:num w:numId="4" w16cid:durableId="15888114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5738"/>
    <w:rsid w:val="0000221A"/>
    <w:rsid w:val="00012286"/>
    <w:rsid w:val="000704FC"/>
    <w:rsid w:val="00071CCC"/>
    <w:rsid w:val="000B5657"/>
    <w:rsid w:val="000B731D"/>
    <w:rsid w:val="000D6134"/>
    <w:rsid w:val="000E09C7"/>
    <w:rsid w:val="000F6589"/>
    <w:rsid w:val="00106636"/>
    <w:rsid w:val="00116EC6"/>
    <w:rsid w:val="00130FCC"/>
    <w:rsid w:val="001801DD"/>
    <w:rsid w:val="001D4612"/>
    <w:rsid w:val="00207E98"/>
    <w:rsid w:val="00227BAF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5738"/>
    <w:rsid w:val="007748F0"/>
    <w:rsid w:val="007A4321"/>
    <w:rsid w:val="00833933"/>
    <w:rsid w:val="00853083"/>
    <w:rsid w:val="0086449D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463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73FA39"/>
  <w15:chartTrackingRefBased/>
  <w15:docId w15:val="{1E1D6658-3F0B-48C3-8A56-6435FE0B4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30FCC"/>
    <w:pPr>
      <w:ind w:left="720"/>
      <w:contextualSpacing/>
    </w:pPr>
  </w:style>
  <w:style w:type="table" w:styleId="Tabela-Siatka">
    <w:name w:val="Table Grid"/>
    <w:basedOn w:val="Standardowy"/>
    <w:rsid w:val="00130FC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599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4</cp:revision>
  <cp:lastPrinted>1899-12-31T23:00:00Z</cp:lastPrinted>
  <dcterms:created xsi:type="dcterms:W3CDTF">2023-07-19T08:11:00Z</dcterms:created>
  <dcterms:modified xsi:type="dcterms:W3CDTF">2023-07-19T11:03:00Z</dcterms:modified>
</cp:coreProperties>
</file>