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D66F" w14:textId="46F6B4A7" w:rsidR="00890B92" w:rsidRPr="00C71F23" w:rsidRDefault="00991074" w:rsidP="00890B92">
      <w:pPr>
        <w:spacing w:after="240"/>
        <w:jc w:val="right"/>
        <w:rPr>
          <w:sz w:val="24"/>
          <w:szCs w:val="24"/>
        </w:rPr>
      </w:pPr>
      <w:r w:rsidRPr="00991074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991074">
        <w:rPr>
          <w:sz w:val="24"/>
          <w:szCs w:val="24"/>
        </w:rPr>
        <w:t>2023-07-2</w:t>
      </w:r>
      <w:r w:rsidR="00A069DA">
        <w:rPr>
          <w:sz w:val="24"/>
          <w:szCs w:val="24"/>
        </w:rPr>
        <w:t>5</w:t>
      </w:r>
    </w:p>
    <w:p w14:paraId="3B0C3A17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5F1D4F0F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26ECFF7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02CDE37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455D9A0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C8A7A0E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796E5D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88BA241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991074" w:rsidRPr="00991074">
        <w:rPr>
          <w:b/>
          <w:sz w:val="24"/>
          <w:szCs w:val="24"/>
        </w:rPr>
        <w:t>ZP/36/2023</w:t>
      </w:r>
      <w:r w:rsidR="00A80738" w:rsidRPr="00C71F23">
        <w:rPr>
          <w:sz w:val="24"/>
          <w:szCs w:val="24"/>
        </w:rPr>
        <w:tab/>
        <w:t xml:space="preserve"> </w:t>
      </w:r>
    </w:p>
    <w:p w14:paraId="0FDC617F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94FC5D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A22A3E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3B57AE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099F68CF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43848253" w14:textId="3C650778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991074" w:rsidRPr="00991074">
        <w:rPr>
          <w:sz w:val="22"/>
          <w:szCs w:val="22"/>
        </w:rPr>
        <w:t>podstawowy</w:t>
      </w:r>
      <w:r w:rsidR="00A069DA">
        <w:rPr>
          <w:sz w:val="22"/>
          <w:szCs w:val="22"/>
        </w:rPr>
        <w:t>m</w:t>
      </w:r>
      <w:r w:rsidR="00991074" w:rsidRPr="00991074">
        <w:rPr>
          <w:sz w:val="22"/>
          <w:szCs w:val="22"/>
        </w:rPr>
        <w:t xml:space="preserve"> bez negocjacji - art. 275 pkt. 1 ustawy Pzp</w:t>
      </w:r>
      <w:r w:rsidRPr="00C71F23">
        <w:rPr>
          <w:sz w:val="22"/>
          <w:szCs w:val="22"/>
        </w:rPr>
        <w:t xml:space="preserve"> na: </w:t>
      </w:r>
    </w:p>
    <w:p w14:paraId="3EC834BE" w14:textId="77777777" w:rsidR="00A069DA" w:rsidRDefault="00A069DA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</w:p>
    <w:p w14:paraId="4D887BAC" w14:textId="017D4B8E" w:rsidR="00A80738" w:rsidRPr="00C71F23" w:rsidRDefault="0099107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91074">
        <w:rPr>
          <w:b/>
          <w:sz w:val="22"/>
          <w:szCs w:val="22"/>
        </w:rPr>
        <w:t>Zakup i dostawa gazów medycznych wraz z dzierżawą zbiorników i butli</w:t>
      </w:r>
    </w:p>
    <w:p w14:paraId="48E5E11B" w14:textId="74A683C2" w:rsidR="00890B92" w:rsidRPr="00C71F23" w:rsidRDefault="00A80738" w:rsidP="00A069DA">
      <w:pPr>
        <w:spacing w:before="480" w:after="120" w:line="360" w:lineRule="auto"/>
        <w:jc w:val="both"/>
        <w:rPr>
          <w:sz w:val="22"/>
          <w:szCs w:val="22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 xml:space="preserve">informuje, że kwota, jaką zamierza przeznaczyć na sfinansowanie zamówienia </w:t>
      </w:r>
      <w:r w:rsidR="00C71F23">
        <w:rPr>
          <w:sz w:val="22"/>
          <w:szCs w:val="22"/>
        </w:rPr>
        <w:t>to</w:t>
      </w:r>
      <w:r w:rsidR="00A069DA">
        <w:rPr>
          <w:sz w:val="22"/>
          <w:szCs w:val="22"/>
        </w:rPr>
        <w:t xml:space="preserve">:  </w:t>
      </w:r>
      <w:r w:rsidR="00541003">
        <w:rPr>
          <w:b/>
          <w:bCs/>
          <w:sz w:val="22"/>
          <w:szCs w:val="22"/>
        </w:rPr>
        <w:t>559 735,11</w:t>
      </w:r>
      <w:r w:rsidR="00C71F23" w:rsidRPr="00A069DA">
        <w:rPr>
          <w:b/>
          <w:bCs/>
          <w:sz w:val="22"/>
          <w:szCs w:val="22"/>
        </w:rPr>
        <w:t xml:space="preserve"> PLN.</w:t>
      </w:r>
    </w:p>
    <w:p w14:paraId="35F9AC8A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465CFAE8" w14:textId="2B2B1216" w:rsidR="00A80738" w:rsidRPr="00A069DA" w:rsidRDefault="00C71F23" w:rsidP="00A80738">
      <w:pPr>
        <w:pStyle w:val="Tekstpodstawowy"/>
        <w:ind w:left="3117" w:firstLine="423"/>
        <w:jc w:val="right"/>
        <w:rPr>
          <w:iCs/>
          <w:szCs w:val="24"/>
        </w:rPr>
      </w:pPr>
      <w:r w:rsidRPr="00A069DA">
        <w:rPr>
          <w:iCs/>
          <w:szCs w:val="24"/>
        </w:rPr>
        <w:t>Przewodniczący Komisji Przetargowej</w:t>
      </w:r>
    </w:p>
    <w:p w14:paraId="2E61A438" w14:textId="78CE837A" w:rsidR="00A069DA" w:rsidRDefault="00A069DA" w:rsidP="00A069DA">
      <w:pPr>
        <w:pStyle w:val="Tekstpodstawowy"/>
        <w:ind w:left="3117" w:firstLine="423"/>
        <w:jc w:val="center"/>
        <w:rPr>
          <w:i/>
          <w:szCs w:val="24"/>
        </w:rPr>
      </w:pPr>
    </w:p>
    <w:p w14:paraId="4441EEEE" w14:textId="543A9653" w:rsidR="00C236D3" w:rsidRPr="00C71F23" w:rsidRDefault="00A069DA" w:rsidP="00A069DA">
      <w:pPr>
        <w:jc w:val="center"/>
        <w:rPr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r w:rsidR="00991074" w:rsidRPr="00991074">
        <w:rPr>
          <w:sz w:val="24"/>
          <w:szCs w:val="24"/>
        </w:rPr>
        <w:t>Barbara</w:t>
      </w:r>
      <w:r w:rsidR="00A80738" w:rsidRPr="00C71F23">
        <w:rPr>
          <w:sz w:val="24"/>
          <w:szCs w:val="24"/>
        </w:rPr>
        <w:t xml:space="preserve"> </w:t>
      </w:r>
      <w:r>
        <w:rPr>
          <w:sz w:val="24"/>
          <w:szCs w:val="24"/>
        </w:rPr>
        <w:t>Parcz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04EE0" w14:textId="77777777" w:rsidR="00A3677B" w:rsidRDefault="00A3677B">
      <w:r>
        <w:separator/>
      </w:r>
    </w:p>
  </w:endnote>
  <w:endnote w:type="continuationSeparator" w:id="0">
    <w:p w14:paraId="380AD585" w14:textId="77777777" w:rsidR="00A3677B" w:rsidRDefault="00A36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9120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75883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7AD0D" w14:textId="77777777" w:rsidR="009F189D" w:rsidRDefault="0054100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B5DFEA">
        <v:line id="_x0000_s1025" style="position:absolute;left:0;text-align:left;z-index:251657728" from="-3.85pt,8.7pt" to="455.15pt,8.7pt"/>
      </w:pict>
    </w:r>
  </w:p>
  <w:p w14:paraId="44D69DF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970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3095C4" w14:textId="77777777" w:rsidR="009F189D" w:rsidRDefault="009F189D">
    <w:pPr>
      <w:pStyle w:val="Stopka"/>
      <w:tabs>
        <w:tab w:val="clear" w:pos="4536"/>
      </w:tabs>
      <w:jc w:val="center"/>
    </w:pPr>
  </w:p>
  <w:p w14:paraId="7FEE63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EEC57" w14:textId="77777777" w:rsidR="00A3677B" w:rsidRDefault="00A3677B">
      <w:r>
        <w:separator/>
      </w:r>
    </w:p>
  </w:footnote>
  <w:footnote w:type="continuationSeparator" w:id="0">
    <w:p w14:paraId="30DABAA4" w14:textId="77777777" w:rsidR="00A3677B" w:rsidRDefault="00A36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1B958" w14:textId="77777777" w:rsidR="00991074" w:rsidRDefault="009910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942E5" w14:textId="77777777" w:rsidR="00991074" w:rsidRDefault="009910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013FB" w14:textId="77777777" w:rsidR="00991074" w:rsidRDefault="009910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677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41003"/>
    <w:rsid w:val="0069085C"/>
    <w:rsid w:val="00711878"/>
    <w:rsid w:val="00804A9B"/>
    <w:rsid w:val="00843263"/>
    <w:rsid w:val="00861E75"/>
    <w:rsid w:val="00890B92"/>
    <w:rsid w:val="00991074"/>
    <w:rsid w:val="009D19BD"/>
    <w:rsid w:val="009F189D"/>
    <w:rsid w:val="00A069DA"/>
    <w:rsid w:val="00A3677B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B9D65D"/>
  <w15:chartTrackingRefBased/>
  <w15:docId w15:val="{0F5CDC50-2CD8-4D1A-A498-DCF3FADD4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92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dcterms:created xsi:type="dcterms:W3CDTF">2023-07-24T08:13:00Z</dcterms:created>
  <dcterms:modified xsi:type="dcterms:W3CDTF">2023-07-25T05:55:00Z</dcterms:modified>
</cp:coreProperties>
</file>