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CC073" w14:textId="77777777" w:rsidR="007059F1" w:rsidRPr="00880CA1" w:rsidRDefault="007059F1" w:rsidP="007059F1">
      <w:pPr>
        <w:jc w:val="right"/>
        <w:rPr>
          <w:b/>
          <w:sz w:val="22"/>
          <w:szCs w:val="22"/>
          <w:lang w:val="pl-PL"/>
        </w:rPr>
      </w:pPr>
      <w:r w:rsidRPr="00880CA1">
        <w:rPr>
          <w:b/>
          <w:sz w:val="22"/>
          <w:szCs w:val="22"/>
          <w:lang w:val="pl-PL"/>
        </w:rPr>
        <w:t xml:space="preserve">Załącznik nr </w:t>
      </w:r>
      <w:r>
        <w:rPr>
          <w:b/>
          <w:sz w:val="22"/>
          <w:szCs w:val="22"/>
          <w:lang w:val="pl-PL"/>
        </w:rPr>
        <w:t>3</w:t>
      </w:r>
    </w:p>
    <w:p w14:paraId="4BCFCB20" w14:textId="77777777" w:rsidR="007059F1" w:rsidRPr="00880CA1" w:rsidRDefault="007059F1" w:rsidP="007059F1">
      <w:pPr>
        <w:jc w:val="right"/>
        <w:rPr>
          <w:b/>
          <w:sz w:val="22"/>
          <w:szCs w:val="22"/>
          <w:lang w:val="pl-PL"/>
        </w:rPr>
      </w:pPr>
    </w:p>
    <w:p w14:paraId="7DB0722C" w14:textId="5521F7DB" w:rsidR="007059F1" w:rsidRPr="00880CA1" w:rsidRDefault="00CC5413" w:rsidP="007059F1">
      <w:pPr>
        <w:jc w:val="center"/>
        <w:rPr>
          <w:b/>
          <w:sz w:val="22"/>
          <w:szCs w:val="22"/>
          <w:lang w:val="pl-PL"/>
        </w:rPr>
      </w:pPr>
      <w:r>
        <w:rPr>
          <w:b/>
          <w:sz w:val="22"/>
          <w:szCs w:val="22"/>
          <w:lang w:val="pl-PL"/>
        </w:rPr>
        <w:t xml:space="preserve">ZMODYFIKOWANY </w:t>
      </w:r>
      <w:r w:rsidR="007059F1" w:rsidRPr="00880CA1">
        <w:rPr>
          <w:b/>
          <w:sz w:val="22"/>
          <w:szCs w:val="22"/>
          <w:lang w:val="pl-PL"/>
        </w:rPr>
        <w:t>WZÓR UMOWY</w:t>
      </w:r>
    </w:p>
    <w:p w14:paraId="7519033C" w14:textId="77777777" w:rsidR="007059F1" w:rsidRPr="00880CA1" w:rsidRDefault="007059F1" w:rsidP="007059F1">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5B9DFB5F" w14:textId="77777777" w:rsidR="007059F1" w:rsidRPr="00880CA1" w:rsidRDefault="007059F1" w:rsidP="007059F1">
      <w:pPr>
        <w:jc w:val="center"/>
        <w:rPr>
          <w:b/>
          <w:sz w:val="22"/>
          <w:szCs w:val="22"/>
          <w:lang w:val="pl-PL"/>
        </w:rPr>
      </w:pPr>
    </w:p>
    <w:p w14:paraId="56C15EFA" w14:textId="00516844" w:rsidR="007059F1" w:rsidRPr="00880CA1" w:rsidRDefault="007059F1" w:rsidP="007059F1">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w trybie p</w:t>
      </w:r>
      <w:r w:rsidRPr="00880CA1">
        <w:rPr>
          <w:b/>
          <w:bCs/>
          <w:sz w:val="22"/>
          <w:szCs w:val="22"/>
          <w:lang w:val="pl-PL"/>
        </w:rPr>
        <w:t>rzetargu nieograniczonego</w:t>
      </w:r>
      <w:r>
        <w:rPr>
          <w:b/>
          <w:bCs/>
          <w:sz w:val="22"/>
          <w:szCs w:val="22"/>
          <w:lang w:val="pl-PL"/>
        </w:rPr>
        <w:t xml:space="preserve">, </w:t>
      </w:r>
      <w:r w:rsidRPr="007059F1">
        <w:rPr>
          <w:sz w:val="22"/>
          <w:szCs w:val="22"/>
          <w:lang w:val="pl-PL"/>
        </w:rPr>
        <w:t>znak sprawy: KC-zp.272-383/23</w:t>
      </w:r>
      <w:r w:rsidRPr="00880CA1">
        <w:rPr>
          <w:sz w:val="22"/>
          <w:szCs w:val="22"/>
          <w:lang w:val="pl-PL"/>
        </w:rPr>
        <w:t xml:space="preserve"> pomiędzy:</w:t>
      </w:r>
    </w:p>
    <w:p w14:paraId="53657323" w14:textId="77777777" w:rsidR="007059F1" w:rsidRPr="00880CA1" w:rsidRDefault="007059F1" w:rsidP="007059F1">
      <w:pPr>
        <w:pStyle w:val="Tekstpodstawowywcity"/>
        <w:spacing w:after="0"/>
        <w:ind w:left="0"/>
        <w:jc w:val="both"/>
        <w:rPr>
          <w:sz w:val="22"/>
          <w:szCs w:val="22"/>
          <w:lang w:val="pl-PL"/>
        </w:rPr>
      </w:pPr>
    </w:p>
    <w:p w14:paraId="75FEE924"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4F430BB4"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5A24DB85"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53066311" w14:textId="77777777" w:rsidR="007059F1" w:rsidRPr="00880CA1" w:rsidRDefault="007059F1" w:rsidP="007059F1">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371376A4"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00BB47E6"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2BC1FF9F"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4C785206"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3EEF9EA9"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09A69FE6"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5851009D"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36915A82"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0149EE0B" w14:textId="77777777" w:rsidR="007059F1" w:rsidRPr="00880CA1" w:rsidRDefault="007059F1" w:rsidP="007059F1">
      <w:pPr>
        <w:pStyle w:val="Tekstpodstawowy"/>
        <w:spacing w:line="240" w:lineRule="auto"/>
        <w:ind w:right="-47"/>
        <w:jc w:val="center"/>
        <w:rPr>
          <w:rFonts w:ascii="Times New Roman" w:hAnsi="Times New Roman"/>
          <w:b/>
          <w:sz w:val="22"/>
          <w:szCs w:val="22"/>
        </w:rPr>
      </w:pPr>
    </w:p>
    <w:p w14:paraId="0C3DD40C"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3AFC7EBE" w14:textId="4950F2CE" w:rsidR="007059F1" w:rsidRPr="00880CA1" w:rsidRDefault="007059F1" w:rsidP="007059F1">
      <w:pPr>
        <w:pStyle w:val="Akapitzlist"/>
        <w:numPr>
          <w:ilvl w:val="0"/>
          <w:numId w:val="28"/>
        </w:numPr>
        <w:tabs>
          <w:tab w:val="num" w:pos="360"/>
        </w:tabs>
        <w:ind w:left="360"/>
        <w:jc w:val="both"/>
        <w:rPr>
          <w:b/>
          <w:bCs/>
          <w:sz w:val="22"/>
          <w:szCs w:val="22"/>
          <w:lang w:val="pl-PL"/>
        </w:rPr>
      </w:pPr>
      <w:r w:rsidRPr="00880CA1">
        <w:rPr>
          <w:sz w:val="22"/>
          <w:szCs w:val="22"/>
          <w:lang w:val="pl-PL"/>
        </w:rPr>
        <w:t>Przedmiotem niniejszej umowy jest</w:t>
      </w:r>
      <w:bookmarkStart w:id="0" w:name="_Hlk58842586"/>
      <w:r w:rsidRPr="00880CA1">
        <w:rPr>
          <w:sz w:val="22"/>
          <w:szCs w:val="22"/>
          <w:lang w:val="pl-PL"/>
        </w:rPr>
        <w:t xml:space="preserve">: </w:t>
      </w:r>
      <w:r w:rsidRPr="00880CA1">
        <w:rPr>
          <w:b/>
          <w:bCs/>
          <w:sz w:val="22"/>
          <w:szCs w:val="22"/>
          <w:lang w:val="pl-PL"/>
        </w:rPr>
        <w:t xml:space="preserve">dostawa </w:t>
      </w:r>
      <w:r>
        <w:rPr>
          <w:b/>
          <w:bCs/>
          <w:sz w:val="22"/>
          <w:szCs w:val="22"/>
          <w:lang w:val="pl-PL"/>
        </w:rPr>
        <w:t xml:space="preserve">suszarki próżniowej z pompą próżniową </w:t>
      </w:r>
      <w:r w:rsidRPr="00880CA1">
        <w:rPr>
          <w:b/>
          <w:bCs/>
          <w:sz w:val="22"/>
          <w:szCs w:val="22"/>
          <w:lang w:val="pl-PL"/>
        </w:rPr>
        <w:t xml:space="preserve">na potrzeby </w:t>
      </w:r>
      <w:proofErr w:type="spellStart"/>
      <w:r>
        <w:rPr>
          <w:b/>
          <w:bCs/>
          <w:sz w:val="22"/>
          <w:szCs w:val="22"/>
          <w:lang w:val="pl-PL"/>
        </w:rPr>
        <w:t>WIMiR</w:t>
      </w:r>
      <w:proofErr w:type="spellEnd"/>
    </w:p>
    <w:p w14:paraId="03970EB7" w14:textId="77777777" w:rsidR="007059F1" w:rsidRPr="00880CA1" w:rsidRDefault="007059F1" w:rsidP="007059F1">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880CA1">
        <w:rPr>
          <w:rFonts w:ascii="Times New Roman" w:hAnsi="Times New Roman"/>
          <w:sz w:val="22"/>
          <w:szCs w:val="22"/>
        </w:rPr>
        <w:t xml:space="preserve">Szczegółowa specyfikacja sprzętu </w:t>
      </w:r>
      <w:bookmarkEnd w:id="1"/>
      <w:r w:rsidRPr="00880CA1">
        <w:rPr>
          <w:rFonts w:ascii="Times New Roman" w:hAnsi="Times New Roman"/>
          <w:sz w:val="22"/>
          <w:szCs w:val="22"/>
        </w:rPr>
        <w:t xml:space="preserve">jest określona w </w:t>
      </w:r>
      <w:r w:rsidRPr="00880CA1">
        <w:rPr>
          <w:rFonts w:ascii="Times New Roman" w:hAnsi="Times New Roman"/>
          <w:iCs/>
          <w:sz w:val="22"/>
          <w:szCs w:val="22"/>
        </w:rPr>
        <w:t>załączniku nr 1 - ofercie Sprzedawcy, który stanowi integralną część niniejszej umowy.</w:t>
      </w:r>
    </w:p>
    <w:p w14:paraId="551C2971"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346EBF46" w14:textId="77777777" w:rsidR="007059F1" w:rsidRPr="00880CA1" w:rsidRDefault="007059F1" w:rsidP="007059F1">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 xml:space="preserve">Sprzedawca zobowiązuje się dostarczyć sprzęt, o którym mowa w § 1 w terminie do ……. </w:t>
      </w:r>
      <w:r w:rsidRPr="00880CA1">
        <w:rPr>
          <w:rFonts w:ascii="Times New Roman" w:hAnsi="Times New Roman"/>
          <w:b/>
          <w:bCs/>
          <w:sz w:val="22"/>
          <w:szCs w:val="22"/>
        </w:rPr>
        <w:t xml:space="preserve">dni </w:t>
      </w:r>
      <w:r>
        <w:rPr>
          <w:rFonts w:ascii="Times New Roman" w:hAnsi="Times New Roman"/>
          <w:b/>
          <w:bCs/>
          <w:sz w:val="22"/>
          <w:szCs w:val="22"/>
        </w:rPr>
        <w:t>miesięcy</w:t>
      </w:r>
      <w:r w:rsidRPr="00880CA1">
        <w:rPr>
          <w:rFonts w:ascii="Times New Roman" w:hAnsi="Times New Roman"/>
          <w:b/>
          <w:bCs/>
          <w:sz w:val="22"/>
          <w:szCs w:val="22"/>
        </w:rPr>
        <w:t xml:space="preserve"> </w:t>
      </w:r>
      <w:r w:rsidRPr="00880CA1">
        <w:rPr>
          <w:rFonts w:ascii="Times New Roman" w:hAnsi="Times New Roman"/>
          <w:sz w:val="22"/>
          <w:szCs w:val="22"/>
        </w:rPr>
        <w:t>od daty podpisania umowy do siedziby Kupującego.</w:t>
      </w:r>
    </w:p>
    <w:p w14:paraId="17ACB780" w14:textId="77777777" w:rsidR="007059F1" w:rsidRPr="00880CA1" w:rsidRDefault="007059F1" w:rsidP="007059F1">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58085F86" w14:textId="77777777" w:rsidR="007059F1" w:rsidRPr="00880CA1" w:rsidRDefault="007059F1" w:rsidP="007059F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54457018"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06EA2F73" w14:textId="77777777" w:rsidR="007059F1" w:rsidRPr="00880CA1" w:rsidRDefault="007059F1" w:rsidP="007059F1">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612B0360" w14:textId="77777777" w:rsidR="007059F1" w:rsidRPr="00880CA1" w:rsidRDefault="007059F1" w:rsidP="007059F1">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4A2D6758" w14:textId="77777777" w:rsidR="007059F1" w:rsidRPr="00880CA1" w:rsidRDefault="007059F1" w:rsidP="007059F1">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4AE28345" w14:textId="77777777" w:rsidR="007059F1" w:rsidRPr="00880CA1" w:rsidRDefault="007059F1" w:rsidP="007059F1">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6ED2C1E9" w14:textId="77777777" w:rsidR="007059F1" w:rsidRPr="00880CA1" w:rsidRDefault="007059F1" w:rsidP="007059F1">
      <w:pPr>
        <w:pStyle w:val="Tekstpodstawowy"/>
        <w:spacing w:line="240" w:lineRule="auto"/>
        <w:ind w:right="-47"/>
        <w:jc w:val="center"/>
        <w:rPr>
          <w:rFonts w:ascii="Times New Roman" w:hAnsi="Times New Roman"/>
          <w:b/>
          <w:sz w:val="22"/>
          <w:szCs w:val="22"/>
        </w:rPr>
      </w:pPr>
    </w:p>
    <w:p w14:paraId="2665EB4D"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2F00B2EE" w14:textId="77777777" w:rsidR="007059F1" w:rsidRPr="00880CA1" w:rsidRDefault="007059F1" w:rsidP="007059F1">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8DD12A7" w14:textId="77777777" w:rsidR="007059F1" w:rsidRPr="00880CA1" w:rsidRDefault="007059F1" w:rsidP="007059F1">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t xml:space="preserve">o podatku od towarów i usług. W przypadku braku, na dzień zapłaty, numeru rachunku w </w:t>
      </w:r>
      <w:r w:rsidRPr="00880CA1">
        <w:rPr>
          <w:rFonts w:ascii="Times New Roman" w:hAnsi="Times New Roman"/>
          <w:sz w:val="22"/>
          <w:szCs w:val="22"/>
        </w:rPr>
        <w:lastRenderedPageBreak/>
        <w:t>powyższym wykazie nie mają zastosowania zapisy dotyczące naliczania odsetek ustawowych za nieterminową zapłatę o których mowa w ust. 3.</w:t>
      </w:r>
    </w:p>
    <w:p w14:paraId="6421615D" w14:textId="77777777" w:rsidR="007059F1" w:rsidRPr="00880CA1" w:rsidRDefault="007059F1" w:rsidP="007059F1">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FA11EAC" w14:textId="77777777" w:rsidR="007059F1" w:rsidRPr="00880CA1" w:rsidRDefault="007059F1" w:rsidP="007059F1">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1322B049" w14:textId="77777777" w:rsidR="007059F1" w:rsidRPr="00880CA1" w:rsidRDefault="007059F1" w:rsidP="007059F1">
      <w:pPr>
        <w:pStyle w:val="Tekstpodstawowy"/>
        <w:spacing w:line="240" w:lineRule="auto"/>
        <w:ind w:right="-47"/>
        <w:jc w:val="center"/>
        <w:rPr>
          <w:rFonts w:ascii="Times New Roman" w:hAnsi="Times New Roman"/>
          <w:b/>
          <w:sz w:val="22"/>
          <w:szCs w:val="22"/>
        </w:rPr>
      </w:pPr>
    </w:p>
    <w:p w14:paraId="34D1A77A"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6A12CDAE"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6E698EA9"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6292CC4C" w14:textId="1C352D59" w:rsidR="007059F1" w:rsidRPr="00CC5413" w:rsidRDefault="007059F1" w:rsidP="007059F1">
      <w:pPr>
        <w:pStyle w:val="Tekstpodstawowy"/>
        <w:numPr>
          <w:ilvl w:val="1"/>
          <w:numId w:val="32"/>
        </w:numPr>
        <w:tabs>
          <w:tab w:val="num" w:pos="709"/>
        </w:tabs>
        <w:spacing w:line="240" w:lineRule="auto"/>
        <w:ind w:left="720" w:right="-47"/>
        <w:jc w:val="both"/>
        <w:rPr>
          <w:rFonts w:ascii="Times New Roman" w:hAnsi="Times New Roman"/>
          <w:color w:val="FF0000"/>
          <w:sz w:val="22"/>
          <w:szCs w:val="22"/>
        </w:rPr>
      </w:pPr>
      <w:r w:rsidRPr="00CC5413">
        <w:rPr>
          <w:rFonts w:ascii="Times New Roman" w:hAnsi="Times New Roman"/>
          <w:color w:val="FF0000"/>
          <w:sz w:val="22"/>
          <w:szCs w:val="22"/>
        </w:rPr>
        <w:t>za zwłokę w wykonaniu przedmiotu umowy w wysokości 0,</w:t>
      </w:r>
      <w:r w:rsidR="00CC5413" w:rsidRPr="00CC5413">
        <w:rPr>
          <w:rFonts w:ascii="Times New Roman" w:hAnsi="Times New Roman"/>
          <w:color w:val="FF0000"/>
          <w:sz w:val="22"/>
          <w:szCs w:val="22"/>
        </w:rPr>
        <w:t>1</w:t>
      </w:r>
      <w:r w:rsidRPr="00CC5413">
        <w:rPr>
          <w:rFonts w:ascii="Times New Roman" w:hAnsi="Times New Roman"/>
          <w:color w:val="FF0000"/>
          <w:sz w:val="22"/>
          <w:szCs w:val="22"/>
        </w:rPr>
        <w:t>% ceny netto określonej w §  3 pkt. 1  za każdy dzień zwłoki;</w:t>
      </w:r>
    </w:p>
    <w:p w14:paraId="34B476D2" w14:textId="6976644F" w:rsidR="007059F1" w:rsidRPr="00CC5413" w:rsidRDefault="007059F1" w:rsidP="007059F1">
      <w:pPr>
        <w:pStyle w:val="Tekstpodstawowy"/>
        <w:numPr>
          <w:ilvl w:val="1"/>
          <w:numId w:val="32"/>
        </w:numPr>
        <w:tabs>
          <w:tab w:val="num" w:pos="720"/>
        </w:tabs>
        <w:spacing w:line="240" w:lineRule="auto"/>
        <w:ind w:left="720" w:right="-47"/>
        <w:jc w:val="both"/>
        <w:rPr>
          <w:rFonts w:ascii="Times New Roman" w:hAnsi="Times New Roman"/>
          <w:color w:val="FF0000"/>
          <w:sz w:val="22"/>
          <w:szCs w:val="22"/>
        </w:rPr>
      </w:pPr>
      <w:r w:rsidRPr="00CC5413">
        <w:rPr>
          <w:rFonts w:ascii="Times New Roman" w:hAnsi="Times New Roman"/>
          <w:color w:val="FF0000"/>
          <w:sz w:val="22"/>
          <w:szCs w:val="22"/>
        </w:rPr>
        <w:t xml:space="preserve">za zwłokę w usunięciu wad stwierdzonych przy odbiorze lub w okresie rękojmi, gwarancji </w:t>
      </w:r>
      <w:r w:rsidR="00CC5413">
        <w:rPr>
          <w:rFonts w:ascii="Times New Roman" w:hAnsi="Times New Roman"/>
          <w:color w:val="FF0000"/>
          <w:sz w:val="22"/>
          <w:szCs w:val="22"/>
        </w:rPr>
        <w:br/>
      </w:r>
      <w:r w:rsidRPr="00CC5413">
        <w:rPr>
          <w:rFonts w:ascii="Times New Roman" w:hAnsi="Times New Roman"/>
          <w:color w:val="FF0000"/>
          <w:sz w:val="22"/>
          <w:szCs w:val="22"/>
        </w:rPr>
        <w:t>w wysokości 0,</w:t>
      </w:r>
      <w:r w:rsidR="00CC5413" w:rsidRPr="00CC5413">
        <w:rPr>
          <w:rFonts w:ascii="Times New Roman" w:hAnsi="Times New Roman"/>
          <w:color w:val="FF0000"/>
          <w:sz w:val="22"/>
          <w:szCs w:val="22"/>
        </w:rPr>
        <w:t>1</w:t>
      </w:r>
      <w:r w:rsidRPr="00CC5413">
        <w:rPr>
          <w:rFonts w:ascii="Times New Roman" w:hAnsi="Times New Roman"/>
          <w:color w:val="FF0000"/>
          <w:sz w:val="22"/>
          <w:szCs w:val="22"/>
        </w:rPr>
        <w:t>%</w:t>
      </w:r>
      <w:r w:rsidRPr="00CC5413">
        <w:rPr>
          <w:rFonts w:ascii="Times New Roman" w:hAnsi="Times New Roman"/>
          <w:i/>
          <w:color w:val="FF0000"/>
          <w:sz w:val="22"/>
          <w:szCs w:val="22"/>
        </w:rPr>
        <w:t xml:space="preserve"> </w:t>
      </w:r>
      <w:r w:rsidRPr="00CC5413">
        <w:rPr>
          <w:rFonts w:ascii="Times New Roman" w:hAnsi="Times New Roman"/>
          <w:color w:val="FF0000"/>
          <w:sz w:val="22"/>
          <w:szCs w:val="22"/>
        </w:rPr>
        <w:t>ceny netto określonej w § 3 pkt.1 za każdy dzień zwłoki liczony od dnia  wyznaczonego na usunięcie wad;</w:t>
      </w:r>
    </w:p>
    <w:p w14:paraId="0A3F2FC2" w14:textId="77777777" w:rsidR="007059F1" w:rsidRPr="00880CA1" w:rsidRDefault="007059F1" w:rsidP="007059F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3517D44F" w14:textId="77777777" w:rsidR="007059F1" w:rsidRPr="00880CA1" w:rsidRDefault="007059F1" w:rsidP="007059F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6E38A254"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0DB8633C" w14:textId="77777777" w:rsidR="007059F1" w:rsidRPr="00880CA1" w:rsidRDefault="007059F1" w:rsidP="007059F1">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75C3ABDE" w14:textId="77777777" w:rsidR="007059F1" w:rsidRPr="00880CA1" w:rsidRDefault="007059F1" w:rsidP="007059F1">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6EA550E4"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571D34BC"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167CFE85"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543CEF36" w14:textId="77777777" w:rsidR="007059F1" w:rsidRPr="00880CA1" w:rsidRDefault="007059F1" w:rsidP="007059F1">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0B1BB9D" w14:textId="77777777" w:rsidR="007059F1" w:rsidRPr="00880CA1" w:rsidRDefault="007059F1" w:rsidP="007059F1">
      <w:pPr>
        <w:pStyle w:val="Tekstpodstawowy"/>
        <w:ind w:right="-47"/>
        <w:jc w:val="center"/>
        <w:rPr>
          <w:rFonts w:ascii="Times New Roman" w:hAnsi="Times New Roman"/>
          <w:b/>
          <w:sz w:val="22"/>
          <w:szCs w:val="22"/>
        </w:rPr>
      </w:pPr>
    </w:p>
    <w:p w14:paraId="7D775D6F" w14:textId="77777777" w:rsidR="007059F1" w:rsidRPr="00880CA1" w:rsidRDefault="007059F1" w:rsidP="007059F1">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67485EA3" w14:textId="77777777" w:rsidR="007059F1" w:rsidRPr="00880CA1" w:rsidRDefault="007059F1" w:rsidP="007059F1">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5E638208" w14:textId="77777777" w:rsidR="007059F1" w:rsidRPr="00880CA1" w:rsidRDefault="007059F1" w:rsidP="007059F1">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2A805F8C" w14:textId="77777777" w:rsidR="007059F1" w:rsidRPr="00880CA1" w:rsidRDefault="007059F1" w:rsidP="007059F1">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19DE5441" w14:textId="77777777" w:rsidR="007059F1" w:rsidRPr="00880CA1" w:rsidRDefault="007059F1" w:rsidP="007059F1">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15305A7" w14:textId="77777777" w:rsidR="007059F1" w:rsidRPr="00880CA1" w:rsidRDefault="007059F1" w:rsidP="007059F1">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880CA1">
        <w:rPr>
          <w:color w:val="000000"/>
          <w:sz w:val="22"/>
          <w:szCs w:val="22"/>
          <w:lang w:val="pl-PL"/>
        </w:rPr>
        <w:lastRenderedPageBreak/>
        <w:t xml:space="preserve">wszelkie zapłacone przez niego z tego tytułu odszkodowania, kary umowne, grzywny i inne podobne płatności, w tym poniesione opłaty i koszty sądowe. </w:t>
      </w:r>
    </w:p>
    <w:p w14:paraId="690C8872" w14:textId="77777777" w:rsidR="007059F1" w:rsidRPr="00880CA1" w:rsidRDefault="007059F1" w:rsidP="007059F1">
      <w:pPr>
        <w:rPr>
          <w:color w:val="00000A"/>
          <w:sz w:val="22"/>
          <w:szCs w:val="22"/>
          <w:lang w:val="pl-PL"/>
        </w:rPr>
      </w:pPr>
    </w:p>
    <w:p w14:paraId="20DB60C6" w14:textId="77777777" w:rsidR="007059F1" w:rsidRPr="00880CA1" w:rsidRDefault="007059F1" w:rsidP="007059F1">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1B1C4554" w14:textId="77777777" w:rsidR="007059F1" w:rsidRPr="00880CA1" w:rsidRDefault="007059F1" w:rsidP="007059F1">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69C603D" w14:textId="77777777" w:rsidR="007059F1" w:rsidRPr="00880CA1" w:rsidRDefault="007059F1" w:rsidP="007059F1">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824CAE4" w14:textId="77777777" w:rsidR="007059F1" w:rsidRPr="00880CA1" w:rsidRDefault="007059F1" w:rsidP="007059F1">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68878A7" w14:textId="77777777" w:rsidR="007059F1" w:rsidRPr="00880CA1" w:rsidRDefault="007059F1" w:rsidP="007059F1">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8960C2" w14:textId="77777777" w:rsidR="007059F1" w:rsidRPr="00880CA1" w:rsidRDefault="007059F1" w:rsidP="007059F1">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0D51ADE6" w14:textId="77777777" w:rsidR="007059F1" w:rsidRPr="00880CA1" w:rsidRDefault="007059F1" w:rsidP="007059F1">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1189059B" w14:textId="77777777" w:rsidR="007059F1" w:rsidRPr="00880CA1" w:rsidRDefault="007059F1" w:rsidP="007059F1">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50A8D5DD" w14:textId="77777777" w:rsidR="007059F1" w:rsidRPr="00880CA1" w:rsidRDefault="007059F1" w:rsidP="007059F1">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8214EDB" w14:textId="77777777" w:rsidR="007059F1" w:rsidRPr="00880CA1" w:rsidRDefault="007059F1" w:rsidP="007059F1">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0DB2404" w14:textId="77777777" w:rsidR="007059F1" w:rsidRPr="00880CA1" w:rsidRDefault="007059F1" w:rsidP="007059F1">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2017C0D" w14:textId="77777777" w:rsidR="007059F1" w:rsidRPr="00880CA1" w:rsidRDefault="007059F1" w:rsidP="007059F1">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6E00ED50" w14:textId="77777777" w:rsidR="007059F1" w:rsidRPr="00880CA1" w:rsidRDefault="007059F1" w:rsidP="007059F1">
      <w:pPr>
        <w:ind w:left="720"/>
        <w:jc w:val="both"/>
        <w:rPr>
          <w:color w:val="00000A"/>
          <w:sz w:val="22"/>
          <w:szCs w:val="22"/>
          <w:lang w:val="pl-PL"/>
        </w:rPr>
      </w:pPr>
    </w:p>
    <w:p w14:paraId="349D1A29" w14:textId="77777777" w:rsidR="007059F1" w:rsidRPr="00880CA1" w:rsidRDefault="007059F1" w:rsidP="007059F1">
      <w:pPr>
        <w:ind w:left="170"/>
        <w:jc w:val="both"/>
        <w:rPr>
          <w:color w:val="00000A"/>
          <w:sz w:val="22"/>
          <w:szCs w:val="22"/>
          <w:lang w:val="pl-PL"/>
        </w:rPr>
      </w:pPr>
    </w:p>
    <w:p w14:paraId="0A0179BB" w14:textId="77777777" w:rsidR="007059F1" w:rsidRPr="00880CA1" w:rsidRDefault="007059F1" w:rsidP="007059F1">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75A79E72" w14:textId="77777777" w:rsidR="007059F1" w:rsidRPr="00880CA1" w:rsidRDefault="007059F1" w:rsidP="007059F1">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A767F5D" w14:textId="77777777" w:rsidR="007059F1" w:rsidRPr="00880CA1" w:rsidRDefault="007059F1" w:rsidP="007059F1">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6F00E7AD"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0C4D056"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lastRenderedPageBreak/>
        <w:t>Naprawy Sprzętu będą realizowane przy wykorzystaniu nowych, dedykowanych, oryginalnych nieregenerowanych, nieużywanych części podzespołów.</w:t>
      </w:r>
    </w:p>
    <w:p w14:paraId="697929B6"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68422D57" w14:textId="77777777" w:rsidR="007059F1" w:rsidRPr="00880CA1" w:rsidRDefault="007059F1" w:rsidP="007059F1">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4DD256F8"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195F454F"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 xml:space="preserve">Koszty transportu, serwisowania, </w:t>
      </w:r>
      <w:r w:rsidRPr="00CC5413">
        <w:rPr>
          <w:bCs/>
          <w:strike/>
          <w:color w:val="FF0000"/>
          <w:sz w:val="22"/>
          <w:szCs w:val="22"/>
          <w:lang w:val="pl-PL" w:eastAsia="en-US"/>
        </w:rPr>
        <w:t>przeglądów okresowych</w:t>
      </w:r>
      <w:r w:rsidRPr="00880CA1">
        <w:rPr>
          <w:bCs/>
          <w:sz w:val="22"/>
          <w:szCs w:val="22"/>
          <w:lang w:val="pl-PL" w:eastAsia="en-US"/>
        </w:rPr>
        <w:t>, koszty materiałów wymienianych oraz koszty wymiany tych materiałów ponosi Sprzedawca.</w:t>
      </w:r>
    </w:p>
    <w:p w14:paraId="76F299AC"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53FE619B"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60F3568A"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724BE72A"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64F019D6" w14:textId="77777777" w:rsidR="007059F1" w:rsidRPr="00880CA1" w:rsidRDefault="007059F1" w:rsidP="007059F1">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A1C1004" w14:textId="77777777" w:rsidR="007059F1" w:rsidRPr="00880CA1" w:rsidRDefault="007059F1" w:rsidP="007059F1">
      <w:pPr>
        <w:ind w:left="567"/>
        <w:jc w:val="both"/>
        <w:rPr>
          <w:bCs/>
          <w:sz w:val="22"/>
          <w:szCs w:val="22"/>
          <w:lang w:val="pl-PL" w:eastAsia="en-US"/>
        </w:rPr>
      </w:pPr>
    </w:p>
    <w:p w14:paraId="519F4B29"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67133856"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67653047"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FFA095B" w14:textId="77777777" w:rsidR="007059F1" w:rsidRPr="00880CA1" w:rsidRDefault="007059F1" w:rsidP="007059F1">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2645C1AD" w14:textId="77777777" w:rsidR="007059F1" w:rsidRPr="00880CA1" w:rsidRDefault="007059F1" w:rsidP="007059F1">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D23C69D" w14:textId="33DC0BC3" w:rsidR="007059F1" w:rsidRPr="00CC5413" w:rsidRDefault="007059F1" w:rsidP="007059F1">
      <w:pPr>
        <w:numPr>
          <w:ilvl w:val="0"/>
          <w:numId w:val="37"/>
        </w:numPr>
        <w:ind w:left="284" w:hanging="284"/>
        <w:jc w:val="both"/>
        <w:rPr>
          <w:color w:val="FF0000"/>
          <w:sz w:val="22"/>
          <w:szCs w:val="22"/>
          <w:lang w:val="pl-PL"/>
        </w:rPr>
      </w:pPr>
      <w:r w:rsidRPr="00CC5413">
        <w:rPr>
          <w:bCs/>
          <w:color w:val="FF0000"/>
          <w:sz w:val="22"/>
          <w:szCs w:val="22"/>
          <w:lang w:val="pl-PL" w:eastAsia="en-US"/>
        </w:rPr>
        <w:t xml:space="preserve">Sprzedawca zobowiązuje się do wymiany wadliwego urządzenia (zespołu) na wolny od wad po bezskutecznych </w:t>
      </w:r>
      <w:r w:rsidR="00CC5413" w:rsidRPr="00CC5413">
        <w:rPr>
          <w:bCs/>
          <w:color w:val="FF0000"/>
          <w:sz w:val="22"/>
          <w:szCs w:val="22"/>
          <w:lang w:val="pl-PL" w:eastAsia="en-US"/>
        </w:rPr>
        <w:t>trzech</w:t>
      </w:r>
      <w:r w:rsidRPr="00CC5413">
        <w:rPr>
          <w:bCs/>
          <w:color w:val="FF0000"/>
          <w:sz w:val="22"/>
          <w:szCs w:val="22"/>
          <w:lang w:val="pl-PL" w:eastAsia="en-US"/>
        </w:rPr>
        <w:t xml:space="preserve"> naprawach gwarancyjnych.</w:t>
      </w:r>
    </w:p>
    <w:p w14:paraId="40875ACA" w14:textId="77777777" w:rsidR="007059F1" w:rsidRPr="00880CA1" w:rsidRDefault="007059F1" w:rsidP="007059F1">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3B2C47C" w14:textId="77777777" w:rsidR="007059F1" w:rsidRPr="00880CA1" w:rsidRDefault="007059F1" w:rsidP="007059F1">
      <w:pPr>
        <w:numPr>
          <w:ilvl w:val="0"/>
          <w:numId w:val="37"/>
        </w:numPr>
        <w:ind w:left="284" w:hanging="284"/>
        <w:jc w:val="both"/>
        <w:rPr>
          <w:sz w:val="22"/>
          <w:szCs w:val="22"/>
          <w:lang w:val="pl-PL"/>
        </w:rPr>
      </w:pPr>
      <w:r w:rsidRPr="00880CA1">
        <w:rPr>
          <w:bCs/>
          <w:sz w:val="22"/>
          <w:szCs w:val="22"/>
          <w:lang w:val="pl-PL" w:eastAsia="en-US"/>
        </w:rPr>
        <w:t xml:space="preserve">Gwarancja nie wyłącza uprawnień Kupującego z tytułu gwarancji udzielonych przez producentów sprzętu. Warunki Gwarancji mają pierwszeństwo przed warunkami gwarancji udzielonymi przez </w:t>
      </w:r>
      <w:r w:rsidRPr="00880CA1">
        <w:rPr>
          <w:bCs/>
          <w:sz w:val="22"/>
          <w:szCs w:val="22"/>
          <w:lang w:val="pl-PL" w:eastAsia="en-US"/>
        </w:rPr>
        <w:lastRenderedPageBreak/>
        <w:t>producentów sprzętu w zakresie, w jakim warunki Gwarancji przyznają Kupującemu silniejszą ochronę.</w:t>
      </w:r>
    </w:p>
    <w:p w14:paraId="1C289F5E" w14:textId="77777777" w:rsidR="007059F1" w:rsidRPr="00880CA1" w:rsidRDefault="007059F1" w:rsidP="007059F1">
      <w:pPr>
        <w:pStyle w:val="Tekstpodstawowy"/>
        <w:spacing w:line="240" w:lineRule="auto"/>
        <w:ind w:right="-47"/>
        <w:rPr>
          <w:rFonts w:ascii="Times New Roman" w:hAnsi="Times New Roman"/>
          <w:b/>
          <w:sz w:val="22"/>
          <w:szCs w:val="22"/>
        </w:rPr>
      </w:pPr>
    </w:p>
    <w:p w14:paraId="5D769637"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296D973F"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C500880" w14:textId="77777777" w:rsidR="007059F1" w:rsidRPr="00880CA1" w:rsidRDefault="007059F1" w:rsidP="007059F1">
      <w:pPr>
        <w:pStyle w:val="Tekstpodstawowy"/>
        <w:spacing w:line="240" w:lineRule="auto"/>
        <w:ind w:right="-47"/>
        <w:jc w:val="both"/>
        <w:rPr>
          <w:rFonts w:ascii="Times New Roman" w:hAnsi="Times New Roman"/>
          <w:sz w:val="22"/>
          <w:szCs w:val="22"/>
        </w:rPr>
      </w:pPr>
    </w:p>
    <w:p w14:paraId="556314AE" w14:textId="77777777" w:rsidR="007059F1" w:rsidRPr="00880CA1" w:rsidRDefault="007059F1" w:rsidP="007059F1">
      <w:pPr>
        <w:spacing w:line="240" w:lineRule="atLeast"/>
        <w:ind w:right="-47"/>
        <w:jc w:val="center"/>
        <w:rPr>
          <w:b/>
          <w:sz w:val="22"/>
          <w:szCs w:val="22"/>
        </w:rPr>
      </w:pPr>
      <w:r w:rsidRPr="00880CA1">
        <w:rPr>
          <w:b/>
          <w:sz w:val="22"/>
          <w:szCs w:val="22"/>
        </w:rPr>
        <w:t>§ 10</w:t>
      </w:r>
    </w:p>
    <w:p w14:paraId="551D2C8E" w14:textId="77777777" w:rsidR="007059F1" w:rsidRPr="00880CA1" w:rsidRDefault="007059F1" w:rsidP="007059F1">
      <w:pPr>
        <w:spacing w:line="240" w:lineRule="atLeast"/>
        <w:ind w:right="-47"/>
        <w:rPr>
          <w:sz w:val="22"/>
          <w:szCs w:val="22"/>
          <w:lang w:val="pl-PL"/>
        </w:rPr>
      </w:pPr>
    </w:p>
    <w:p w14:paraId="5B431927" w14:textId="77777777" w:rsidR="007059F1" w:rsidRPr="00880CA1" w:rsidRDefault="007059F1" w:rsidP="007059F1">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3828D7A4" w14:textId="77777777" w:rsidR="007059F1" w:rsidRPr="00880CA1" w:rsidRDefault="007059F1" w:rsidP="007059F1">
      <w:pPr>
        <w:tabs>
          <w:tab w:val="left" w:pos="367"/>
        </w:tabs>
        <w:spacing w:line="276" w:lineRule="auto"/>
        <w:ind w:left="360" w:right="60"/>
        <w:contextualSpacing/>
        <w:jc w:val="both"/>
        <w:rPr>
          <w:rFonts w:eastAsia="Calibri"/>
          <w:sz w:val="22"/>
          <w:szCs w:val="22"/>
          <w:lang w:val="pl-PL" w:eastAsia="en-US"/>
        </w:rPr>
      </w:pPr>
    </w:p>
    <w:p w14:paraId="11E58CB1" w14:textId="77777777" w:rsidR="007059F1" w:rsidRPr="00880CA1" w:rsidRDefault="007059F1" w:rsidP="007059F1">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2E531B2C" w14:textId="77777777" w:rsidR="007059F1" w:rsidRPr="00880CA1" w:rsidRDefault="007059F1" w:rsidP="007059F1">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45463BA7" w14:textId="77777777" w:rsidR="007059F1" w:rsidRPr="00880CA1" w:rsidRDefault="007059F1" w:rsidP="007059F1">
      <w:pPr>
        <w:tabs>
          <w:tab w:val="left" w:pos="387"/>
        </w:tabs>
        <w:spacing w:line="276" w:lineRule="auto"/>
        <w:ind w:left="720" w:right="60"/>
        <w:contextualSpacing/>
        <w:jc w:val="both"/>
        <w:rPr>
          <w:rFonts w:eastAsia="Calibri"/>
          <w:sz w:val="22"/>
          <w:szCs w:val="22"/>
          <w:lang w:val="pl-PL" w:eastAsia="en-US"/>
        </w:rPr>
      </w:pPr>
    </w:p>
    <w:p w14:paraId="326B5940" w14:textId="77777777" w:rsidR="007059F1" w:rsidRPr="00880CA1" w:rsidRDefault="007059F1" w:rsidP="007059F1">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5B4BAF16" w14:textId="77777777" w:rsidR="007059F1" w:rsidRPr="00880CA1" w:rsidRDefault="007059F1" w:rsidP="007059F1">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188B9BC" w14:textId="77777777" w:rsidR="007059F1" w:rsidRPr="00880CA1" w:rsidRDefault="007059F1" w:rsidP="007059F1">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54A137F" w14:textId="77777777" w:rsidR="007059F1" w:rsidRPr="00880CA1" w:rsidRDefault="007059F1" w:rsidP="007059F1">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35DAE3CD" w14:textId="77777777" w:rsidR="007059F1" w:rsidRPr="00880CA1" w:rsidRDefault="007059F1" w:rsidP="007059F1">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9620DCF" w14:textId="77777777" w:rsidR="007059F1" w:rsidRPr="00880CA1" w:rsidRDefault="007059F1" w:rsidP="007059F1">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31B88BFA" w14:textId="77777777" w:rsidR="007059F1" w:rsidRPr="00880CA1" w:rsidRDefault="007059F1" w:rsidP="007059F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FDEBE21" w14:textId="77777777" w:rsidR="007059F1" w:rsidRPr="00880CA1" w:rsidRDefault="007059F1" w:rsidP="007059F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6F30B653" w14:textId="77777777" w:rsidR="007059F1" w:rsidRPr="00880CA1" w:rsidRDefault="007059F1" w:rsidP="007059F1">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Podanie danych osobowych jest konieczne dla celów związanych z zawarciem </w:t>
      </w:r>
      <w:r w:rsidRPr="00880CA1">
        <w:rPr>
          <w:rFonts w:ascii="Times New Roman" w:eastAsia="Lucida Sans Unicode" w:hAnsi="Times New Roman" w:cs="Times New Roman"/>
          <w:lang w:eastAsia="ar-SA"/>
        </w:rPr>
        <w:br/>
        <w:t xml:space="preserve">i realizacją niniejszej umowy. Dane osobowe nie będą poddawane profilowaniu. Strony nie będą </w:t>
      </w:r>
      <w:r w:rsidRPr="00880CA1">
        <w:rPr>
          <w:rFonts w:ascii="Times New Roman" w:eastAsia="Lucida Sans Unicode" w:hAnsi="Times New Roman" w:cs="Times New Roman"/>
          <w:lang w:eastAsia="ar-SA"/>
        </w:rPr>
        <w:lastRenderedPageBreak/>
        <w:t>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ACF9327" w14:textId="77777777" w:rsidR="007059F1" w:rsidRPr="00880CA1" w:rsidRDefault="007059F1" w:rsidP="007059F1">
      <w:pPr>
        <w:pStyle w:val="Standard"/>
        <w:widowControl w:val="0"/>
        <w:spacing w:after="0"/>
        <w:jc w:val="both"/>
        <w:rPr>
          <w:rFonts w:ascii="Times New Roman" w:eastAsia="Lucida Sans Unicode" w:hAnsi="Times New Roman" w:cs="Times New Roman"/>
          <w:lang w:eastAsia="ar-SA"/>
        </w:rPr>
      </w:pPr>
    </w:p>
    <w:p w14:paraId="484D0287" w14:textId="77777777" w:rsidR="007059F1" w:rsidRPr="00880CA1" w:rsidRDefault="007059F1" w:rsidP="007059F1">
      <w:pPr>
        <w:tabs>
          <w:tab w:val="left" w:pos="387"/>
        </w:tabs>
        <w:spacing w:line="276" w:lineRule="auto"/>
        <w:ind w:left="720" w:right="60"/>
        <w:contextualSpacing/>
        <w:jc w:val="both"/>
        <w:rPr>
          <w:rFonts w:eastAsia="Calibri"/>
          <w:sz w:val="22"/>
          <w:szCs w:val="22"/>
          <w:lang w:val="pl-PL" w:eastAsia="en-US"/>
        </w:rPr>
      </w:pPr>
    </w:p>
    <w:p w14:paraId="4D66DA32" w14:textId="77777777" w:rsidR="007059F1" w:rsidRPr="00880CA1" w:rsidRDefault="007059F1" w:rsidP="007059F1">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7DCD923E" w14:textId="77777777" w:rsidR="007059F1" w:rsidRPr="00880CA1" w:rsidRDefault="007059F1" w:rsidP="007059F1">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52704BCF" w14:textId="77777777" w:rsidR="007059F1" w:rsidRPr="00880CA1" w:rsidRDefault="007059F1" w:rsidP="007059F1">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391924A2" w14:textId="77777777" w:rsidR="007059F1" w:rsidRPr="00880CA1" w:rsidRDefault="007059F1" w:rsidP="007059F1">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49F2BED" w14:textId="77777777" w:rsidR="007059F1" w:rsidRPr="00880CA1" w:rsidRDefault="007059F1" w:rsidP="007059F1">
      <w:pPr>
        <w:numPr>
          <w:ilvl w:val="0"/>
          <w:numId w:val="43"/>
        </w:numPr>
        <w:suppressAutoHyphens/>
        <w:autoSpaceDN w:val="0"/>
        <w:spacing w:after="147"/>
        <w:jc w:val="both"/>
        <w:rPr>
          <w:color w:val="000000"/>
          <w:sz w:val="22"/>
          <w:szCs w:val="22"/>
          <w:lang w:val="pl-PL"/>
        </w:rPr>
      </w:pPr>
      <w:bookmarkStart w:id="4" w:name="_Hlk87256647"/>
      <w:r w:rsidRPr="00880CA1">
        <w:rPr>
          <w:color w:val="000000"/>
          <w:sz w:val="22"/>
          <w:szCs w:val="22"/>
          <w:lang w:val="pl-PL"/>
        </w:rPr>
        <w:t xml:space="preserve">w zakresie zmiany terminu wykonania lub terminów pośrednich wskazanych </w:t>
      </w:r>
      <w:r w:rsidRPr="00880CA1">
        <w:rPr>
          <w:color w:val="000000"/>
          <w:sz w:val="22"/>
          <w:szCs w:val="22"/>
          <w:lang w:val="pl-PL"/>
        </w:rPr>
        <w:br/>
        <w:t xml:space="preserve">w Umowie: </w:t>
      </w:r>
    </w:p>
    <w:p w14:paraId="3964EB1B" w14:textId="77777777" w:rsidR="007059F1" w:rsidRPr="00880CA1" w:rsidRDefault="007059F1" w:rsidP="007059F1">
      <w:pPr>
        <w:suppressAutoHyphens/>
        <w:autoSpaceDN w:val="0"/>
        <w:spacing w:after="147"/>
        <w:ind w:left="568"/>
        <w:jc w:val="both"/>
        <w:rPr>
          <w:color w:val="000000"/>
          <w:sz w:val="22"/>
          <w:szCs w:val="22"/>
          <w:lang w:val="pl-PL"/>
        </w:rPr>
      </w:pPr>
      <w:r w:rsidRPr="00880CA1">
        <w:rPr>
          <w:color w:val="000000"/>
          <w:sz w:val="22"/>
          <w:szCs w:val="22"/>
          <w:lang w:val="pl-PL"/>
        </w:rPr>
        <w:t xml:space="preserve">a) z powodu przyczyn zewnętrznych niezależnych od Kupującego oraz Sprzedawcy, skutkujących niemożliwością realizacji przedmiotu Umowy, w szczególności </w:t>
      </w:r>
      <w:r w:rsidRPr="00880CA1">
        <w:rPr>
          <w:color w:val="000000"/>
          <w:sz w:val="22"/>
          <w:szCs w:val="22"/>
          <w:lang w:val="pl-PL"/>
        </w:rPr>
        <w:br/>
        <w:t xml:space="preserve">z przyczyn leżących po stronie producenta sprzętu dotyczących udokumentowanych problemów związanych z produkcją lub dostawą sprzętu – </w:t>
      </w:r>
      <w:r w:rsidRPr="00880CA1">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F9C33A3" w14:textId="77777777" w:rsidR="007059F1" w:rsidRPr="00880CA1" w:rsidRDefault="007059F1" w:rsidP="007059F1">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5675E355" w14:textId="77777777" w:rsidR="007059F1" w:rsidRPr="00880CA1" w:rsidRDefault="007059F1" w:rsidP="007059F1">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039F1C1C" w14:textId="77777777" w:rsidR="007059F1" w:rsidRPr="00880CA1" w:rsidRDefault="007059F1" w:rsidP="007059F1">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0A0604B0" w14:textId="77777777" w:rsidR="007059F1" w:rsidRPr="00880CA1" w:rsidRDefault="007059F1" w:rsidP="007059F1">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23EE955A" w14:textId="77777777" w:rsidR="007059F1" w:rsidRPr="00880CA1" w:rsidRDefault="007059F1" w:rsidP="007059F1">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E46721" w14:textId="77777777" w:rsidR="007059F1" w:rsidRPr="00880CA1" w:rsidRDefault="007059F1" w:rsidP="007059F1">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F5510C3" w14:textId="77777777" w:rsidR="007059F1" w:rsidRPr="00880CA1" w:rsidRDefault="007059F1" w:rsidP="007059F1">
      <w:pPr>
        <w:widowControl w:val="0"/>
        <w:suppressAutoHyphens/>
        <w:autoSpaceDN w:val="0"/>
        <w:ind w:left="360"/>
        <w:jc w:val="center"/>
        <w:textAlignment w:val="baseline"/>
        <w:rPr>
          <w:rFonts w:eastAsia="SimSun"/>
          <w:b/>
          <w:bCs/>
          <w:color w:val="000000"/>
          <w:kern w:val="2"/>
          <w:sz w:val="22"/>
          <w:szCs w:val="22"/>
          <w:lang w:val="pl-PL"/>
        </w:rPr>
      </w:pPr>
    </w:p>
    <w:p w14:paraId="5D70F662" w14:textId="77777777" w:rsidR="007059F1" w:rsidRPr="00880CA1" w:rsidRDefault="007059F1" w:rsidP="007059F1">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51A8FCDF" w14:textId="77777777" w:rsidR="007059F1" w:rsidRPr="00880CA1" w:rsidRDefault="007059F1" w:rsidP="007059F1">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AF9C6BC" w14:textId="77777777" w:rsidR="007059F1" w:rsidRPr="00880CA1" w:rsidRDefault="007059F1" w:rsidP="007059F1">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3B49FE54" w14:textId="77777777" w:rsidR="007059F1" w:rsidRPr="00880CA1" w:rsidRDefault="007059F1" w:rsidP="007059F1">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0AEA2CD" w14:textId="77777777" w:rsidR="007059F1" w:rsidRPr="00880CA1" w:rsidRDefault="007059F1" w:rsidP="007059F1">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6A8547C"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62BDF3DC" w14:textId="77777777" w:rsidR="007059F1" w:rsidRPr="00880CA1" w:rsidRDefault="007059F1" w:rsidP="007059F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C411E75" w14:textId="77777777" w:rsidR="007059F1" w:rsidRPr="00880CA1" w:rsidRDefault="007059F1" w:rsidP="007059F1">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93A38AF" w14:textId="77777777" w:rsidR="007059F1" w:rsidRPr="00880CA1" w:rsidRDefault="007059F1" w:rsidP="007059F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299D64AC" w14:textId="77777777" w:rsidR="007059F1" w:rsidRPr="00880CA1" w:rsidRDefault="007059F1" w:rsidP="007059F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162BDED2" w14:textId="77777777" w:rsidR="007059F1" w:rsidRPr="00880CA1" w:rsidRDefault="007059F1" w:rsidP="007059F1">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C0FEAF1" w14:textId="77777777" w:rsidR="007059F1" w:rsidRPr="00880CA1" w:rsidRDefault="007059F1" w:rsidP="007059F1">
      <w:pPr>
        <w:pStyle w:val="Tekstpodstawowy"/>
        <w:spacing w:line="240" w:lineRule="auto"/>
        <w:ind w:right="-47"/>
        <w:jc w:val="center"/>
        <w:rPr>
          <w:rFonts w:ascii="Times New Roman" w:hAnsi="Times New Roman"/>
          <w:b/>
          <w:sz w:val="22"/>
          <w:szCs w:val="22"/>
        </w:rPr>
      </w:pPr>
    </w:p>
    <w:p w14:paraId="79B4F26B" w14:textId="77777777" w:rsidR="007059F1" w:rsidRPr="00880CA1" w:rsidRDefault="007059F1" w:rsidP="007059F1">
      <w:pPr>
        <w:pStyle w:val="Tekstpodstawowy"/>
        <w:spacing w:line="240" w:lineRule="auto"/>
        <w:ind w:right="-47"/>
        <w:jc w:val="center"/>
        <w:rPr>
          <w:rFonts w:ascii="Times New Roman" w:hAnsi="Times New Roman"/>
          <w:b/>
          <w:sz w:val="22"/>
          <w:szCs w:val="22"/>
        </w:rPr>
      </w:pPr>
    </w:p>
    <w:p w14:paraId="2DC4EF07"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7712B8A1" w14:textId="77777777" w:rsidR="007059F1" w:rsidRPr="00880CA1" w:rsidRDefault="007059F1" w:rsidP="007059F1">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2441F792" w14:textId="77777777" w:rsidR="007059F1" w:rsidRPr="00880CA1" w:rsidRDefault="007059F1" w:rsidP="007059F1">
      <w:pPr>
        <w:jc w:val="center"/>
        <w:rPr>
          <w:b/>
          <w:sz w:val="22"/>
          <w:szCs w:val="22"/>
          <w:lang w:val="pl-PL"/>
        </w:rPr>
      </w:pPr>
    </w:p>
    <w:p w14:paraId="11C351EA" w14:textId="77777777" w:rsidR="007059F1" w:rsidRPr="00880CA1" w:rsidRDefault="007059F1" w:rsidP="007059F1">
      <w:pPr>
        <w:jc w:val="center"/>
        <w:rPr>
          <w:b/>
          <w:sz w:val="22"/>
          <w:szCs w:val="22"/>
          <w:lang w:val="pl-PL"/>
        </w:rPr>
      </w:pPr>
      <w:r w:rsidRPr="00880CA1">
        <w:rPr>
          <w:b/>
          <w:sz w:val="22"/>
          <w:szCs w:val="22"/>
          <w:lang w:val="pl-PL"/>
        </w:rPr>
        <w:t>§16</w:t>
      </w:r>
    </w:p>
    <w:p w14:paraId="0D2A487D"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2A2BAC04"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6872EFAA"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1C614146" w14:textId="77777777" w:rsidR="007059F1" w:rsidRPr="00880CA1" w:rsidRDefault="007059F1" w:rsidP="007059F1">
      <w:pPr>
        <w:pStyle w:val="Tekstpodstawowy"/>
        <w:spacing w:line="240" w:lineRule="auto"/>
        <w:ind w:right="-47"/>
        <w:jc w:val="center"/>
        <w:rPr>
          <w:rFonts w:ascii="Times New Roman" w:hAnsi="Times New Roman"/>
          <w:b/>
          <w:sz w:val="22"/>
          <w:szCs w:val="22"/>
        </w:rPr>
      </w:pPr>
    </w:p>
    <w:p w14:paraId="5A11DF36"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7AAD1113" w14:textId="77777777" w:rsidR="007059F1" w:rsidRPr="00880CA1" w:rsidRDefault="007059F1" w:rsidP="007059F1">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5C750CC6" w14:textId="77777777" w:rsidR="007059F1" w:rsidRPr="00880CA1" w:rsidRDefault="007059F1" w:rsidP="007059F1">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1177DFF9" w14:textId="77777777" w:rsidR="007059F1" w:rsidRPr="00880CA1" w:rsidRDefault="007059F1" w:rsidP="007059F1">
      <w:pPr>
        <w:pStyle w:val="Tekstpodstawowy"/>
        <w:spacing w:line="240" w:lineRule="auto"/>
        <w:ind w:right="-47"/>
        <w:jc w:val="both"/>
        <w:rPr>
          <w:rFonts w:ascii="Times New Roman" w:hAnsi="Times New Roman"/>
          <w:sz w:val="22"/>
          <w:szCs w:val="22"/>
        </w:rPr>
      </w:pPr>
    </w:p>
    <w:p w14:paraId="3ED81758" w14:textId="77777777" w:rsidR="007059F1" w:rsidRPr="00880CA1" w:rsidRDefault="007059F1" w:rsidP="007059F1">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0304542E" w14:textId="77777777" w:rsidR="007059F1" w:rsidRPr="00880CA1" w:rsidRDefault="007059F1" w:rsidP="007059F1">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581E0795" w14:textId="77777777" w:rsidR="007059F1" w:rsidRPr="00880CA1" w:rsidRDefault="007059F1" w:rsidP="007059F1">
      <w:pPr>
        <w:pStyle w:val="Tekstpodstawowy2"/>
        <w:spacing w:line="240" w:lineRule="auto"/>
        <w:ind w:right="-47"/>
        <w:rPr>
          <w:sz w:val="22"/>
          <w:szCs w:val="22"/>
        </w:rPr>
      </w:pPr>
    </w:p>
    <w:p w14:paraId="1315B2AE" w14:textId="77777777" w:rsidR="007059F1" w:rsidRPr="00880CA1" w:rsidRDefault="007059F1" w:rsidP="007059F1">
      <w:pPr>
        <w:pStyle w:val="Tekstpodstawowy2"/>
        <w:spacing w:line="240" w:lineRule="auto"/>
        <w:ind w:right="-47"/>
        <w:rPr>
          <w:sz w:val="22"/>
          <w:szCs w:val="22"/>
        </w:rPr>
      </w:pPr>
    </w:p>
    <w:p w14:paraId="427475A2" w14:textId="77777777" w:rsidR="007059F1" w:rsidRPr="00880CA1" w:rsidRDefault="007059F1" w:rsidP="007059F1">
      <w:pPr>
        <w:pStyle w:val="Tekstpodstawowy2"/>
        <w:spacing w:line="240" w:lineRule="auto"/>
        <w:ind w:right="-47"/>
        <w:rPr>
          <w:b/>
          <w:sz w:val="22"/>
          <w:szCs w:val="22"/>
        </w:rPr>
      </w:pPr>
      <w:r w:rsidRPr="00880CA1">
        <w:rPr>
          <w:b/>
          <w:sz w:val="22"/>
          <w:szCs w:val="22"/>
        </w:rPr>
        <w:t xml:space="preserve">         Za Sprzedawcę                                                                  Za Kupującego</w:t>
      </w:r>
    </w:p>
    <w:p w14:paraId="08D19914" w14:textId="77777777" w:rsidR="007059F1" w:rsidRDefault="007059F1" w:rsidP="007059F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BEA43D8" w14:textId="77777777" w:rsidR="007059F1" w:rsidRDefault="007059F1" w:rsidP="007059F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5399C6C" w14:textId="77777777" w:rsidR="007059F1" w:rsidRDefault="007059F1" w:rsidP="007059F1">
      <w:pPr>
        <w:pStyle w:val="Zwykytekst"/>
        <w:rPr>
          <w:rFonts w:ascii="Times New Roman" w:hAnsi="Times New Roman" w:cs="Times New Roman"/>
          <w:sz w:val="16"/>
          <w:szCs w:val="16"/>
          <w:lang w:val="pl-PL"/>
        </w:rPr>
      </w:pPr>
    </w:p>
    <w:p w14:paraId="5E32A4E3" w14:textId="77777777" w:rsidR="007059F1" w:rsidRDefault="007059F1" w:rsidP="007059F1">
      <w:pPr>
        <w:rPr>
          <w:lang w:val="pl-PL"/>
        </w:rPr>
      </w:pPr>
      <w:r>
        <w:rPr>
          <w:lang w:val="pl-PL"/>
        </w:rPr>
        <w:t>* Egzemplarz dla Wykonawcy / AGH</w:t>
      </w:r>
    </w:p>
    <w:p w14:paraId="57EC8782" w14:textId="77777777" w:rsidR="007059F1" w:rsidRDefault="007059F1" w:rsidP="007059F1">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28176769" w14:textId="77777777" w:rsidR="007059F1" w:rsidRDefault="007059F1" w:rsidP="007059F1">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sectPr w:rsidR="007059F1">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D2275" w14:textId="77777777" w:rsidR="00E62B82" w:rsidRDefault="00E62B82">
      <w:r>
        <w:separator/>
      </w:r>
    </w:p>
  </w:endnote>
  <w:endnote w:type="continuationSeparator" w:id="0">
    <w:p w14:paraId="065B1E21" w14:textId="77777777" w:rsidR="00E62B82" w:rsidRDefault="00E62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0D72" w14:textId="77777777" w:rsidR="007059F1" w:rsidRDefault="007059F1">
    <w:pPr>
      <w:pStyle w:val="Stopka"/>
      <w:jc w:val="right"/>
    </w:pPr>
    <w:r>
      <w:fldChar w:fldCharType="begin"/>
    </w:r>
    <w:r>
      <w:instrText>PAGE   \* MERGEFORMAT</w:instrText>
    </w:r>
    <w:r>
      <w:fldChar w:fldCharType="separate"/>
    </w:r>
    <w:r>
      <w:rPr>
        <w:lang w:val="pl-PL"/>
      </w:rPr>
      <w:t>2</w:t>
    </w:r>
    <w:r>
      <w:fldChar w:fldCharType="end"/>
    </w:r>
  </w:p>
  <w:p w14:paraId="53608144" w14:textId="77777777" w:rsidR="002C781C" w:rsidRDefault="002C78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EFF53" w14:textId="77777777" w:rsidR="00E62B82" w:rsidRDefault="00E62B82">
      <w:r>
        <w:separator/>
      </w:r>
    </w:p>
  </w:footnote>
  <w:footnote w:type="continuationSeparator" w:id="0">
    <w:p w14:paraId="0C480FFB" w14:textId="77777777" w:rsidR="00E62B82" w:rsidRDefault="00E62B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928"/>
        </w:tabs>
        <w:ind w:left="928"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32017862">
    <w:abstractNumId w:val="19"/>
  </w:num>
  <w:num w:numId="2" w16cid:durableId="128176172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753965">
    <w:abstractNumId w:val="29"/>
  </w:num>
  <w:num w:numId="4" w16cid:durableId="43990192">
    <w:abstractNumId w:val="11"/>
  </w:num>
  <w:num w:numId="5" w16cid:durableId="2078428742">
    <w:abstractNumId w:val="30"/>
  </w:num>
  <w:num w:numId="6" w16cid:durableId="372121071">
    <w:abstractNumId w:val="32"/>
  </w:num>
  <w:num w:numId="7" w16cid:durableId="54670452">
    <w:abstractNumId w:val="35"/>
  </w:num>
  <w:num w:numId="8" w16cid:durableId="370687599">
    <w:abstractNumId w:val="25"/>
  </w:num>
  <w:num w:numId="9" w16cid:durableId="1759908878">
    <w:abstractNumId w:val="39"/>
  </w:num>
  <w:num w:numId="10" w16cid:durableId="506557241">
    <w:abstractNumId w:val="27"/>
  </w:num>
  <w:num w:numId="11" w16cid:durableId="581333474">
    <w:abstractNumId w:val="6"/>
  </w:num>
  <w:num w:numId="12" w16cid:durableId="1308510274">
    <w:abstractNumId w:val="10"/>
  </w:num>
  <w:num w:numId="13" w16cid:durableId="1518302826">
    <w:abstractNumId w:val="14"/>
  </w:num>
  <w:num w:numId="14" w16cid:durableId="50615786">
    <w:abstractNumId w:val="40"/>
  </w:num>
  <w:num w:numId="15" w16cid:durableId="1017541929">
    <w:abstractNumId w:val="13"/>
  </w:num>
  <w:num w:numId="16" w16cid:durableId="1711219037">
    <w:abstractNumId w:val="9"/>
  </w:num>
  <w:num w:numId="17" w16cid:durableId="882714357">
    <w:abstractNumId w:val="37"/>
  </w:num>
  <w:num w:numId="18" w16cid:durableId="1293638827">
    <w:abstractNumId w:val="28"/>
  </w:num>
  <w:num w:numId="19" w16cid:durableId="1202933590">
    <w:abstractNumId w:val="23"/>
  </w:num>
  <w:num w:numId="20" w16cid:durableId="1389067341">
    <w:abstractNumId w:val="26"/>
  </w:num>
  <w:num w:numId="21" w16cid:durableId="2041738161">
    <w:abstractNumId w:val="20"/>
  </w:num>
  <w:num w:numId="22" w16cid:durableId="792555413">
    <w:abstractNumId w:val="0"/>
  </w:num>
  <w:num w:numId="23" w16cid:durableId="1853304240">
    <w:abstractNumId w:val="38"/>
  </w:num>
  <w:num w:numId="24" w16cid:durableId="1677342432">
    <w:abstractNumId w:val="18"/>
  </w:num>
  <w:num w:numId="25" w16cid:durableId="1920598695">
    <w:abstractNumId w:val="3"/>
  </w:num>
  <w:num w:numId="26" w16cid:durableId="1754810931">
    <w:abstractNumId w:val="31"/>
  </w:num>
  <w:num w:numId="27" w16cid:durableId="10753983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13023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40174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358739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55976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86362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423048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732588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29408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84569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364964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130408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7228740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425891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09121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29147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2776998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918341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6923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807854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52418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573718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73E"/>
    <w:rsid w:val="000033EA"/>
    <w:rsid w:val="0002467C"/>
    <w:rsid w:val="000304AE"/>
    <w:rsid w:val="00040A7A"/>
    <w:rsid w:val="0007315E"/>
    <w:rsid w:val="000936CA"/>
    <w:rsid w:val="00097182"/>
    <w:rsid w:val="000B1A00"/>
    <w:rsid w:val="000C0F66"/>
    <w:rsid w:val="001764D4"/>
    <w:rsid w:val="001F341B"/>
    <w:rsid w:val="002430FD"/>
    <w:rsid w:val="00267340"/>
    <w:rsid w:val="00275C59"/>
    <w:rsid w:val="002C781C"/>
    <w:rsid w:val="00337165"/>
    <w:rsid w:val="003974EB"/>
    <w:rsid w:val="003C6167"/>
    <w:rsid w:val="003F1749"/>
    <w:rsid w:val="0042173E"/>
    <w:rsid w:val="00496551"/>
    <w:rsid w:val="004A692C"/>
    <w:rsid w:val="004C4EC3"/>
    <w:rsid w:val="004F52CE"/>
    <w:rsid w:val="0050219D"/>
    <w:rsid w:val="00512FD2"/>
    <w:rsid w:val="00523F87"/>
    <w:rsid w:val="00593CEB"/>
    <w:rsid w:val="005C6D38"/>
    <w:rsid w:val="005D2104"/>
    <w:rsid w:val="00614C95"/>
    <w:rsid w:val="00660027"/>
    <w:rsid w:val="0069339E"/>
    <w:rsid w:val="006F51B5"/>
    <w:rsid w:val="006F7905"/>
    <w:rsid w:val="007059F1"/>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C5413"/>
    <w:rsid w:val="00CD12B0"/>
    <w:rsid w:val="00D03706"/>
    <w:rsid w:val="00D432AD"/>
    <w:rsid w:val="00D46DCD"/>
    <w:rsid w:val="00D70657"/>
    <w:rsid w:val="00D90ED3"/>
    <w:rsid w:val="00D9696A"/>
    <w:rsid w:val="00D97E9A"/>
    <w:rsid w:val="00DC7918"/>
    <w:rsid w:val="00DD0EDB"/>
    <w:rsid w:val="00DE2464"/>
    <w:rsid w:val="00E13592"/>
    <w:rsid w:val="00E256BD"/>
    <w:rsid w:val="00E27575"/>
    <w:rsid w:val="00E3334C"/>
    <w:rsid w:val="00E41EFD"/>
    <w:rsid w:val="00E4751B"/>
    <w:rsid w:val="00E62B82"/>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EDC6CF"/>
  <w15:chartTrackingRefBased/>
  <w15:docId w15:val="{CA70A462-8AA3-40E1-B94A-EA3B1818F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59F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059F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7</Pages>
  <Words>3448</Words>
  <Characters>20693</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2023-07-18T09:16:00Z</cp:lastPrinted>
  <dcterms:created xsi:type="dcterms:W3CDTF">2023-07-18T09:00:00Z</dcterms:created>
  <dcterms:modified xsi:type="dcterms:W3CDTF">2023-07-18T09:16:00Z</dcterms:modified>
</cp:coreProperties>
</file>