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794EBAC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C3037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5C6134F2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środków dezynfekcyjnych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EC3037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EC3037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12</cp:revision>
  <cp:lastPrinted>2021-02-26T09:32:00Z</cp:lastPrinted>
  <dcterms:created xsi:type="dcterms:W3CDTF">2021-03-10T10:03:00Z</dcterms:created>
  <dcterms:modified xsi:type="dcterms:W3CDTF">2023-06-21T11:04:00Z</dcterms:modified>
</cp:coreProperties>
</file>