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5447A" w14:textId="77777777" w:rsidR="002A34DA" w:rsidRPr="002A16E2" w:rsidRDefault="002600BF" w:rsidP="002A34DA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52CA6BB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sz w:val="22"/>
          <w:szCs w:val="22"/>
        </w:rPr>
        <w:t>Załącznik nr 1</w:t>
      </w:r>
    </w:p>
    <w:p w14:paraId="3E20CF6B" w14:textId="77777777" w:rsidR="002A34DA" w:rsidRPr="002A16E2" w:rsidRDefault="002A34DA" w:rsidP="002A34D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BC20036" w14:textId="77777777" w:rsidR="002A34DA" w:rsidRPr="002A16E2" w:rsidRDefault="002A34DA" w:rsidP="002A34D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C8EBDE8" w14:textId="77777777" w:rsidR="002A34DA" w:rsidRPr="002A16E2" w:rsidRDefault="002A34DA" w:rsidP="002A34D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B184026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C61EDF5" w14:textId="77777777" w:rsidR="002A34DA" w:rsidRPr="00FA50AF" w:rsidRDefault="002A34DA" w:rsidP="002A34D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3F2CF76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50D944C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4FEE474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18EFC81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579837A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1B5DC62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8D43A3F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0CB67E5" w14:textId="77777777" w:rsidR="002A34DA" w:rsidRPr="002A16E2" w:rsidRDefault="002A34DA" w:rsidP="002A34D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65D80F9" w14:textId="77777777" w:rsidR="002A34DA" w:rsidRPr="002A16E2" w:rsidRDefault="002A34DA" w:rsidP="002A34D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C29C6EB" w14:textId="77777777" w:rsidR="002A34DA" w:rsidRPr="002A16E2" w:rsidRDefault="002A34DA" w:rsidP="002A34D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9C105E1" w14:textId="77777777" w:rsidR="002A34DA" w:rsidRPr="002A16E2" w:rsidRDefault="002A34DA" w:rsidP="002A34D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D0B60C8" w14:textId="77777777" w:rsidR="002A34DA" w:rsidRPr="002A16E2" w:rsidRDefault="002A34DA" w:rsidP="002A34D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88C9C8C" w14:textId="77777777" w:rsidR="002A34DA" w:rsidRPr="002A16E2" w:rsidRDefault="002A34DA" w:rsidP="002A34D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55E49B4" w14:textId="77777777" w:rsidR="002A34DA" w:rsidRPr="002A16E2" w:rsidRDefault="002A34DA" w:rsidP="002A34DA">
      <w:pPr>
        <w:ind w:firstLine="3969"/>
        <w:rPr>
          <w:b/>
          <w:sz w:val="22"/>
          <w:szCs w:val="22"/>
        </w:rPr>
      </w:pPr>
    </w:p>
    <w:p w14:paraId="5D3E439F" w14:textId="21103285" w:rsidR="002A34DA" w:rsidRPr="002A16E2" w:rsidRDefault="002A34DA" w:rsidP="002A34DA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10 szt. </w:t>
      </w:r>
      <w:proofErr w:type="spellStart"/>
      <w:r>
        <w:rPr>
          <w:b/>
          <w:sz w:val="22"/>
          <w:szCs w:val="22"/>
        </w:rPr>
        <w:t>switchy</w:t>
      </w:r>
      <w:proofErr w:type="spellEnd"/>
      <w:r>
        <w:rPr>
          <w:b/>
          <w:sz w:val="22"/>
          <w:szCs w:val="22"/>
        </w:rPr>
        <w:t xml:space="preserve"> sieciowych </w:t>
      </w:r>
      <w:r w:rsidRPr="007047A6">
        <w:rPr>
          <w:b/>
          <w:sz w:val="22"/>
          <w:szCs w:val="22"/>
        </w:rPr>
        <w:t xml:space="preserve">na potrzeby </w:t>
      </w:r>
      <w:r>
        <w:rPr>
          <w:b/>
          <w:sz w:val="22"/>
          <w:szCs w:val="22"/>
        </w:rPr>
        <w:t>M</w:t>
      </w:r>
      <w:r w:rsidR="002600BF">
        <w:rPr>
          <w:b/>
          <w:sz w:val="22"/>
          <w:szCs w:val="22"/>
        </w:rPr>
        <w:t>iasteczka Studenckiego AGH</w:t>
      </w:r>
      <w:r>
        <w:rPr>
          <w:b/>
          <w:sz w:val="22"/>
          <w:szCs w:val="22"/>
        </w:rPr>
        <w:t xml:space="preserve">- </w:t>
      </w:r>
      <w:r w:rsidRPr="002A16E2">
        <w:rPr>
          <w:b/>
          <w:sz w:val="22"/>
          <w:szCs w:val="22"/>
        </w:rPr>
        <w:t>KC-zp.272-</w:t>
      </w:r>
      <w:r w:rsidR="002600BF">
        <w:rPr>
          <w:b/>
          <w:sz w:val="22"/>
          <w:szCs w:val="22"/>
        </w:rPr>
        <w:t>408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A34DA" w:rsidRPr="002A16E2" w14:paraId="1D589926" w14:textId="77777777" w:rsidTr="008A387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B524AC" w14:textId="77777777" w:rsidR="002A34DA" w:rsidRPr="002A16E2" w:rsidRDefault="002A34DA" w:rsidP="008A3875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4CA245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4EF9E4FE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D2B964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1F185B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1F62B89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F0DD65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6A2F20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E9ECABF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D4DF59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D892AA1" w14:textId="77777777" w:rsidR="002A34DA" w:rsidRPr="008A2B7D" w:rsidRDefault="002A34DA" w:rsidP="008A38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2353F67" w14:textId="77777777" w:rsidR="002A34DA" w:rsidRPr="008A2B7D" w:rsidRDefault="002A34DA" w:rsidP="008A38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CE0EE2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F1DE458" w14:textId="77777777" w:rsidR="002A34DA" w:rsidRPr="008A2B7D" w:rsidRDefault="002A34DA" w:rsidP="008A3875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8CDE1B4" w14:textId="77777777" w:rsidR="002A34DA" w:rsidRPr="008A2B7D" w:rsidRDefault="002A34DA" w:rsidP="008A387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A34DA" w:rsidRPr="002A16E2" w14:paraId="48412643" w14:textId="77777777" w:rsidTr="008A387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F809B7" w14:textId="77777777" w:rsidR="002A34DA" w:rsidRPr="002A16E2" w:rsidRDefault="002A34DA" w:rsidP="008A387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999330" w14:textId="77777777" w:rsidR="002A34DA" w:rsidRPr="002A16E2" w:rsidRDefault="002A34DA" w:rsidP="008A387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B06CE2" w14:textId="77777777" w:rsidR="002A34DA" w:rsidRPr="002A16E2" w:rsidRDefault="002A34DA" w:rsidP="008A387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4DE8C6" w14:textId="77777777" w:rsidR="002A34DA" w:rsidRPr="002A16E2" w:rsidRDefault="002A34DA" w:rsidP="008A387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E7E97E" w14:textId="77777777" w:rsidR="002A34DA" w:rsidRPr="002A16E2" w:rsidRDefault="002A34DA" w:rsidP="008A387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F56077" w14:textId="77777777" w:rsidR="002A34DA" w:rsidRPr="002A16E2" w:rsidRDefault="002A34DA" w:rsidP="008A387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8278F8" w14:textId="77777777" w:rsidR="002A34DA" w:rsidRPr="002A16E2" w:rsidRDefault="002A34DA" w:rsidP="008A387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677D5D" w14:textId="77777777" w:rsidR="002A34DA" w:rsidRPr="002A16E2" w:rsidRDefault="002A34DA" w:rsidP="008A387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A34DA" w:rsidRPr="002A16E2" w14:paraId="7839502B" w14:textId="77777777" w:rsidTr="008A38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65AB24" w14:textId="77777777" w:rsidR="002A34DA" w:rsidRPr="002A16E2" w:rsidRDefault="002A34DA" w:rsidP="008A387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2C8B" w14:textId="43476384" w:rsidR="002A34DA" w:rsidRPr="00897BDE" w:rsidRDefault="002A34DA" w:rsidP="008A3875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Switche sieciowy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EE81" w14:textId="77777777" w:rsidR="002A34DA" w:rsidRPr="00A47B30" w:rsidRDefault="002A34DA" w:rsidP="008A387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9BA2" w14:textId="24C19D37" w:rsidR="002A34DA" w:rsidRPr="002600BF" w:rsidRDefault="002A34DA" w:rsidP="008A3875">
            <w:pPr>
              <w:rPr>
                <w:sz w:val="16"/>
                <w:szCs w:val="16"/>
              </w:rPr>
            </w:pPr>
            <w:r w:rsidRPr="002600BF">
              <w:rPr>
                <w:sz w:val="16"/>
                <w:szCs w:val="16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8EB7" w14:textId="77777777" w:rsidR="002A34DA" w:rsidRPr="002A16E2" w:rsidRDefault="002A34DA" w:rsidP="008A387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B583" w14:textId="77777777" w:rsidR="002A34DA" w:rsidRPr="002A16E2" w:rsidRDefault="002A34DA" w:rsidP="008A387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1C0A75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C9CFE5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</w:tc>
      </w:tr>
      <w:tr w:rsidR="002A34DA" w:rsidRPr="002A16E2" w14:paraId="335B2864" w14:textId="77777777" w:rsidTr="008A387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C56E01" w14:textId="77777777" w:rsidR="002A34DA" w:rsidRDefault="002A34DA" w:rsidP="008A3875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619FFA5" w14:textId="77777777" w:rsidR="002A34DA" w:rsidRDefault="002A34DA" w:rsidP="008A3875">
            <w:pPr>
              <w:ind w:right="425"/>
              <w:rPr>
                <w:sz w:val="22"/>
                <w:szCs w:val="22"/>
              </w:rPr>
            </w:pPr>
          </w:p>
          <w:p w14:paraId="1E712A45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  <w:p w14:paraId="766F5DEC" w14:textId="77777777" w:rsidR="002A34DA" w:rsidRDefault="002A34DA" w:rsidP="008A387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973242B" w14:textId="77777777" w:rsidR="002A34DA" w:rsidRPr="002A16E2" w:rsidRDefault="002A34DA" w:rsidP="008A3875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3BCB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E5C119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2DBA91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</w:tc>
      </w:tr>
      <w:tr w:rsidR="002A34DA" w:rsidRPr="002A16E2" w14:paraId="63D3CE75" w14:textId="77777777" w:rsidTr="008A387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294464" w14:textId="77777777" w:rsidR="002A34DA" w:rsidRPr="002A16E2" w:rsidRDefault="002A34DA" w:rsidP="008A387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93195C9" w14:textId="77777777" w:rsidR="002A34DA" w:rsidRPr="002A16E2" w:rsidRDefault="002A34DA" w:rsidP="008A3875">
            <w:pPr>
              <w:rPr>
                <w:sz w:val="22"/>
                <w:szCs w:val="22"/>
              </w:rPr>
            </w:pPr>
          </w:p>
          <w:p w14:paraId="4E4BF13F" w14:textId="77777777" w:rsidR="002A34DA" w:rsidRPr="002A16E2" w:rsidRDefault="002A34DA" w:rsidP="008A387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272E4B0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15DF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FCEFF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D4F54F" w14:textId="77777777" w:rsidR="002A34DA" w:rsidRPr="002A16E2" w:rsidRDefault="002A34DA" w:rsidP="008A387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FA45AF6" w14:textId="022FE00B" w:rsidR="002A34DA" w:rsidRPr="002A16E2" w:rsidRDefault="002A34DA" w:rsidP="002A34D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switche</w:t>
      </w:r>
      <w:proofErr w:type="spellEnd"/>
      <w:r>
        <w:rPr>
          <w:b/>
          <w:bCs/>
          <w:i/>
          <w:iCs/>
          <w:sz w:val="22"/>
          <w:szCs w:val="22"/>
        </w:rPr>
        <w:t xml:space="preserve"> sieciowe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</w:t>
      </w:r>
      <w:r w:rsidRPr="002A16E2">
        <w:rPr>
          <w:i/>
          <w:iCs/>
          <w:sz w:val="22"/>
          <w:szCs w:val="22"/>
        </w:rPr>
        <w:lastRenderedPageBreak/>
        <w:t xml:space="preserve">przez Zamawiającego zamówienia potwierdzonego przez organ nadzorujący Zamawiającego Wykonawca uwzględni w wystawionej fakturze 0% stawkę podatku VAT.  </w:t>
      </w:r>
    </w:p>
    <w:p w14:paraId="6F425DE4" w14:textId="77777777" w:rsidR="002A34DA" w:rsidRPr="002A16E2" w:rsidRDefault="002A34DA" w:rsidP="002A34DA">
      <w:pPr>
        <w:tabs>
          <w:tab w:val="right" w:pos="9000"/>
        </w:tabs>
        <w:rPr>
          <w:sz w:val="22"/>
          <w:szCs w:val="22"/>
        </w:rPr>
      </w:pPr>
    </w:p>
    <w:p w14:paraId="6018DB74" w14:textId="76A2C0B8" w:rsidR="002A34DA" w:rsidRPr="002A16E2" w:rsidRDefault="002A34DA" w:rsidP="002A34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2600BF">
        <w:rPr>
          <w:b/>
          <w:bCs/>
          <w:sz w:val="22"/>
          <w:szCs w:val="22"/>
        </w:rPr>
        <w:t xml:space="preserve">10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58D35C4B" w14:textId="77777777" w:rsidR="002600BF" w:rsidRPr="002A16E2" w:rsidRDefault="002A34DA" w:rsidP="002600B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2600BF">
        <w:rPr>
          <w:b/>
          <w:bCs/>
          <w:sz w:val="22"/>
          <w:szCs w:val="22"/>
        </w:rPr>
        <w:t xml:space="preserve">……………….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  <w:r w:rsidR="002600BF" w:rsidRPr="00F47191">
        <w:rPr>
          <w:sz w:val="22"/>
          <w:szCs w:val="22"/>
          <w:highlight w:val="yellow"/>
        </w:rPr>
        <w:t>(</w:t>
      </w:r>
      <w:r w:rsidR="002600BF" w:rsidRPr="00F47191">
        <w:rPr>
          <w:i/>
          <w:sz w:val="22"/>
          <w:szCs w:val="22"/>
          <w:highlight w:val="yellow"/>
        </w:rPr>
        <w:t xml:space="preserve">kryterium </w:t>
      </w:r>
      <w:r w:rsidR="002600BF" w:rsidRPr="002A16E2">
        <w:rPr>
          <w:i/>
          <w:sz w:val="22"/>
          <w:szCs w:val="22"/>
          <w:highlight w:val="yellow"/>
        </w:rPr>
        <w:t>oceny ofert)</w:t>
      </w:r>
    </w:p>
    <w:p w14:paraId="255942E4" w14:textId="77777777" w:rsidR="002A34DA" w:rsidRPr="002A16E2" w:rsidRDefault="002A34DA" w:rsidP="002A34D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C67E723" w14:textId="77777777" w:rsidR="002A34DA" w:rsidRPr="00E63BA7" w:rsidRDefault="002A34DA" w:rsidP="002A34DA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91B2066" w14:textId="77777777" w:rsidR="002A34DA" w:rsidRPr="002A16E2" w:rsidRDefault="002A34DA" w:rsidP="002A34D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0B6DE77" w14:textId="77777777" w:rsidR="002A34DA" w:rsidRPr="002A16E2" w:rsidRDefault="002A34DA" w:rsidP="002A34DA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2816D46" w14:textId="77777777" w:rsidR="002A34DA" w:rsidRPr="002A16E2" w:rsidRDefault="002A34DA" w:rsidP="002A34D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0A49DB71" w14:textId="77777777" w:rsidR="002A34DA" w:rsidRDefault="002A34DA" w:rsidP="002A34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4E743CB1" w14:textId="77777777" w:rsidR="002A34DA" w:rsidRDefault="002A34DA" w:rsidP="002A34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C492672" w14:textId="52EC6F41" w:rsidR="002A34DA" w:rsidRPr="002A16E2" w:rsidRDefault="002A34DA" w:rsidP="002A34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2600BF">
        <w:rPr>
          <w:b/>
          <w:color w:val="000000"/>
          <w:sz w:val="22"/>
          <w:szCs w:val="22"/>
          <w:lang w:eastAsia="ar-SA"/>
        </w:rPr>
        <w:t>switche</w:t>
      </w:r>
      <w:proofErr w:type="spellEnd"/>
      <w:r w:rsidR="002600BF">
        <w:rPr>
          <w:b/>
          <w:color w:val="000000"/>
          <w:sz w:val="22"/>
          <w:szCs w:val="22"/>
          <w:lang w:eastAsia="ar-SA"/>
        </w:rPr>
        <w:t xml:space="preserve"> sieciowe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D54BC93" w14:textId="4E9FD50C" w:rsidR="002A34DA" w:rsidRPr="002A16E2" w:rsidRDefault="002A34DA" w:rsidP="002A34D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2600BF">
        <w:rPr>
          <w:color w:val="000000"/>
          <w:sz w:val="22"/>
          <w:szCs w:val="22"/>
          <w:lang w:eastAsia="ar-SA"/>
        </w:rPr>
        <w:t>e</w:t>
      </w:r>
      <w:r w:rsidRPr="002A16E2">
        <w:rPr>
          <w:color w:val="000000"/>
          <w:sz w:val="22"/>
          <w:szCs w:val="22"/>
          <w:lang w:eastAsia="ar-SA"/>
        </w:rPr>
        <w:t xml:space="preserve"> w zamówieniu skierowanym do Wykonawcy </w:t>
      </w:r>
      <w:proofErr w:type="spellStart"/>
      <w:r w:rsidR="002600BF">
        <w:rPr>
          <w:b/>
          <w:bCs/>
          <w:color w:val="000000"/>
          <w:sz w:val="22"/>
          <w:szCs w:val="22"/>
          <w:lang w:eastAsia="ar-SA"/>
        </w:rPr>
        <w:t>switche</w:t>
      </w:r>
      <w:proofErr w:type="spellEnd"/>
      <w:r w:rsidR="002600BF">
        <w:rPr>
          <w:b/>
          <w:bCs/>
          <w:color w:val="000000"/>
          <w:sz w:val="22"/>
          <w:szCs w:val="22"/>
          <w:lang w:eastAsia="ar-SA"/>
        </w:rPr>
        <w:t xml:space="preserve"> sieciowe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6D35973" w14:textId="77777777" w:rsidR="002A34DA" w:rsidRPr="002A16E2" w:rsidRDefault="002A34DA" w:rsidP="002A34D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51B68F7" w14:textId="77777777" w:rsidR="002A34DA" w:rsidRPr="002A16E2" w:rsidRDefault="002A34DA" w:rsidP="002A34D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96C3EA" w14:textId="77777777" w:rsidR="002A34DA" w:rsidRPr="002A16E2" w:rsidRDefault="002A34DA" w:rsidP="002A34D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E6CF56" w14:textId="77777777" w:rsidR="002A34DA" w:rsidRPr="002A16E2" w:rsidRDefault="002A34DA" w:rsidP="002A34D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34DA" w:rsidRPr="002A16E2" w14:paraId="44BDD222" w14:textId="77777777" w:rsidTr="008A387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CDC3A" w14:textId="77777777" w:rsidR="002A34DA" w:rsidRPr="002A16E2" w:rsidRDefault="002A34DA" w:rsidP="008A38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96993" w14:textId="77777777" w:rsidR="002A34DA" w:rsidRPr="002A16E2" w:rsidRDefault="002A34DA" w:rsidP="008A38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6A3F155" w14:textId="77777777" w:rsidR="002A34DA" w:rsidRPr="002A16E2" w:rsidRDefault="002A34DA" w:rsidP="008A38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E4E48" w14:textId="77777777" w:rsidR="002A34DA" w:rsidRPr="002A16E2" w:rsidRDefault="002A34DA" w:rsidP="008A38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34DA" w:rsidRPr="002A16E2" w14:paraId="10237094" w14:textId="77777777" w:rsidTr="008A38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3421C" w14:textId="77777777" w:rsidR="002A34DA" w:rsidRPr="002A16E2" w:rsidRDefault="002A34DA" w:rsidP="008A387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C0B41" w14:textId="77777777" w:rsidR="002A34DA" w:rsidRPr="002A16E2" w:rsidRDefault="002A34DA" w:rsidP="008A387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8A9B6" w14:textId="77777777" w:rsidR="002A34DA" w:rsidRPr="002A16E2" w:rsidRDefault="002A34DA" w:rsidP="008A387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A29FDA" w14:textId="77777777" w:rsidR="002A34DA" w:rsidRPr="002A16E2" w:rsidRDefault="002A34DA" w:rsidP="002A34D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BDB4FFB" w14:textId="77777777" w:rsidR="002A34DA" w:rsidRPr="002A16E2" w:rsidRDefault="002A34DA" w:rsidP="002A34D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798053B" w14:textId="77777777" w:rsidR="002A34DA" w:rsidRPr="002A16E2" w:rsidRDefault="002A34DA" w:rsidP="002A34D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E0D995A" w14:textId="77777777" w:rsidR="002A34DA" w:rsidRPr="002A16E2" w:rsidRDefault="002A34DA" w:rsidP="002A34D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AC0E159" w14:textId="77777777" w:rsidR="002A34DA" w:rsidRPr="002A16E2" w:rsidRDefault="002A34DA" w:rsidP="002A34D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491CA08" w14:textId="77777777" w:rsidR="002A34DA" w:rsidRPr="002A16E2" w:rsidRDefault="002A34DA" w:rsidP="002A34D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8005F50" w14:textId="77777777" w:rsidR="002A34DA" w:rsidRPr="002A16E2" w:rsidRDefault="002A34DA" w:rsidP="002A34D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15541B4" w14:textId="77777777" w:rsidR="002A34DA" w:rsidRPr="002A16E2" w:rsidRDefault="002A34DA" w:rsidP="002A34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EC64E5E" w14:textId="77777777" w:rsidR="002A34DA" w:rsidRPr="002A16E2" w:rsidRDefault="002A34DA" w:rsidP="002A34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8B9138F" w14:textId="77777777" w:rsidR="002A34DA" w:rsidRPr="00CB093E" w:rsidRDefault="002A34DA" w:rsidP="002A34DA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D93ABDF" w14:textId="77777777" w:rsidR="00FE545C" w:rsidRPr="002A34DA" w:rsidRDefault="00FE545C" w:rsidP="002A34DA"/>
    <w:sectPr w:rsidR="00FE545C" w:rsidRPr="002A34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BDB6C" w14:textId="77777777" w:rsidR="000E01BA" w:rsidRDefault="000E01BA">
      <w:r>
        <w:separator/>
      </w:r>
    </w:p>
  </w:endnote>
  <w:endnote w:type="continuationSeparator" w:id="0">
    <w:p w14:paraId="1903A040" w14:textId="77777777" w:rsidR="000E01BA" w:rsidRDefault="000E0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0A7C4" w14:textId="77777777" w:rsidR="00A014EC" w:rsidRDefault="00A014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D28B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3E560" w14:textId="77777777" w:rsidR="00A014EC" w:rsidRDefault="00A01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E4A42" w14:textId="77777777" w:rsidR="000E01BA" w:rsidRDefault="000E01BA">
      <w:r>
        <w:separator/>
      </w:r>
    </w:p>
  </w:footnote>
  <w:footnote w:type="continuationSeparator" w:id="0">
    <w:p w14:paraId="022596D3" w14:textId="77777777" w:rsidR="000E01BA" w:rsidRDefault="000E0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6BB1F" w14:textId="77777777" w:rsidR="00A014EC" w:rsidRDefault="00A01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1753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C339" w14:textId="77777777" w:rsidR="00A014EC" w:rsidRDefault="00A014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26505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0483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278639">
    <w:abstractNumId w:val="0"/>
  </w:num>
  <w:num w:numId="4" w16cid:durableId="2004356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1BA"/>
    <w:rsid w:val="00012286"/>
    <w:rsid w:val="000704FC"/>
    <w:rsid w:val="00071CCC"/>
    <w:rsid w:val="000B731D"/>
    <w:rsid w:val="000D6134"/>
    <w:rsid w:val="000E01BA"/>
    <w:rsid w:val="000E09C7"/>
    <w:rsid w:val="000F6589"/>
    <w:rsid w:val="00106636"/>
    <w:rsid w:val="00116EC6"/>
    <w:rsid w:val="001801DD"/>
    <w:rsid w:val="001D4612"/>
    <w:rsid w:val="00207E98"/>
    <w:rsid w:val="002600BF"/>
    <w:rsid w:val="002723B0"/>
    <w:rsid w:val="002A34D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14EC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DED217F"/>
  <w15:chartTrackingRefBased/>
  <w15:docId w15:val="{8650DFBD-28E9-4903-9EA6-AD6CF1A6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4D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762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2023-07-07T11:26:00Z</cp:lastPrinted>
  <dcterms:created xsi:type="dcterms:W3CDTF">2023-07-07T11:27:00Z</dcterms:created>
  <dcterms:modified xsi:type="dcterms:W3CDTF">2023-07-07T11:27:00Z</dcterms:modified>
</cp:coreProperties>
</file>