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7FD6E" w14:textId="021B4A3B" w:rsidR="00A47AE0" w:rsidRPr="00DC7E52" w:rsidRDefault="00A47AE0" w:rsidP="00A47AE0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408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</w:p>
    <w:p w14:paraId="0AE237E9" w14:textId="77777777" w:rsidR="00A47AE0" w:rsidRPr="00DC7E52" w:rsidRDefault="00A47AE0" w:rsidP="00A47AE0">
      <w:pPr>
        <w:pStyle w:val="Nagwek3"/>
        <w:ind w:left="0"/>
        <w:jc w:val="left"/>
        <w:rPr>
          <w:rFonts w:ascii="Times New Roman" w:hAnsi="Times New Roman"/>
          <w:sz w:val="22"/>
        </w:rPr>
      </w:pPr>
    </w:p>
    <w:p w14:paraId="23879C0B" w14:textId="77777777" w:rsidR="00A47AE0" w:rsidRPr="00DC7E52" w:rsidRDefault="00A47AE0" w:rsidP="00A47AE0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247A26E4" w14:textId="77777777" w:rsidR="00A47AE0" w:rsidRPr="00DC7E52" w:rsidRDefault="00A47AE0" w:rsidP="00A47AE0">
      <w:pPr>
        <w:jc w:val="center"/>
        <w:rPr>
          <w:rFonts w:ascii="Times New Roman" w:hAnsi="Times New Roman"/>
          <w:b/>
        </w:rPr>
      </w:pPr>
    </w:p>
    <w:p w14:paraId="7D32CAF2" w14:textId="77777777" w:rsidR="00A47AE0" w:rsidRPr="00DC7E52" w:rsidRDefault="00A47AE0" w:rsidP="00A47AE0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20A0A91E" w14:textId="77777777" w:rsidR="00A47AE0" w:rsidRPr="00DC7E52" w:rsidRDefault="00A47AE0" w:rsidP="00A47AE0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4E849979" w14:textId="77777777" w:rsidR="00A47AE0" w:rsidRPr="00DC7E52" w:rsidRDefault="00A47AE0" w:rsidP="00A47AE0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50008BED" w14:textId="77777777" w:rsidR="00A47AE0" w:rsidRPr="00DC7E52" w:rsidRDefault="00A47AE0" w:rsidP="00A47AE0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4004DC30" w14:textId="209F882B" w:rsidR="00A47AE0" w:rsidRPr="00DC7E52" w:rsidRDefault="00A47AE0" w:rsidP="00A47AE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>
        <w:rPr>
          <w:b/>
        </w:rPr>
        <w:t xml:space="preserve">Dostawę </w:t>
      </w:r>
      <w:r>
        <w:rPr>
          <w:b/>
        </w:rPr>
        <w:t xml:space="preserve">10 szt. </w:t>
      </w:r>
      <w:proofErr w:type="spellStart"/>
      <w:r>
        <w:rPr>
          <w:b/>
        </w:rPr>
        <w:t>switchy</w:t>
      </w:r>
      <w:proofErr w:type="spellEnd"/>
      <w:r>
        <w:rPr>
          <w:b/>
        </w:rPr>
        <w:t xml:space="preserve"> sieciowych na potrzeby Miasteczka Studenckiego AGH w Krakowie</w:t>
      </w:r>
      <w:r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236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157FF628" w14:textId="77777777" w:rsidR="00A47AE0" w:rsidRPr="00DC7E52" w:rsidRDefault="00A47AE0" w:rsidP="00A47AE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9131267" w14:textId="77777777" w:rsidR="00A47AE0" w:rsidRPr="00DC7E52" w:rsidRDefault="00A47AE0" w:rsidP="00A47AE0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1BB5EA43" w14:textId="77777777" w:rsidR="00A47AE0" w:rsidRPr="00DC7E52" w:rsidRDefault="00A47AE0" w:rsidP="00A47AE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2CE8D4F2" w14:textId="77777777" w:rsidR="00A47AE0" w:rsidRPr="00DC7E52" w:rsidRDefault="00A47AE0" w:rsidP="00A47AE0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7B3E2220" w14:textId="77777777" w:rsidR="00A47AE0" w:rsidRPr="00DC7E52" w:rsidRDefault="00A47AE0" w:rsidP="00A47AE0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19B01A24" w14:textId="77777777" w:rsidR="00A47AE0" w:rsidRPr="00DC7E52" w:rsidRDefault="00A47AE0" w:rsidP="00A47AE0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A47AE0" w:rsidRPr="00DC7E52" w14:paraId="76248F6A" w14:textId="77777777" w:rsidTr="004442F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79BF1" w14:textId="77777777" w:rsidR="00A47AE0" w:rsidRPr="00DC7E52" w:rsidRDefault="00A47AE0" w:rsidP="004442F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61D41" w14:textId="77777777" w:rsidR="00A47AE0" w:rsidRPr="00DC7E52" w:rsidRDefault="00A47AE0" w:rsidP="004442F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D22FF" w14:textId="77777777" w:rsidR="00A47AE0" w:rsidRPr="00DC7E52" w:rsidRDefault="00A47AE0" w:rsidP="004442F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A47AE0" w:rsidRPr="00DC7E52" w14:paraId="692E5CF9" w14:textId="77777777" w:rsidTr="004442F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EBC3B" w14:textId="77777777" w:rsidR="00A47AE0" w:rsidRPr="00DC7E52" w:rsidRDefault="00A47AE0" w:rsidP="004442F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824D6" w14:textId="77777777" w:rsidR="00A47AE0" w:rsidRPr="00DC7E52" w:rsidRDefault="00A47AE0" w:rsidP="004442F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F3E4" w14:textId="77777777" w:rsidR="00A47AE0" w:rsidRPr="00DC7E52" w:rsidRDefault="00A47AE0" w:rsidP="004442F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A47AE0" w:rsidRPr="00DC7E52" w14:paraId="742CD8F2" w14:textId="77777777" w:rsidTr="004442F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1B312" w14:textId="77777777" w:rsidR="00A47AE0" w:rsidRPr="00DC7E52" w:rsidRDefault="00A47AE0" w:rsidP="004442F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819E" w14:textId="77777777" w:rsidR="00A47AE0" w:rsidRPr="00DC7E52" w:rsidRDefault="00A47AE0" w:rsidP="004442F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808F" w14:textId="77777777" w:rsidR="00A47AE0" w:rsidRPr="00DC7E52" w:rsidRDefault="00A47AE0" w:rsidP="004442F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A47AE0" w:rsidRPr="00DC7E52" w14:paraId="27AFA1E0" w14:textId="77777777" w:rsidTr="004442F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BA470" w14:textId="77777777" w:rsidR="00A47AE0" w:rsidRPr="00DC7E52" w:rsidRDefault="00A47AE0" w:rsidP="004442F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4583" w14:textId="77777777" w:rsidR="00A47AE0" w:rsidRPr="00DC7E52" w:rsidRDefault="00A47AE0" w:rsidP="004442F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790ED" w14:textId="77777777" w:rsidR="00A47AE0" w:rsidRPr="00DC7E52" w:rsidRDefault="00A47AE0" w:rsidP="004442F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17E1D6AF" w14:textId="77777777" w:rsidR="00A47AE0" w:rsidRPr="00DC7E52" w:rsidRDefault="00A47AE0" w:rsidP="00A47AE0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4DF5B5EA" w14:textId="77777777" w:rsidR="00A47AE0" w:rsidRPr="00DC7E52" w:rsidRDefault="00A47AE0" w:rsidP="00A47AE0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6650B0A4" w14:textId="77777777" w:rsidR="00A47AE0" w:rsidRPr="00DC7E52" w:rsidRDefault="00A47AE0" w:rsidP="00A47AE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40956D3A" w14:textId="77777777" w:rsidR="00A47AE0" w:rsidRPr="00DC7E52" w:rsidRDefault="00A47AE0" w:rsidP="00A47AE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3F8C2841" w14:textId="77777777" w:rsidR="00A47AE0" w:rsidRPr="00DC7E52" w:rsidRDefault="00A47AE0" w:rsidP="00A47AE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7EF12BD0" w14:textId="77777777" w:rsidR="00A47AE0" w:rsidRPr="00DC7E52" w:rsidRDefault="00A47AE0" w:rsidP="00A47AE0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052AC17A" w14:textId="77777777" w:rsidR="00A47AE0" w:rsidRPr="00DC7E52" w:rsidRDefault="00A47AE0" w:rsidP="00A47AE0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544D22FC" w14:textId="77777777" w:rsidR="00A47AE0" w:rsidRPr="00DC7E52" w:rsidRDefault="00A47AE0" w:rsidP="00A47AE0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2E440A32" w14:textId="77777777" w:rsidR="00A47AE0" w:rsidRPr="00DC7E52" w:rsidRDefault="00A47AE0" w:rsidP="00A47AE0">
      <w:pPr>
        <w:rPr>
          <w:rFonts w:ascii="Times New Roman" w:hAnsi="Times New Roman"/>
        </w:rPr>
      </w:pPr>
    </w:p>
    <w:p w14:paraId="0347E22E" w14:textId="77777777" w:rsidR="00A47AE0" w:rsidRPr="00DC7E52" w:rsidRDefault="00A47AE0" w:rsidP="00A47AE0">
      <w:pPr>
        <w:rPr>
          <w:rFonts w:ascii="Times New Roman" w:hAnsi="Times New Roman"/>
        </w:rPr>
      </w:pPr>
    </w:p>
    <w:p w14:paraId="77BCB328" w14:textId="77777777" w:rsidR="00A47AE0" w:rsidRPr="009508B4" w:rsidRDefault="00A47AE0" w:rsidP="00A47AE0"/>
    <w:p w14:paraId="1D320B6F" w14:textId="77777777" w:rsidR="00A47AE0" w:rsidRPr="00F44C34" w:rsidRDefault="00A47AE0" w:rsidP="00A47AE0"/>
    <w:p w14:paraId="23ED5C25" w14:textId="77777777" w:rsidR="00A47AE0" w:rsidRPr="00F26BF6" w:rsidRDefault="00A47AE0" w:rsidP="00A47AE0"/>
    <w:p w14:paraId="63F4C178" w14:textId="77777777" w:rsidR="00A47AE0" w:rsidRPr="00564EE6" w:rsidRDefault="00A47AE0" w:rsidP="00A47AE0"/>
    <w:p w14:paraId="61CAAAC2" w14:textId="71BB8954" w:rsidR="00106AC7" w:rsidRPr="00A47AE0" w:rsidRDefault="00106AC7" w:rsidP="00A47AE0"/>
    <w:sectPr w:rsidR="00106AC7" w:rsidRPr="00A47AE0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61EB2" w14:textId="77777777" w:rsidR="00012CE1" w:rsidRDefault="00012CE1">
      <w:r>
        <w:separator/>
      </w:r>
    </w:p>
  </w:endnote>
  <w:endnote w:type="continuationSeparator" w:id="0">
    <w:p w14:paraId="7437D8A6" w14:textId="77777777" w:rsidR="00012CE1" w:rsidRDefault="00012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20FE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D7E00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38E9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181CF48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51188F05">
        <v:line id="_x0000_s1025" style="position:absolute;left:0;text-align:left;z-index:251657728" from="-3.85pt,8.7pt" to="455.15pt,8.7pt"/>
      </w:pict>
    </w:r>
  </w:p>
  <w:p w14:paraId="1BF9DF3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648AD" w14:textId="77777777" w:rsidR="00B26FBA" w:rsidRDefault="00B26F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E7525" w14:textId="77777777" w:rsidR="00012CE1" w:rsidRDefault="00012CE1">
      <w:r>
        <w:separator/>
      </w:r>
    </w:p>
  </w:footnote>
  <w:footnote w:type="continuationSeparator" w:id="0">
    <w:p w14:paraId="739CBBEE" w14:textId="77777777" w:rsidR="00012CE1" w:rsidRDefault="00012C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18F99" w14:textId="77777777" w:rsidR="00B26FBA" w:rsidRDefault="00B26F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F4737" w14:textId="77777777" w:rsidR="00B26FBA" w:rsidRDefault="00B26F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DFDF0" w14:textId="77777777" w:rsidR="00B26FBA" w:rsidRDefault="00B26F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2797089">
    <w:abstractNumId w:val="15"/>
  </w:num>
  <w:num w:numId="2" w16cid:durableId="879132009">
    <w:abstractNumId w:val="0"/>
  </w:num>
  <w:num w:numId="3" w16cid:durableId="2035688105">
    <w:abstractNumId w:val="13"/>
  </w:num>
  <w:num w:numId="4" w16cid:durableId="1776902621">
    <w:abstractNumId w:val="8"/>
  </w:num>
  <w:num w:numId="5" w16cid:durableId="339089829">
    <w:abstractNumId w:val="7"/>
  </w:num>
  <w:num w:numId="6" w16cid:durableId="34279890">
    <w:abstractNumId w:val="1"/>
  </w:num>
  <w:num w:numId="7" w16cid:durableId="1327242696">
    <w:abstractNumId w:val="6"/>
  </w:num>
  <w:num w:numId="8" w16cid:durableId="1050810132">
    <w:abstractNumId w:val="3"/>
  </w:num>
  <w:num w:numId="9" w16cid:durableId="204367083">
    <w:abstractNumId w:val="2"/>
  </w:num>
  <w:num w:numId="10" w16cid:durableId="1336572079">
    <w:abstractNumId w:val="5"/>
  </w:num>
  <w:num w:numId="11" w16cid:durableId="466705421">
    <w:abstractNumId w:val="11"/>
  </w:num>
  <w:num w:numId="12" w16cid:durableId="568618850">
    <w:abstractNumId w:val="4"/>
  </w:num>
  <w:num w:numId="13" w16cid:durableId="1632401227">
    <w:abstractNumId w:val="10"/>
  </w:num>
  <w:num w:numId="14" w16cid:durableId="1446004296">
    <w:abstractNumId w:val="14"/>
  </w:num>
  <w:num w:numId="18" w16cid:durableId="11856355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2CE1"/>
    <w:rsid w:val="0000184A"/>
    <w:rsid w:val="00012997"/>
    <w:rsid w:val="00012CE1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47AE0"/>
    <w:rsid w:val="00A807A7"/>
    <w:rsid w:val="00AB6C06"/>
    <w:rsid w:val="00AB7377"/>
    <w:rsid w:val="00AD329C"/>
    <w:rsid w:val="00B26102"/>
    <w:rsid w:val="00B26FBA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179F479"/>
  <w15:chartTrackingRefBased/>
  <w15:docId w15:val="{71D7EA82-ECC0-4445-81AD-93DA1CEA9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47AE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A47AE0"/>
    <w:rPr>
      <w:b/>
      <w:sz w:val="24"/>
    </w:rPr>
  </w:style>
  <w:style w:type="character" w:customStyle="1" w:styleId="NagwekZnak">
    <w:name w:val="Nagłówek Znak"/>
    <w:link w:val="Nagwek"/>
    <w:rsid w:val="00A47AE0"/>
  </w:style>
  <w:style w:type="paragraph" w:styleId="Akapitzlist">
    <w:name w:val="List Paragraph"/>
    <w:basedOn w:val="Normalny"/>
    <w:uiPriority w:val="34"/>
    <w:qFormat/>
    <w:rsid w:val="00A47AE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343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2023-07-07T11:31:00Z</cp:lastPrinted>
  <dcterms:created xsi:type="dcterms:W3CDTF">2023-07-07T11:29:00Z</dcterms:created>
  <dcterms:modified xsi:type="dcterms:W3CDTF">2023-07-07T11:31:00Z</dcterms:modified>
</cp:coreProperties>
</file>