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806EF" w14:textId="051B4FBB" w:rsidR="008D2AB8" w:rsidRPr="00766DC5" w:rsidRDefault="008D2AB8" w:rsidP="00766DC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44EFF82" w14:textId="4FC06B3F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5D4B63FF" w14:textId="77777777" w:rsidR="00766DC5" w:rsidRPr="0022732C" w:rsidRDefault="00766DC5" w:rsidP="00766DC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0480C1F" w14:textId="77777777" w:rsidR="00766DC5" w:rsidRDefault="00766DC5" w:rsidP="00766DC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05DCF9" w14:textId="77777777" w:rsidR="00766DC5" w:rsidRPr="006666C9" w:rsidRDefault="00766DC5" w:rsidP="00766DC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16FB22E3" w14:textId="77777777" w:rsidR="00766DC5" w:rsidRPr="006666C9" w:rsidRDefault="00766DC5" w:rsidP="00766DC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3B761D8E" w14:textId="77777777" w:rsidR="00766DC5" w:rsidRDefault="00766DC5" w:rsidP="00766DC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3D58A82D" w14:textId="77777777" w:rsidR="00766DC5" w:rsidRPr="006666C9" w:rsidRDefault="00766DC5" w:rsidP="00766DC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0D38AD27" w14:textId="77777777" w:rsidR="00766DC5" w:rsidRPr="006666C9" w:rsidRDefault="00766DC5" w:rsidP="00766DC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52576CBC" w14:textId="77777777" w:rsidR="00766DC5" w:rsidRPr="006666C9" w:rsidRDefault="00766DC5" w:rsidP="00766DC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EF351A4" w14:textId="77777777" w:rsidR="00766DC5" w:rsidRPr="006666C9" w:rsidRDefault="00766DC5" w:rsidP="00766DC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57900F9D" w14:textId="77777777" w:rsidR="00766DC5" w:rsidRPr="006666C9" w:rsidRDefault="00766DC5" w:rsidP="00766DC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4CB3F0CC" w14:textId="77777777" w:rsidR="00766DC5" w:rsidRPr="006666C9" w:rsidRDefault="00766DC5" w:rsidP="00766DC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2E299821" w14:textId="77777777" w:rsidR="00766DC5" w:rsidRDefault="00766DC5" w:rsidP="00766DC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CBDF18C" w14:textId="77777777" w:rsidR="00766DC5" w:rsidRPr="00197FAC" w:rsidRDefault="00766DC5" w:rsidP="00766DC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DE84D3E" w14:textId="77777777" w:rsidR="00766DC5" w:rsidRPr="008C406D" w:rsidRDefault="00766DC5" w:rsidP="00766DC5">
      <w:pPr>
        <w:spacing w:line="360" w:lineRule="auto"/>
      </w:pPr>
      <w:r>
        <w:t>Do: Nazwa i siedziba Zamawiającego:</w:t>
      </w:r>
    </w:p>
    <w:p w14:paraId="03E82502" w14:textId="77777777" w:rsidR="00766DC5" w:rsidRPr="00436BEF" w:rsidRDefault="00766DC5" w:rsidP="00766DC5">
      <w:pPr>
        <w:ind w:right="-110"/>
        <w:rPr>
          <w:b/>
        </w:rPr>
      </w:pPr>
      <w:r w:rsidRPr="00436BEF">
        <w:rPr>
          <w:b/>
        </w:rPr>
        <w:t>Akademia Górniczo - Hutnicza</w:t>
      </w:r>
    </w:p>
    <w:p w14:paraId="7BE07D56" w14:textId="77777777" w:rsidR="00766DC5" w:rsidRPr="00436BEF" w:rsidRDefault="00766DC5" w:rsidP="00766DC5">
      <w:pPr>
        <w:ind w:right="-110"/>
        <w:rPr>
          <w:b/>
        </w:rPr>
      </w:pPr>
      <w:r w:rsidRPr="00436BEF">
        <w:rPr>
          <w:b/>
        </w:rPr>
        <w:t>im. Stanisława Staszica w Krakowie</w:t>
      </w:r>
    </w:p>
    <w:p w14:paraId="6E35549C" w14:textId="77777777" w:rsidR="00766DC5" w:rsidRDefault="00766DC5" w:rsidP="00766DC5">
      <w:pPr>
        <w:ind w:right="-110"/>
        <w:rPr>
          <w:b/>
        </w:rPr>
      </w:pPr>
      <w:r w:rsidRPr="00436BEF">
        <w:rPr>
          <w:b/>
        </w:rPr>
        <w:t>Dział Zamówień Publicznych</w:t>
      </w:r>
      <w:r>
        <w:rPr>
          <w:b/>
        </w:rPr>
        <w:t xml:space="preserve">  </w:t>
      </w:r>
    </w:p>
    <w:p w14:paraId="0EFBD4FE" w14:textId="77777777" w:rsidR="00766DC5" w:rsidRDefault="00766DC5" w:rsidP="00766DC5">
      <w:pPr>
        <w:ind w:right="-110"/>
        <w:rPr>
          <w:b/>
        </w:rPr>
      </w:pPr>
      <w:r w:rsidRPr="00436BEF">
        <w:rPr>
          <w:b/>
        </w:rPr>
        <w:t>Al. Mickiewicza</w:t>
      </w:r>
      <w:r>
        <w:rPr>
          <w:b/>
        </w:rPr>
        <w:t xml:space="preserve"> </w:t>
      </w:r>
      <w:r w:rsidRPr="00436BEF">
        <w:rPr>
          <w:b/>
        </w:rPr>
        <w:t>30</w:t>
      </w:r>
      <w:r>
        <w:rPr>
          <w:b/>
        </w:rPr>
        <w:t xml:space="preserve"> </w:t>
      </w:r>
    </w:p>
    <w:p w14:paraId="6E26D289" w14:textId="77777777" w:rsidR="00766DC5" w:rsidRDefault="00766DC5" w:rsidP="00766DC5">
      <w:pPr>
        <w:rPr>
          <w:b/>
        </w:rPr>
      </w:pPr>
      <w:r w:rsidRPr="00436BEF">
        <w:rPr>
          <w:b/>
        </w:rPr>
        <w:t>30-059</w:t>
      </w:r>
      <w:r>
        <w:rPr>
          <w:b/>
        </w:rPr>
        <w:t xml:space="preserve"> </w:t>
      </w:r>
      <w:r w:rsidRPr="00436BEF">
        <w:rPr>
          <w:b/>
        </w:rPr>
        <w:t>Kraków</w:t>
      </w:r>
      <w:r>
        <w:rPr>
          <w:b/>
        </w:rPr>
        <w:t xml:space="preserve">,  </w:t>
      </w:r>
    </w:p>
    <w:p w14:paraId="6267CFCC" w14:textId="77777777" w:rsidR="00766DC5" w:rsidRDefault="00766DC5" w:rsidP="00766DC5">
      <w:pPr>
        <w:ind w:firstLine="3969"/>
        <w:rPr>
          <w:b/>
        </w:rPr>
      </w:pPr>
    </w:p>
    <w:p w14:paraId="439BB307" w14:textId="32767CBE" w:rsidR="00766DC5" w:rsidRDefault="00766DC5" w:rsidP="00766DC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0749E" w:rsidRPr="00D0749E">
        <w:rPr>
          <w:b/>
        </w:rPr>
        <w:t>dostawa urządzenia wielofunkcyjnego 3 w 1, do druku 3D z tworzyw sztucznych, z modułem lasera i obróbki CNC dla WMN - KC-zp.272-429/23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472FFF4A" w14:textId="77777777" w:rsidR="00766DC5" w:rsidRDefault="00766DC5" w:rsidP="00766DC5">
      <w:pPr>
        <w:tabs>
          <w:tab w:val="right" w:pos="9000"/>
        </w:tabs>
      </w:pPr>
    </w:p>
    <w:p w14:paraId="17619B5E" w14:textId="069C6456" w:rsidR="00766DC5" w:rsidRDefault="00766DC5" w:rsidP="00766DC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169224B1" w14:textId="77777777" w:rsidR="00766DC5" w:rsidRDefault="00766DC5" w:rsidP="00766DC5">
      <w:pPr>
        <w:widowControl w:val="0"/>
        <w:spacing w:line="264" w:lineRule="auto"/>
        <w:ind w:right="1"/>
        <w:rPr>
          <w:b/>
        </w:rPr>
      </w:pPr>
    </w:p>
    <w:p w14:paraId="7F964EF9" w14:textId="38C1EC84" w:rsidR="00766DC5" w:rsidRDefault="00766DC5" w:rsidP="00766DC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44609AE5" w14:textId="77777777" w:rsidR="00766DC5" w:rsidRPr="00FB1B4F" w:rsidRDefault="00766DC5" w:rsidP="00766DC5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9232785" w14:textId="77777777" w:rsidR="00766DC5" w:rsidRPr="00FB1B4F" w:rsidRDefault="00766DC5" w:rsidP="00766DC5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64AFFB78" w14:textId="77777777" w:rsidR="00766DC5" w:rsidRPr="00FB1B4F" w:rsidRDefault="00766DC5" w:rsidP="00766DC5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E4F28D9" w14:textId="77777777" w:rsidR="00766DC5" w:rsidRDefault="00766DC5" w:rsidP="00766DC5">
      <w:pPr>
        <w:pStyle w:val="Tekstpodstawowy"/>
      </w:pPr>
      <w:r>
        <w:t>Powyższa cena zawiera podatek VAT w wysokości .......... % tj. ……………………. PLN</w:t>
      </w:r>
    </w:p>
    <w:p w14:paraId="4DDEE925" w14:textId="678C8125" w:rsidR="00766DC5" w:rsidRDefault="00766DC5" w:rsidP="00766DC5">
      <w:pPr>
        <w:pStyle w:val="Tekstpodstawowy"/>
      </w:pPr>
      <w:r>
        <w:t xml:space="preserve">Producent/model </w:t>
      </w:r>
      <w:r w:rsidRPr="00580ED4">
        <w:t xml:space="preserve">zaoferowanego </w:t>
      </w:r>
      <w:r w:rsidR="00D0749E">
        <w:t>urządzenia wielofunkcyjnego</w:t>
      </w:r>
      <w:r w:rsidRPr="00580ED4">
        <w:t xml:space="preserve">:  </w:t>
      </w:r>
      <w:r w:rsidRPr="00580ED4">
        <w:rPr>
          <w:b w:val="0"/>
        </w:rPr>
        <w:t>…………………………</w:t>
      </w:r>
    </w:p>
    <w:p w14:paraId="7BA301E3" w14:textId="3D840E6C" w:rsidR="00766DC5" w:rsidRDefault="00766DC5" w:rsidP="00766DC5">
      <w:pPr>
        <w:widowControl w:val="0"/>
        <w:spacing w:line="360" w:lineRule="auto"/>
        <w:ind w:right="1"/>
        <w:jc w:val="both"/>
        <w:rPr>
          <w:b/>
        </w:rPr>
      </w:pPr>
      <w:r w:rsidRPr="00FF60E1">
        <w:rPr>
          <w:b/>
        </w:rPr>
        <w:t xml:space="preserve">Termin realizacji umowy: </w:t>
      </w:r>
      <w:r w:rsidR="00D0749E" w:rsidRPr="00FF60E1">
        <w:rPr>
          <w:b/>
          <w:bCs/>
        </w:rPr>
        <w:t xml:space="preserve">7 </w:t>
      </w:r>
      <w:r w:rsidRPr="00FF60E1">
        <w:rPr>
          <w:b/>
          <w:bCs/>
        </w:rPr>
        <w:t>dni od daty podpisania umowy</w:t>
      </w:r>
      <w:r w:rsidRPr="00FF60E1">
        <w:t xml:space="preserve"> </w:t>
      </w:r>
      <w:r w:rsidRPr="00D0749E">
        <w:rPr>
          <w:i/>
          <w:highlight w:val="yellow"/>
        </w:rPr>
        <w:t>(kryterium oceny ofert)</w:t>
      </w:r>
    </w:p>
    <w:p w14:paraId="378C4C50" w14:textId="15CEF0C2" w:rsidR="00766DC5" w:rsidRDefault="00766DC5" w:rsidP="00766DC5">
      <w:pPr>
        <w:widowControl w:val="0"/>
        <w:spacing w:line="360" w:lineRule="auto"/>
        <w:ind w:right="1"/>
        <w:jc w:val="both"/>
        <w:rPr>
          <w:b/>
        </w:rPr>
      </w:pPr>
      <w:r w:rsidRPr="00FF60E1">
        <w:rPr>
          <w:b/>
        </w:rPr>
        <w:t>Okres udzielonej gwarancji wynosi:</w:t>
      </w:r>
      <w:r w:rsidRPr="00FF60E1">
        <w:t xml:space="preserve"> </w:t>
      </w:r>
      <w:r w:rsidRPr="00FF60E1">
        <w:rPr>
          <w:b/>
          <w:bCs/>
        </w:rPr>
        <w:t>………… miesięcy</w:t>
      </w:r>
    </w:p>
    <w:p w14:paraId="1C5873CE" w14:textId="77777777" w:rsidR="00766DC5" w:rsidRPr="00FE545C" w:rsidRDefault="00766DC5" w:rsidP="00766DC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85F580B" w14:textId="7791D8DB" w:rsidR="00766DC5" w:rsidRDefault="00766DC5" w:rsidP="00766DC5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CC145EF" w14:textId="77777777" w:rsidR="00766DC5" w:rsidRDefault="00766DC5" w:rsidP="00766DC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DA4B48C" w14:textId="77777777" w:rsidR="00766DC5" w:rsidRPr="006666C9" w:rsidRDefault="00766DC5" w:rsidP="00766DC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2AF26B8" w14:textId="77777777" w:rsidR="00766DC5" w:rsidRDefault="00766DC5" w:rsidP="00766DC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3576D468" w14:textId="33B6669E" w:rsidR="001F39DC" w:rsidRPr="001F39DC" w:rsidRDefault="001F39DC" w:rsidP="00766DC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F39DC">
        <w:rPr>
          <w:rFonts w:eastAsia="Calibri"/>
          <w:b/>
          <w:bCs/>
          <w:sz w:val="22"/>
          <w:szCs w:val="22"/>
          <w:lang w:eastAsia="zh-CN"/>
        </w:rPr>
        <w:t>D</w:t>
      </w:r>
      <w:r w:rsidRPr="00EC438E">
        <w:rPr>
          <w:rFonts w:eastAsia="Calibri"/>
          <w:b/>
          <w:bCs/>
          <w:sz w:val="22"/>
          <w:szCs w:val="22"/>
          <w:lang w:eastAsia="zh-CN"/>
        </w:rPr>
        <w:t>an</w:t>
      </w:r>
      <w:r w:rsidRPr="001F39DC">
        <w:rPr>
          <w:rFonts w:eastAsia="Calibri"/>
          <w:b/>
          <w:bCs/>
          <w:sz w:val="22"/>
          <w:szCs w:val="22"/>
          <w:lang w:eastAsia="zh-CN"/>
        </w:rPr>
        <w:t>e</w:t>
      </w:r>
      <w:r w:rsidRPr="00EC438E">
        <w:rPr>
          <w:rFonts w:eastAsia="Calibri"/>
          <w:b/>
          <w:bCs/>
          <w:sz w:val="22"/>
          <w:szCs w:val="22"/>
          <w:lang w:eastAsia="zh-CN"/>
        </w:rPr>
        <w:t xml:space="preserve"> teleadresow</w:t>
      </w:r>
      <w:r w:rsidRPr="001F39DC">
        <w:rPr>
          <w:rFonts w:eastAsia="Calibri"/>
          <w:b/>
          <w:bCs/>
          <w:sz w:val="22"/>
          <w:szCs w:val="22"/>
          <w:lang w:eastAsia="zh-CN"/>
        </w:rPr>
        <w:t>e</w:t>
      </w:r>
      <w:r w:rsidRPr="00EC438E">
        <w:rPr>
          <w:rFonts w:eastAsia="Calibri"/>
          <w:b/>
          <w:bCs/>
          <w:sz w:val="22"/>
          <w:szCs w:val="22"/>
          <w:lang w:eastAsia="zh-CN"/>
        </w:rPr>
        <w:t xml:space="preserve"> serwisu gwarancyjnego i pogwarancyjnego</w:t>
      </w:r>
      <w:r w:rsidRPr="001F39DC">
        <w:rPr>
          <w:rFonts w:eastAsia="Calibri"/>
          <w:b/>
          <w:bCs/>
          <w:sz w:val="22"/>
          <w:szCs w:val="22"/>
          <w:lang w:eastAsia="zh-CN"/>
        </w:rPr>
        <w:t>:</w:t>
      </w:r>
      <w:r>
        <w:rPr>
          <w:rFonts w:eastAsia="Calibri"/>
          <w:sz w:val="22"/>
          <w:szCs w:val="22"/>
          <w:lang w:eastAsia="zh-CN"/>
        </w:rPr>
        <w:t xml:space="preserve"> ……………………………………………………………………  </w:t>
      </w:r>
      <w:r w:rsidRPr="001F39DC">
        <w:rPr>
          <w:rFonts w:eastAsia="Calibri"/>
          <w:b/>
          <w:bCs/>
          <w:sz w:val="22"/>
          <w:szCs w:val="22"/>
          <w:highlight w:val="yellow"/>
          <w:lang w:eastAsia="zh-CN"/>
        </w:rPr>
        <w:t>(należy wskazać)</w:t>
      </w:r>
    </w:p>
    <w:p w14:paraId="346D1BBD" w14:textId="77777777" w:rsidR="00766DC5" w:rsidRPr="006666C9" w:rsidRDefault="00766DC5" w:rsidP="00766DC5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8CDF2A8" w14:textId="77777777" w:rsidR="00766DC5" w:rsidRPr="006666C9" w:rsidRDefault="00766DC5" w:rsidP="00766DC5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E2FE6E" w14:textId="77777777" w:rsidR="00766DC5" w:rsidRPr="006666C9" w:rsidRDefault="00766DC5" w:rsidP="00766DC5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47B546" w14:textId="77777777" w:rsidR="00766DC5" w:rsidRPr="006666C9" w:rsidRDefault="00766DC5" w:rsidP="00766DC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6DC5" w:rsidRPr="006666C9" w14:paraId="6425C18D" w14:textId="77777777" w:rsidTr="005949B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22D40" w14:textId="77777777" w:rsidR="00766DC5" w:rsidRPr="006666C9" w:rsidRDefault="00766DC5" w:rsidP="005949B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EBC9B" w14:textId="77777777" w:rsidR="00766DC5" w:rsidRPr="006666C9" w:rsidRDefault="00766DC5" w:rsidP="005949B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58E63D4E" w14:textId="77777777" w:rsidR="00766DC5" w:rsidRPr="006666C9" w:rsidRDefault="00766DC5" w:rsidP="005949B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ABF9E" w14:textId="77777777" w:rsidR="00766DC5" w:rsidRPr="006666C9" w:rsidRDefault="00766DC5" w:rsidP="005949B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766DC5" w:rsidRPr="006666C9" w14:paraId="337E4423" w14:textId="77777777" w:rsidTr="005949B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F1E0F" w14:textId="77777777" w:rsidR="00766DC5" w:rsidRPr="006666C9" w:rsidRDefault="00766DC5" w:rsidP="005949B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0E524" w14:textId="77777777" w:rsidR="00766DC5" w:rsidRPr="006666C9" w:rsidRDefault="00766DC5" w:rsidP="005949B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358B0" w14:textId="77777777" w:rsidR="00766DC5" w:rsidRPr="006666C9" w:rsidRDefault="00766DC5" w:rsidP="005949B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66DC5" w:rsidRPr="006666C9" w14:paraId="01344ED3" w14:textId="77777777" w:rsidTr="005949B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8C849" w14:textId="77777777" w:rsidR="00766DC5" w:rsidRPr="006666C9" w:rsidRDefault="00766DC5" w:rsidP="005949B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85CA2" w14:textId="77777777" w:rsidR="00766DC5" w:rsidRPr="006666C9" w:rsidRDefault="00766DC5" w:rsidP="005949B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66A99" w14:textId="77777777" w:rsidR="00766DC5" w:rsidRPr="006666C9" w:rsidRDefault="00766DC5" w:rsidP="005949B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EC09399" w14:textId="77777777" w:rsidR="00766DC5" w:rsidRPr="006666C9" w:rsidRDefault="00766DC5" w:rsidP="00766DC5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4CEB2F19" w14:textId="77777777" w:rsidR="00766DC5" w:rsidRPr="006666C9" w:rsidRDefault="00766DC5" w:rsidP="00766DC5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757AA134" w14:textId="77777777" w:rsidR="00766DC5" w:rsidRPr="006666C9" w:rsidRDefault="00766DC5" w:rsidP="00766DC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7C8740E5" w14:textId="77777777" w:rsidR="00766DC5" w:rsidRPr="006666C9" w:rsidRDefault="00766DC5" w:rsidP="00766DC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BD19EE1" w14:textId="77777777" w:rsidR="00766DC5" w:rsidRPr="006666C9" w:rsidRDefault="00766DC5" w:rsidP="00766DC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3C90A28" w14:textId="77777777" w:rsidR="00766DC5" w:rsidRPr="006666C9" w:rsidRDefault="00766DC5" w:rsidP="00766DC5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32979A71" w14:textId="77777777" w:rsidR="00766DC5" w:rsidRPr="006666C9" w:rsidRDefault="00766DC5" w:rsidP="00766DC5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D0CA8D4" w14:textId="77777777" w:rsidR="00766DC5" w:rsidRPr="006666C9" w:rsidRDefault="00766DC5" w:rsidP="00766DC5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69B5CDAA" w14:textId="77777777" w:rsidR="00766DC5" w:rsidRPr="006666C9" w:rsidRDefault="00766DC5" w:rsidP="00766DC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E9FEE50" w14:textId="77777777" w:rsidR="00766DC5" w:rsidRPr="006666C9" w:rsidRDefault="00766DC5" w:rsidP="00766DC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5886610E" w14:textId="77777777" w:rsidR="00766DC5" w:rsidRPr="006666C9" w:rsidRDefault="00766DC5" w:rsidP="00766DC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64648CD" w14:textId="77777777" w:rsidR="00766DC5" w:rsidRPr="006666C9" w:rsidRDefault="00766DC5" w:rsidP="00766DC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4163BDD5" w14:textId="77777777" w:rsidR="00766DC5" w:rsidRPr="006666C9" w:rsidRDefault="00766DC5" w:rsidP="00766DC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2A767AA8" w14:textId="77777777" w:rsidR="00766DC5" w:rsidRPr="006666C9" w:rsidRDefault="00766DC5" w:rsidP="00766DC5">
      <w:pPr>
        <w:spacing w:line="360" w:lineRule="auto"/>
        <w:ind w:left="1440"/>
        <w:jc w:val="both"/>
        <w:rPr>
          <w:sz w:val="22"/>
          <w:szCs w:val="22"/>
        </w:rPr>
      </w:pPr>
    </w:p>
    <w:p w14:paraId="1E4C568D" w14:textId="77777777" w:rsidR="00766DC5" w:rsidRPr="006666C9" w:rsidRDefault="00766DC5" w:rsidP="00766DC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2C1D9FD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436ED" w14:textId="77777777" w:rsidR="00BD561B" w:rsidRDefault="00BD561B">
      <w:r>
        <w:separator/>
      </w:r>
    </w:p>
  </w:endnote>
  <w:endnote w:type="continuationSeparator" w:id="0">
    <w:p w14:paraId="3985DDF0" w14:textId="77777777" w:rsidR="00BD561B" w:rsidRDefault="00BD5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06B9E" w14:textId="77777777" w:rsidR="00E15508" w:rsidRDefault="00E155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3FB7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FC586" w14:textId="77777777" w:rsidR="00E15508" w:rsidRDefault="00E155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9B1FB" w14:textId="77777777" w:rsidR="00BD561B" w:rsidRDefault="00BD561B">
      <w:r>
        <w:separator/>
      </w:r>
    </w:p>
  </w:footnote>
  <w:footnote w:type="continuationSeparator" w:id="0">
    <w:p w14:paraId="61ED0A06" w14:textId="77777777" w:rsidR="00BD561B" w:rsidRDefault="00BD5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CCDA1" w14:textId="77777777" w:rsidR="00E15508" w:rsidRDefault="00E15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E79C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82B99" w14:textId="77777777" w:rsidR="00E15508" w:rsidRDefault="00E155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31831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26009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0288683">
    <w:abstractNumId w:val="0"/>
  </w:num>
  <w:num w:numId="4" w16cid:durableId="560021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61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39DC"/>
    <w:rsid w:val="00207E98"/>
    <w:rsid w:val="0024738E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6DC5"/>
    <w:rsid w:val="007748F0"/>
    <w:rsid w:val="007A4321"/>
    <w:rsid w:val="007E5DC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D561B"/>
    <w:rsid w:val="00C14CBF"/>
    <w:rsid w:val="00C969A6"/>
    <w:rsid w:val="00CA7D36"/>
    <w:rsid w:val="00D0749E"/>
    <w:rsid w:val="00D24208"/>
    <w:rsid w:val="00D60C38"/>
    <w:rsid w:val="00D66893"/>
    <w:rsid w:val="00D90ACB"/>
    <w:rsid w:val="00DC1500"/>
    <w:rsid w:val="00E15508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80B3D"/>
  <w15:chartTrackingRefBased/>
  <w15:docId w15:val="{A8981356-1D9D-47C9-8BDE-E035BF1C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531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2023-07-19T12:44:00Z</dcterms:created>
  <dcterms:modified xsi:type="dcterms:W3CDTF">2023-07-19T12:44:00Z</dcterms:modified>
</cp:coreProperties>
</file>