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D0A37" w14:textId="77777777" w:rsidR="00E27E96" w:rsidRDefault="00E27E96" w:rsidP="00E27E9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C5D9B8C" w14:textId="77777777" w:rsidR="00E27E96" w:rsidRDefault="00E27E96" w:rsidP="00E27E9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E253336" w14:textId="77777777" w:rsidR="00E27E96" w:rsidRDefault="00E27E96" w:rsidP="00E27E9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42A6114" w14:textId="77777777" w:rsidR="00E27E96" w:rsidRDefault="00E27E96" w:rsidP="00E27E9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DB1A86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89573DA" w14:textId="77777777" w:rsidR="00E27E96" w:rsidRDefault="00E27E96" w:rsidP="00E27E96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88A3E9F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</w:p>
    <w:p w14:paraId="2A913E18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107DA84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556AB7B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28FD69FF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CD82D16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C46697A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44947E9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A588046" w14:textId="77777777" w:rsidR="00E27E96" w:rsidRDefault="00E27E96" w:rsidP="00E27E96">
      <w:pPr>
        <w:spacing w:line="360" w:lineRule="auto"/>
      </w:pPr>
      <w:r>
        <w:t>Do: Nazwa i siedziba Zamawiającego:</w:t>
      </w:r>
    </w:p>
    <w:p w14:paraId="734BD5E3" w14:textId="5D50DB17" w:rsidR="00E27E96" w:rsidRDefault="00E27E96" w:rsidP="00E635F8">
      <w:pPr>
        <w:ind w:right="-110"/>
        <w:jc w:val="both"/>
        <w:rPr>
          <w:b/>
        </w:rPr>
      </w:pPr>
      <w:r>
        <w:rPr>
          <w:b/>
        </w:rPr>
        <w:t xml:space="preserve">Akademia Górniczo </w:t>
      </w:r>
      <w:r w:rsidR="00591BB8">
        <w:rPr>
          <w:b/>
        </w:rPr>
        <w:t>–</w:t>
      </w:r>
      <w:r>
        <w:rPr>
          <w:b/>
        </w:rPr>
        <w:t xml:space="preserve"> Hutnicza</w:t>
      </w:r>
      <w:r w:rsidR="00591BB8">
        <w:rPr>
          <w:b/>
        </w:rPr>
        <w:t xml:space="preserve"> </w:t>
      </w:r>
      <w:r>
        <w:rPr>
          <w:b/>
        </w:rPr>
        <w:t>im. Stanisława Staszica w Krakowie</w:t>
      </w:r>
      <w:r w:rsidR="00591BB8">
        <w:rPr>
          <w:b/>
        </w:rPr>
        <w:t xml:space="preserve">, </w:t>
      </w:r>
      <w:r>
        <w:rPr>
          <w:b/>
        </w:rPr>
        <w:t>Dział Zamówień Publicznych</w:t>
      </w:r>
      <w:r w:rsidR="00591BB8">
        <w:rPr>
          <w:b/>
        </w:rPr>
        <w:t xml:space="preserve">, </w:t>
      </w:r>
      <w:r>
        <w:rPr>
          <w:b/>
        </w:rPr>
        <w:t>Al. Mickiewicza 30</w:t>
      </w:r>
      <w:r w:rsidR="00591BB8">
        <w:rPr>
          <w:b/>
        </w:rPr>
        <w:t>,</w:t>
      </w:r>
      <w:r>
        <w:rPr>
          <w:b/>
        </w:rPr>
        <w:t xml:space="preserve"> 30-059 Kraków,  </w:t>
      </w:r>
    </w:p>
    <w:p w14:paraId="3F596764" w14:textId="7CE00F61" w:rsidR="00E27E96" w:rsidRPr="00A2323D" w:rsidRDefault="00E27E96" w:rsidP="00E27E96">
      <w:pPr>
        <w:widowControl w:val="0"/>
        <w:ind w:right="1"/>
        <w:jc w:val="both"/>
        <w:rPr>
          <w:sz w:val="22"/>
          <w:szCs w:val="22"/>
        </w:rPr>
      </w:pPr>
      <w:r w:rsidRPr="00A2323D">
        <w:rPr>
          <w:sz w:val="22"/>
          <w:szCs w:val="22"/>
        </w:rPr>
        <w:t xml:space="preserve">Przystępując do postępowania o udzielenie zamówienia publicznego, którego przedmiotem jest </w:t>
      </w:r>
      <w:r w:rsidR="00591BB8" w:rsidRPr="00591BB8">
        <w:rPr>
          <w:b/>
          <w:bCs/>
          <w:sz w:val="22"/>
          <w:szCs w:val="22"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  <w:r w:rsidRPr="00A2323D">
        <w:rPr>
          <w:b/>
          <w:sz w:val="22"/>
          <w:szCs w:val="22"/>
        </w:rPr>
        <w:t xml:space="preserve">, </w:t>
      </w:r>
      <w:r w:rsidRPr="00A2323D">
        <w:rPr>
          <w:sz w:val="22"/>
          <w:szCs w:val="22"/>
        </w:rPr>
        <w:t>oferuję realizację przedmiotu zamówienia , zgodnie z zasadami określonymi w specyfikacji warunków zamówienia.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733"/>
        <w:gridCol w:w="678"/>
        <w:gridCol w:w="1277"/>
        <w:gridCol w:w="1134"/>
        <w:gridCol w:w="657"/>
        <w:gridCol w:w="1560"/>
        <w:gridCol w:w="13"/>
      </w:tblGrid>
      <w:tr w:rsidR="00B654CC" w:rsidRPr="00B654CC" w14:paraId="6CD9B50E" w14:textId="77777777" w:rsidTr="00A603E9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322A9" w14:textId="77777777" w:rsidR="00B654CC" w:rsidRPr="00B654CC" w:rsidRDefault="00B654CC" w:rsidP="00A603E9">
            <w:pPr>
              <w:jc w:val="center"/>
              <w:rPr>
                <w:sz w:val="20"/>
              </w:rPr>
            </w:pPr>
            <w:r w:rsidRPr="00B654CC"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955975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>Nazwa materiału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95897D" w14:textId="77777777" w:rsidR="00B654CC" w:rsidRPr="00B654CC" w:rsidRDefault="00B654CC" w:rsidP="00A603E9">
            <w:pPr>
              <w:jc w:val="center"/>
              <w:rPr>
                <w:b/>
                <w:color w:val="FF0000"/>
                <w:sz w:val="20"/>
              </w:rPr>
            </w:pPr>
            <w:r w:rsidRPr="00B654CC">
              <w:rPr>
                <w:b/>
                <w:color w:val="FF0000"/>
                <w:sz w:val="20"/>
              </w:rPr>
              <w:t>Należy wpisać:</w:t>
            </w:r>
          </w:p>
          <w:p w14:paraId="45C84BCA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color w:val="FF0000"/>
                <w:sz w:val="20"/>
              </w:rPr>
              <w:t>Producent / wyrób własny</w:t>
            </w: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1053E2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6ED439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 xml:space="preserve">Cena jednostkowa netto </w:t>
            </w:r>
            <w:r w:rsidRPr="00B654CC"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D087B8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>Wartość netto</w:t>
            </w:r>
          </w:p>
          <w:p w14:paraId="1DF35ECF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88F12F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>VAT</w:t>
            </w:r>
          </w:p>
          <w:p w14:paraId="4C996493" w14:textId="77777777" w:rsidR="00B654CC" w:rsidRPr="00B654CC" w:rsidRDefault="00B654CC" w:rsidP="00A603E9">
            <w:pPr>
              <w:jc w:val="center"/>
              <w:rPr>
                <w:sz w:val="20"/>
              </w:rPr>
            </w:pPr>
            <w:r w:rsidRPr="00B654CC"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B446B3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b/>
                <w:sz w:val="20"/>
              </w:rPr>
              <w:t xml:space="preserve">Wartość brutto </w:t>
            </w:r>
          </w:p>
          <w:p w14:paraId="26091F10" w14:textId="77777777" w:rsidR="00B654CC" w:rsidRPr="00B654CC" w:rsidRDefault="00B654CC" w:rsidP="00A603E9">
            <w:pPr>
              <w:jc w:val="center"/>
              <w:rPr>
                <w:sz w:val="20"/>
              </w:rPr>
            </w:pPr>
            <w:r w:rsidRPr="00B654CC">
              <w:rPr>
                <w:sz w:val="20"/>
              </w:rPr>
              <w:t>[PLN]</w:t>
            </w:r>
          </w:p>
          <w:p w14:paraId="46F98114" w14:textId="77777777" w:rsidR="00B654CC" w:rsidRPr="00B654CC" w:rsidRDefault="00B654CC" w:rsidP="00A603E9">
            <w:pPr>
              <w:jc w:val="center"/>
              <w:rPr>
                <w:b/>
                <w:sz w:val="20"/>
              </w:rPr>
            </w:pPr>
            <w:r w:rsidRPr="00B654CC">
              <w:rPr>
                <w:sz w:val="20"/>
              </w:rPr>
              <w:t xml:space="preserve"> (z doliczonym </w:t>
            </w:r>
            <w:r w:rsidRPr="00B654CC">
              <w:rPr>
                <w:b/>
                <w:sz w:val="20"/>
              </w:rPr>
              <w:t>VAT)</w:t>
            </w:r>
          </w:p>
        </w:tc>
      </w:tr>
      <w:tr w:rsidR="00B654CC" w:rsidRPr="00B654CC" w14:paraId="0804D95D" w14:textId="77777777" w:rsidTr="00A603E9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03BD4A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1AC9A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77F5D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6DF073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AE2134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3C8EED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43D511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51C525" w14:textId="77777777" w:rsidR="00B654CC" w:rsidRPr="00B654CC" w:rsidRDefault="00B654CC" w:rsidP="00A603E9">
            <w:pPr>
              <w:jc w:val="center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8</w:t>
            </w:r>
          </w:p>
        </w:tc>
      </w:tr>
      <w:tr w:rsidR="00B654CC" w:rsidRPr="00B654CC" w14:paraId="7712C232" w14:textId="77777777" w:rsidTr="00A603E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6BC0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D19699C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5CBD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  <w:r w:rsidRPr="00B654CC">
              <w:rPr>
                <w:b/>
                <w:sz w:val="16"/>
                <w:szCs w:val="16"/>
              </w:rPr>
              <w:t>TYP 1 - Tabliczki z opisem pomieszczenia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9B0C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FF3C6" w14:textId="77777777" w:rsidR="00B654CC" w:rsidRPr="00B654CC" w:rsidRDefault="00B654CC" w:rsidP="00A603E9">
            <w:pPr>
              <w:ind w:right="-70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123 szt..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D9A8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DD13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EEC99D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B97037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</w:tr>
      <w:tr w:rsidR="00B654CC" w:rsidRPr="00B654CC" w14:paraId="781F5B7B" w14:textId="77777777" w:rsidTr="00A603E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FEAA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7509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  <w:r w:rsidRPr="00B654CC">
              <w:rPr>
                <w:b/>
                <w:sz w:val="16"/>
                <w:szCs w:val="16"/>
              </w:rPr>
              <w:t>TYP 2 - Tabliczki z numerem pomieszczeń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935D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405B" w14:textId="77777777" w:rsidR="00B654CC" w:rsidRPr="00B654CC" w:rsidRDefault="00B654CC" w:rsidP="00A603E9">
            <w:pPr>
              <w:ind w:right="-70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571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E0A3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B78A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2F94E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30CCF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</w:tr>
      <w:tr w:rsidR="00B654CC" w:rsidRPr="00B654CC" w14:paraId="6DFB2525" w14:textId="77777777" w:rsidTr="00A603E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684E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3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6474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  <w:r w:rsidRPr="00B654CC">
              <w:rPr>
                <w:b/>
                <w:sz w:val="16"/>
                <w:szCs w:val="16"/>
              </w:rPr>
              <w:t>TYP 3 - Tabliczki z numerami pomieszczeń i opisami pomieszczeń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BA77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38AE" w14:textId="77777777" w:rsidR="00B654CC" w:rsidRPr="00B654CC" w:rsidRDefault="00B654CC" w:rsidP="00A603E9">
            <w:pPr>
              <w:ind w:right="-70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6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2FB3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9A40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A7A3E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707311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</w:tr>
      <w:tr w:rsidR="00B654CC" w:rsidRPr="00B654CC" w14:paraId="30927EA3" w14:textId="77777777" w:rsidTr="00A603E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F1B4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4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6A93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  <w:r w:rsidRPr="00B654CC">
              <w:rPr>
                <w:b/>
                <w:sz w:val="16"/>
                <w:szCs w:val="16"/>
              </w:rPr>
              <w:t>TYP 4 – Tabliczki kierunkowe z numerami pokoi i strzałką w lewo lub w prawo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3743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BF1C" w14:textId="77777777" w:rsidR="00B654CC" w:rsidRPr="00B654CC" w:rsidRDefault="00B654CC" w:rsidP="00A603E9">
            <w:pPr>
              <w:ind w:right="-70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38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70BD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B4CA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6770B8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5BF353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</w:tr>
      <w:tr w:rsidR="00B654CC" w:rsidRPr="00B654CC" w14:paraId="21D82019" w14:textId="77777777" w:rsidTr="00A603E9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F1A0" w14:textId="77777777" w:rsidR="00B654CC" w:rsidRPr="00B654CC" w:rsidRDefault="00B654CC" w:rsidP="00A603E9">
            <w:pPr>
              <w:ind w:right="-71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5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9317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  <w:r w:rsidRPr="00B654CC">
              <w:rPr>
                <w:b/>
                <w:sz w:val="16"/>
                <w:szCs w:val="16"/>
              </w:rPr>
              <w:t>TYP 5 - Tabliczki przyklejane do szyb w drzwiach szklano-aluminiowych (z blendą)</w:t>
            </w:r>
          </w:p>
        </w:tc>
        <w:tc>
          <w:tcPr>
            <w:tcW w:w="17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BEE3" w14:textId="77777777" w:rsidR="00B654CC" w:rsidRPr="00B654CC" w:rsidRDefault="00B654CC" w:rsidP="00A603E9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C2A9" w14:textId="77777777" w:rsidR="00B654CC" w:rsidRPr="00B654CC" w:rsidRDefault="00B654CC" w:rsidP="00A603E9">
            <w:pPr>
              <w:ind w:right="-70"/>
              <w:jc w:val="center"/>
              <w:rPr>
                <w:sz w:val="16"/>
                <w:szCs w:val="16"/>
              </w:rPr>
            </w:pPr>
            <w:r w:rsidRPr="00B654CC">
              <w:rPr>
                <w:sz w:val="16"/>
                <w:szCs w:val="16"/>
              </w:rPr>
              <w:t>54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B013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AB35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B3F614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F457C5" w14:textId="77777777" w:rsidR="00B654CC" w:rsidRPr="00B654CC" w:rsidRDefault="00B654CC" w:rsidP="00A603E9">
            <w:pPr>
              <w:ind w:right="425"/>
              <w:rPr>
                <w:sz w:val="16"/>
                <w:szCs w:val="16"/>
              </w:rPr>
            </w:pPr>
          </w:p>
        </w:tc>
      </w:tr>
      <w:tr w:rsidR="00B654CC" w14:paraId="563CC98E" w14:textId="77777777" w:rsidTr="00A603E9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B54188C" w14:textId="77777777" w:rsidR="00B654CC" w:rsidRDefault="00B654CC" w:rsidP="00A603E9">
            <w:pPr>
              <w:ind w:right="425"/>
              <w:rPr>
                <w:b/>
                <w:sz w:val="22"/>
              </w:rPr>
            </w:pPr>
            <w:r w:rsidRPr="00B654CC"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3EBF46" w14:textId="77777777" w:rsidR="00B654CC" w:rsidRDefault="00B654CC" w:rsidP="00A603E9">
            <w:pPr>
              <w:ind w:right="425"/>
              <w:rPr>
                <w:sz w:val="22"/>
              </w:rPr>
            </w:pPr>
          </w:p>
        </w:tc>
      </w:tr>
    </w:tbl>
    <w:p w14:paraId="63E03FF7" w14:textId="77777777" w:rsidR="00E27E96" w:rsidRPr="00A2323D" w:rsidRDefault="00E27E96" w:rsidP="00E27E96">
      <w:pPr>
        <w:tabs>
          <w:tab w:val="right" w:pos="9000"/>
        </w:tabs>
        <w:rPr>
          <w:sz w:val="22"/>
          <w:szCs w:val="22"/>
        </w:rPr>
      </w:pPr>
    </w:p>
    <w:p w14:paraId="0FB769FB" w14:textId="2C79D0E4" w:rsidR="00E27E96" w:rsidRPr="00A2323D" w:rsidRDefault="00E27E96" w:rsidP="00E27E9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323D">
        <w:rPr>
          <w:b/>
          <w:sz w:val="22"/>
          <w:szCs w:val="22"/>
        </w:rPr>
        <w:lastRenderedPageBreak/>
        <w:t xml:space="preserve">Termin realizacji umowy: </w:t>
      </w:r>
      <w:r w:rsidR="00942476">
        <w:rPr>
          <w:sz w:val="22"/>
          <w:szCs w:val="22"/>
        </w:rPr>
        <w:t>d</w:t>
      </w:r>
      <w:r w:rsidR="00942476" w:rsidRPr="00942476">
        <w:rPr>
          <w:sz w:val="22"/>
          <w:szCs w:val="22"/>
        </w:rPr>
        <w:t>o 3 miesięcy od daty podpisania umowy, ale nie dłużej niż do 20.11.2023 roku.</w:t>
      </w:r>
    </w:p>
    <w:p w14:paraId="0A697477" w14:textId="77777777" w:rsidR="00E27E96" w:rsidRPr="00A2323D" w:rsidRDefault="00E27E96" w:rsidP="00E27E9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2323D">
        <w:rPr>
          <w:b/>
          <w:sz w:val="22"/>
          <w:szCs w:val="22"/>
        </w:rPr>
        <w:t>Okres udzielonej gwarancji wynosi:</w:t>
      </w:r>
      <w:r w:rsidRPr="00A2323D">
        <w:rPr>
          <w:sz w:val="22"/>
          <w:szCs w:val="22"/>
        </w:rPr>
        <w:t xml:space="preserve"> …… miesięcy </w:t>
      </w:r>
      <w:r w:rsidRPr="00A2323D">
        <w:rPr>
          <w:sz w:val="22"/>
          <w:szCs w:val="22"/>
          <w:highlight w:val="yellow"/>
        </w:rPr>
        <w:t>(</w:t>
      </w:r>
      <w:r w:rsidRPr="00A2323D">
        <w:rPr>
          <w:i/>
          <w:sz w:val="22"/>
          <w:szCs w:val="22"/>
          <w:highlight w:val="yellow"/>
        </w:rPr>
        <w:t>kryterium oceny ofert)</w:t>
      </w:r>
    </w:p>
    <w:p w14:paraId="0AA5A824" w14:textId="77777777" w:rsidR="00E27E96" w:rsidRPr="00A2323D" w:rsidRDefault="00E27E96" w:rsidP="00E27E9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323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323D">
        <w:rPr>
          <w:b/>
          <w:sz w:val="22"/>
          <w:szCs w:val="22"/>
        </w:rPr>
        <w:t xml:space="preserve"> TAK/NIE</w:t>
      </w:r>
    </w:p>
    <w:p w14:paraId="1FAE8CA9" w14:textId="40445DE4" w:rsidR="00E27E96" w:rsidRPr="00E635F8" w:rsidRDefault="00E27E96" w:rsidP="00E635F8">
      <w:pPr>
        <w:shd w:val="clear" w:color="auto" w:fill="FFFFFF"/>
        <w:spacing w:before="100" w:beforeAutospacing="1" w:after="100" w:afterAutospacing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częściowej  przez Zamawiającego na rachunek Wykonawcy zawarty na dzień zlecenia przelewu w wykazie podmiotów, o których mowa w art. 96b ust. 1) Ustawy o podatku od towarów i usług</w:t>
      </w:r>
      <w:r w:rsidR="00E635F8">
        <w:rPr>
          <w:sz w:val="22"/>
          <w:szCs w:val="22"/>
        </w:rPr>
        <w:t>.</w:t>
      </w:r>
    </w:p>
    <w:p w14:paraId="0656E6C5" w14:textId="77777777" w:rsidR="00E27E96" w:rsidRDefault="00E27E96" w:rsidP="00E27E9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EDFCFF5" w14:textId="77777777" w:rsidR="00E27E96" w:rsidRDefault="00E27E96" w:rsidP="00E27E9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14:paraId="7B39D346" w14:textId="781BEA54" w:rsidR="00E27E96" w:rsidRDefault="00E27E96" w:rsidP="00E27E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46B2C7F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96FEF2" w14:textId="77777777" w:rsidR="00E27E96" w:rsidRDefault="00E27E96" w:rsidP="00E27E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245C51" w14:textId="4CF66B96" w:rsidR="00591BB8" w:rsidRDefault="00E27E96" w:rsidP="00591BB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B947EC" w14:textId="248A435E" w:rsidR="00E27E96" w:rsidRDefault="00E27E96" w:rsidP="00E27E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7E96" w14:paraId="669547BB" w14:textId="77777777" w:rsidTr="00E27E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92498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D9870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A5DC387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2DD6C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27E96" w14:paraId="756DDC49" w14:textId="77777777" w:rsidTr="00E27E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C66D" w14:textId="77777777" w:rsidR="00E27E96" w:rsidRDefault="00E27E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1EFE1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71FD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7E96" w14:paraId="22BA8A6D" w14:textId="77777777" w:rsidTr="00E27E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D382" w14:textId="77777777" w:rsidR="00E27E96" w:rsidRDefault="00E27E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6E6C9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08E93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5C389AE" w14:textId="77777777" w:rsidR="00591BB8" w:rsidRPr="00B11538" w:rsidRDefault="00591BB8" w:rsidP="00591BB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1BB8" w:rsidRPr="00B11538" w14:paraId="700642FD" w14:textId="77777777" w:rsidTr="00A918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85D3C4" w14:textId="77777777" w:rsidR="00591BB8" w:rsidRPr="00B11538" w:rsidRDefault="00591BB8" w:rsidP="00A918F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E19F446" w14:textId="77777777" w:rsidR="00591BB8" w:rsidRPr="00B11538" w:rsidRDefault="00591BB8" w:rsidP="00A918F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CF4C0" w14:textId="77777777" w:rsidR="00591BB8" w:rsidRPr="00B11538" w:rsidRDefault="00591BB8" w:rsidP="00A918F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591BB8" w:rsidRPr="00B11538" w14:paraId="288956CE" w14:textId="77777777" w:rsidTr="00A918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44CA90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1BCA75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2C3AC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591BB8" w:rsidRPr="00B11538" w14:paraId="26C40051" w14:textId="77777777" w:rsidTr="00A918F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D3F4F4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68FF7E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E7039" w14:textId="77777777" w:rsidR="00591BB8" w:rsidRPr="00B11538" w:rsidRDefault="00591BB8" w:rsidP="00A918F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95D3629" w14:textId="5AA6523D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17B722E" w14:textId="77777777" w:rsidR="00B83E77" w:rsidRDefault="00B83E77" w:rsidP="00B83E77">
      <w:pPr>
        <w:ind w:left="360"/>
        <w:jc w:val="both"/>
        <w:rPr>
          <w:sz w:val="22"/>
          <w:szCs w:val="22"/>
        </w:rPr>
      </w:pPr>
    </w:p>
    <w:p w14:paraId="37F3B66F" w14:textId="77777777" w:rsidR="00E27E96" w:rsidRDefault="00E27E96" w:rsidP="00E27E9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BAA9D9D" w14:textId="77777777" w:rsidR="00E27E96" w:rsidRDefault="00E27E96" w:rsidP="00E27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B6D48FA" w14:textId="77777777" w:rsidR="00E27E96" w:rsidRDefault="00E27E96" w:rsidP="00E27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A95A0D3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494777D3" w14:textId="77777777" w:rsidR="00E27E96" w:rsidRDefault="00E27E96" w:rsidP="00E27E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CCA3D5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B5F57A" w14:textId="77777777" w:rsidR="00E27E96" w:rsidRDefault="00E27E96" w:rsidP="00E27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D970DA8" w14:textId="77777777" w:rsidR="00E27E96" w:rsidRDefault="00E27E96" w:rsidP="00E27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F3B2B0" w14:textId="77777777" w:rsidR="00E27E96" w:rsidRDefault="00E27E96" w:rsidP="00E27E96">
      <w:pPr>
        <w:jc w:val="both"/>
        <w:rPr>
          <w:sz w:val="22"/>
          <w:szCs w:val="22"/>
        </w:rPr>
      </w:pPr>
    </w:p>
    <w:p w14:paraId="1E1AB673" w14:textId="77777777" w:rsidR="00E27E96" w:rsidRDefault="00E27E96" w:rsidP="00E27E96">
      <w:pPr>
        <w:jc w:val="both"/>
        <w:rPr>
          <w:sz w:val="22"/>
          <w:szCs w:val="22"/>
        </w:rPr>
      </w:pPr>
    </w:p>
    <w:p w14:paraId="0B2C0F46" w14:textId="61F985C2" w:rsidR="00E27E96" w:rsidRDefault="00E27E96" w:rsidP="00000D13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2D15889" w14:textId="77777777" w:rsidR="00FE545C" w:rsidRPr="00E27E96" w:rsidRDefault="00FE545C" w:rsidP="00E27E96"/>
    <w:sectPr w:rsidR="00FE545C" w:rsidRPr="00E27E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D7834" w14:textId="77777777" w:rsidR="006E38B2" w:rsidRDefault="006E38B2">
      <w:r>
        <w:separator/>
      </w:r>
    </w:p>
  </w:endnote>
  <w:endnote w:type="continuationSeparator" w:id="0">
    <w:p w14:paraId="5157CF3A" w14:textId="77777777" w:rsidR="006E38B2" w:rsidRDefault="006E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D2FE3" w14:textId="77777777" w:rsidR="003E749A" w:rsidRDefault="003E74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0B0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A1B2" w14:textId="77777777" w:rsidR="003E749A" w:rsidRDefault="003E7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09540" w14:textId="77777777" w:rsidR="006E38B2" w:rsidRDefault="006E38B2">
      <w:r>
        <w:separator/>
      </w:r>
    </w:p>
  </w:footnote>
  <w:footnote w:type="continuationSeparator" w:id="0">
    <w:p w14:paraId="1EC61D59" w14:textId="77777777" w:rsidR="006E38B2" w:rsidRDefault="006E3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11CC" w14:textId="77777777" w:rsidR="003E749A" w:rsidRDefault="003E7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FC515" w14:textId="5ED0A86A" w:rsidR="00F53146" w:rsidRPr="00E27E96" w:rsidRDefault="007524B8" w:rsidP="00E27E96">
    <w:pPr>
      <w:pStyle w:val="Nagwek"/>
    </w:pPr>
    <w:r>
      <w:rPr>
        <w:noProof/>
      </w:rPr>
      <w:drawing>
        <wp:inline distT="0" distB="0" distL="0" distR="0" wp14:anchorId="175C5951" wp14:editId="179589B5">
          <wp:extent cx="5753100" cy="112395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9B76" w14:textId="77777777" w:rsidR="003E749A" w:rsidRDefault="003E7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13857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16774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9476795">
    <w:abstractNumId w:val="0"/>
  </w:num>
  <w:num w:numId="4" w16cid:durableId="95368428">
    <w:abstractNumId w:val="3"/>
  </w:num>
  <w:num w:numId="5" w16cid:durableId="155138229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9AD"/>
    <w:rsid w:val="00000D1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4297"/>
    <w:rsid w:val="003E749A"/>
    <w:rsid w:val="004B7300"/>
    <w:rsid w:val="004C6753"/>
    <w:rsid w:val="00575B84"/>
    <w:rsid w:val="00591BB8"/>
    <w:rsid w:val="00595C87"/>
    <w:rsid w:val="005D2C65"/>
    <w:rsid w:val="005E6D94"/>
    <w:rsid w:val="0063384F"/>
    <w:rsid w:val="00643C6F"/>
    <w:rsid w:val="00646202"/>
    <w:rsid w:val="0065290F"/>
    <w:rsid w:val="006815F6"/>
    <w:rsid w:val="006E38B2"/>
    <w:rsid w:val="00736690"/>
    <w:rsid w:val="007524B8"/>
    <w:rsid w:val="007748F0"/>
    <w:rsid w:val="007A4321"/>
    <w:rsid w:val="007D5ABA"/>
    <w:rsid w:val="00833933"/>
    <w:rsid w:val="00853083"/>
    <w:rsid w:val="0086781A"/>
    <w:rsid w:val="008B2F0C"/>
    <w:rsid w:val="008B4928"/>
    <w:rsid w:val="008D2AB8"/>
    <w:rsid w:val="008F1C66"/>
    <w:rsid w:val="009259AD"/>
    <w:rsid w:val="00942476"/>
    <w:rsid w:val="00970FE4"/>
    <w:rsid w:val="00A0022B"/>
    <w:rsid w:val="00A2323D"/>
    <w:rsid w:val="00A346FE"/>
    <w:rsid w:val="00A47B4D"/>
    <w:rsid w:val="00A83018"/>
    <w:rsid w:val="00B654CC"/>
    <w:rsid w:val="00B774DC"/>
    <w:rsid w:val="00B83E77"/>
    <w:rsid w:val="00C969A6"/>
    <w:rsid w:val="00CA7D36"/>
    <w:rsid w:val="00D24208"/>
    <w:rsid w:val="00D60C38"/>
    <w:rsid w:val="00D66893"/>
    <w:rsid w:val="00D90ACB"/>
    <w:rsid w:val="00DC1500"/>
    <w:rsid w:val="00E27E96"/>
    <w:rsid w:val="00E44371"/>
    <w:rsid w:val="00E635F8"/>
    <w:rsid w:val="00E949B0"/>
    <w:rsid w:val="00F00591"/>
    <w:rsid w:val="00F51688"/>
    <w:rsid w:val="00F53146"/>
    <w:rsid w:val="00F7046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5124B63"/>
  <w15:chartTrackingRefBased/>
  <w15:docId w15:val="{BDD86B71-BFD5-4415-86FD-13B6D45D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E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9DD0C-8038-4EE1-A2F3-191CA64F8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616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Kraińska</cp:lastModifiedBy>
  <cp:revision>5</cp:revision>
  <cp:lastPrinted>2022-08-12T12:48:00Z</cp:lastPrinted>
  <dcterms:created xsi:type="dcterms:W3CDTF">2023-07-12T12:12:00Z</dcterms:created>
  <dcterms:modified xsi:type="dcterms:W3CDTF">2023-07-21T06:55:00Z</dcterms:modified>
</cp:coreProperties>
</file>