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13423" w14:textId="703D5812" w:rsidR="00FB7F50" w:rsidRPr="002245BE" w:rsidRDefault="005A37E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A37E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F163D8">
        <w:rPr>
          <w:sz w:val="22"/>
          <w:szCs w:val="22"/>
        </w:rPr>
        <w:t>21.07.2023 r.</w:t>
      </w:r>
    </w:p>
    <w:p w14:paraId="40AA113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76401A3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329FB810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464FC3B" w14:textId="77777777" w:rsidR="002032C0" w:rsidRPr="002032C0" w:rsidRDefault="002032C0" w:rsidP="002032C0">
      <w:r w:rsidRPr="002032C0">
        <w:t>ul. Prądnicka 35-37</w:t>
      </w:r>
    </w:p>
    <w:p w14:paraId="212D22AD" w14:textId="77777777" w:rsidR="002032C0" w:rsidRPr="002032C0" w:rsidRDefault="002032C0" w:rsidP="002032C0">
      <w:r w:rsidRPr="002032C0">
        <w:t>31-202 Kraków</w:t>
      </w:r>
    </w:p>
    <w:p w14:paraId="5B98060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22B7FA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A37E9" w:rsidRPr="00607F9B" w14:paraId="53052EE5" w14:textId="77777777" w:rsidTr="006C246D">
        <w:trPr>
          <w:trHeight w:val="638"/>
        </w:trPr>
        <w:tc>
          <w:tcPr>
            <w:tcW w:w="959" w:type="dxa"/>
            <w:shd w:val="clear" w:color="auto" w:fill="auto"/>
          </w:tcPr>
          <w:p w14:paraId="09CCE5FD" w14:textId="77777777" w:rsidR="005A37E9" w:rsidRPr="00607F9B" w:rsidRDefault="005A37E9" w:rsidP="006C24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9FD6EE" w14:textId="747FB4BC" w:rsidR="005A37E9" w:rsidRPr="00607F9B" w:rsidRDefault="005A37E9" w:rsidP="006C24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37E9">
              <w:rPr>
                <w:sz w:val="22"/>
                <w:szCs w:val="22"/>
              </w:rPr>
              <w:t>przetarg</w:t>
            </w:r>
            <w:r w:rsidR="00992BDB">
              <w:rPr>
                <w:sz w:val="22"/>
                <w:szCs w:val="22"/>
              </w:rPr>
              <w:t>u</w:t>
            </w:r>
            <w:r w:rsidRPr="005A37E9">
              <w:rPr>
                <w:sz w:val="22"/>
                <w:szCs w:val="22"/>
              </w:rPr>
              <w:t xml:space="preserve"> nieograniczon</w:t>
            </w:r>
            <w:r w:rsidR="00992BD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37E9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37E9">
              <w:rPr>
                <w:b/>
                <w:sz w:val="22"/>
                <w:szCs w:val="22"/>
              </w:rPr>
              <w:t>ZP/11/2023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8E4D72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5A37E9" w14:paraId="394F473C" w14:textId="77777777" w:rsidTr="006C246D">
        <w:trPr>
          <w:cantSplit/>
        </w:trPr>
        <w:tc>
          <w:tcPr>
            <w:tcW w:w="9072" w:type="dxa"/>
          </w:tcPr>
          <w:p w14:paraId="4E1E52A6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7C558A96" w14:textId="04CDE598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Pod Borem 18 </w:t>
            </w:r>
          </w:p>
          <w:p w14:paraId="78B285FD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41-808 Zabrze</w:t>
            </w:r>
          </w:p>
          <w:p w14:paraId="73CB3185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5537A9D6" w14:textId="562B5974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4 - Dren KEHR </w:t>
            </w:r>
          </w:p>
          <w:p w14:paraId="537B4D95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3C5C3AF9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66732EE8" w14:textId="77777777" w:rsidTr="006C246D">
        <w:trPr>
          <w:cantSplit/>
        </w:trPr>
        <w:tc>
          <w:tcPr>
            <w:tcW w:w="9072" w:type="dxa"/>
          </w:tcPr>
          <w:p w14:paraId="316CAE67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Dutchmed PL Sp. z o.o.</w:t>
            </w:r>
          </w:p>
          <w:p w14:paraId="316B6495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Szajnochy 14 </w:t>
            </w:r>
          </w:p>
          <w:p w14:paraId="7FFE86AF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85-738 Bydgoszcz</w:t>
            </w:r>
          </w:p>
          <w:p w14:paraId="6281F09E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2DF8BFC8" w14:textId="58139506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5 - Akcesoria do respiratora Fabian z funkcją N-CPAP </w:t>
            </w:r>
          </w:p>
          <w:p w14:paraId="3AE22217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10429C4F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1FA7BC57" w14:textId="77777777" w:rsidTr="006C246D">
        <w:trPr>
          <w:cantSplit/>
        </w:trPr>
        <w:tc>
          <w:tcPr>
            <w:tcW w:w="9072" w:type="dxa"/>
          </w:tcPr>
          <w:p w14:paraId="6BDB5A90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0248F7E0" w14:textId="77777777" w:rsidR="00992BDB" w:rsidRPr="00395F28" w:rsidRDefault="00992BDB" w:rsidP="00992BDB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Pod Borem 18 </w:t>
            </w:r>
          </w:p>
          <w:p w14:paraId="445A070B" w14:textId="77777777" w:rsidR="00992BDB" w:rsidRPr="00395F28" w:rsidRDefault="00992BDB" w:rsidP="00992BDB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41-808 Zabrze</w:t>
            </w:r>
          </w:p>
          <w:p w14:paraId="305E09A5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22A4CEBE" w14:textId="4CCD1374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10 - Sonda żołądkowa p/odleżynowa </w:t>
            </w:r>
          </w:p>
          <w:p w14:paraId="279C13A9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29AAFC8F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350F2733" w14:textId="77777777" w:rsidTr="006C246D">
        <w:trPr>
          <w:cantSplit/>
        </w:trPr>
        <w:tc>
          <w:tcPr>
            <w:tcW w:w="9072" w:type="dxa"/>
          </w:tcPr>
          <w:p w14:paraId="00F1068A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lastRenderedPageBreak/>
              <w:t>Olympus Polska Sp. z o.o.</w:t>
            </w:r>
          </w:p>
          <w:p w14:paraId="399480B3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Wynalazek 1 </w:t>
            </w:r>
          </w:p>
          <w:p w14:paraId="111A1F15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02-677 Warszawa</w:t>
            </w:r>
          </w:p>
          <w:p w14:paraId="32273595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253F5D83" w14:textId="72702D8B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11 - Koszyk Dormia </w:t>
            </w:r>
          </w:p>
          <w:p w14:paraId="0AF32FE7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2E816512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12B98246" w14:textId="77777777" w:rsidTr="006C246D">
        <w:trPr>
          <w:cantSplit/>
        </w:trPr>
        <w:tc>
          <w:tcPr>
            <w:tcW w:w="9072" w:type="dxa"/>
          </w:tcPr>
          <w:p w14:paraId="215FAA31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36C0A59B" w14:textId="77777777" w:rsidR="00992BDB" w:rsidRPr="00395F28" w:rsidRDefault="00992BDB" w:rsidP="00992BDB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Pod Borem 18 </w:t>
            </w:r>
          </w:p>
          <w:p w14:paraId="179E0EF7" w14:textId="77777777" w:rsidR="00992BDB" w:rsidRPr="00395F28" w:rsidRDefault="00992BDB" w:rsidP="00992BDB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41-808 Zabrze</w:t>
            </w:r>
          </w:p>
          <w:p w14:paraId="5E1E6CAA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503BA780" w14:textId="5490169F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12 - Wzierniki uszne </w:t>
            </w:r>
          </w:p>
          <w:p w14:paraId="1B95A900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57813420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19A5B695" w14:textId="77777777" w:rsidTr="006C246D">
        <w:trPr>
          <w:cantSplit/>
        </w:trPr>
        <w:tc>
          <w:tcPr>
            <w:tcW w:w="9072" w:type="dxa"/>
          </w:tcPr>
          <w:p w14:paraId="71C77851" w14:textId="0E15D564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 xml:space="preserve">Medox Pro </w:t>
            </w:r>
            <w:r w:rsidR="00992BDB" w:rsidRPr="00395F28">
              <w:rPr>
                <w:b/>
                <w:sz w:val="22"/>
                <w:szCs w:val="22"/>
              </w:rPr>
              <w:t>S</w:t>
            </w:r>
            <w:r w:rsidRPr="00395F28">
              <w:rPr>
                <w:b/>
                <w:sz w:val="22"/>
                <w:szCs w:val="22"/>
              </w:rPr>
              <w:t>p. z o.o. Sp. k.</w:t>
            </w:r>
          </w:p>
          <w:p w14:paraId="0C5FA0CF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ul. Grodzka 20 /4</w:t>
            </w:r>
          </w:p>
          <w:p w14:paraId="4BA8CF89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70-560 Szczecin</w:t>
            </w:r>
          </w:p>
          <w:p w14:paraId="262E864D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61E2EF0B" w14:textId="28770210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13 - Rury do obwodu anestetycznego </w:t>
            </w:r>
          </w:p>
          <w:p w14:paraId="59F9663E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4FD42BEB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462B4A92" w14:textId="77777777" w:rsidTr="006C246D">
        <w:trPr>
          <w:cantSplit/>
        </w:trPr>
        <w:tc>
          <w:tcPr>
            <w:tcW w:w="9072" w:type="dxa"/>
          </w:tcPr>
          <w:p w14:paraId="055A2E4D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Erbe Polska Sp. z o.o.</w:t>
            </w:r>
          </w:p>
          <w:p w14:paraId="6FAEEDFA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Al. Rzeczypospolitej 14 /2.8</w:t>
            </w:r>
          </w:p>
          <w:p w14:paraId="24EC7DE4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02-972 Warszawa</w:t>
            </w:r>
          </w:p>
          <w:p w14:paraId="1FA6673A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4DD2D5EA" w14:textId="76A80FE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14 - Akcesoria do aparatów elektrochirurgicznych ERBE VIO300D, ICC300 oraz VIO3 </w:t>
            </w:r>
          </w:p>
          <w:p w14:paraId="2C65548A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46690681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244D966D" w14:textId="77777777" w:rsidTr="006C246D">
        <w:trPr>
          <w:cantSplit/>
        </w:trPr>
        <w:tc>
          <w:tcPr>
            <w:tcW w:w="9072" w:type="dxa"/>
          </w:tcPr>
          <w:p w14:paraId="05D8965D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Medtronic Poland sp. z o.o.</w:t>
            </w:r>
          </w:p>
          <w:p w14:paraId="610D20A9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Polna 11 </w:t>
            </w:r>
          </w:p>
          <w:p w14:paraId="4FAADA0C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00-633 Warszawa</w:t>
            </w:r>
          </w:p>
          <w:p w14:paraId="687BD25A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7141B849" w14:textId="7896DE13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15 - Stapler okrężny </w:t>
            </w:r>
          </w:p>
          <w:p w14:paraId="0147B073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3648DCDB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59FE09A3" w14:textId="77777777" w:rsidTr="006C246D">
        <w:trPr>
          <w:cantSplit/>
        </w:trPr>
        <w:tc>
          <w:tcPr>
            <w:tcW w:w="9072" w:type="dxa"/>
          </w:tcPr>
          <w:p w14:paraId="4F90A2DF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SKAMEX Spółka z ograniczona odpowiedzialnością</w:t>
            </w:r>
          </w:p>
          <w:p w14:paraId="7AC52597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Częstochowska 38/52 </w:t>
            </w:r>
          </w:p>
          <w:p w14:paraId="7840173A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93-121 Łódź</w:t>
            </w:r>
          </w:p>
          <w:p w14:paraId="4DC7F232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0AA3582F" w14:textId="4ED27CEE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16 - Worki do zbiórki moczu </w:t>
            </w:r>
          </w:p>
          <w:p w14:paraId="377ACBC1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7CE78C4B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109DACB1" w14:textId="77777777" w:rsidTr="006C246D">
        <w:trPr>
          <w:cantSplit/>
        </w:trPr>
        <w:tc>
          <w:tcPr>
            <w:tcW w:w="9072" w:type="dxa"/>
          </w:tcPr>
          <w:p w14:paraId="01C49DBE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lastRenderedPageBreak/>
              <w:t>Beryl Med Poland Sp. z o.o.</w:t>
            </w:r>
          </w:p>
          <w:p w14:paraId="6EE4283C" w14:textId="2D535187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ul. Łopuszańska 36/14C</w:t>
            </w:r>
          </w:p>
          <w:p w14:paraId="41E87811" w14:textId="51CC3C5C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02-220 Warszawa</w:t>
            </w:r>
          </w:p>
          <w:p w14:paraId="0E52EEBC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1E9D4B83" w14:textId="7C0FA461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17 - Klipsy polimerowe </w:t>
            </w:r>
          </w:p>
          <w:p w14:paraId="13669052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60BB6850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spełniająca wymagania SWZ.</w:t>
            </w:r>
          </w:p>
        </w:tc>
      </w:tr>
      <w:tr w:rsidR="005A37E9" w14:paraId="1C9F16C8" w14:textId="77777777" w:rsidTr="006C246D">
        <w:trPr>
          <w:cantSplit/>
        </w:trPr>
        <w:tc>
          <w:tcPr>
            <w:tcW w:w="9072" w:type="dxa"/>
          </w:tcPr>
          <w:p w14:paraId="0BF6BDCC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Paul Hartmann Polska Sp. z o.o.</w:t>
            </w:r>
          </w:p>
          <w:p w14:paraId="13DBF721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Żeromskiego 17 </w:t>
            </w:r>
          </w:p>
          <w:p w14:paraId="78A4736B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95-200 Pabianice</w:t>
            </w:r>
          </w:p>
          <w:p w14:paraId="57ECC62F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317BCBB9" w14:textId="6F86A851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18 - Worki stomijne </w:t>
            </w:r>
          </w:p>
          <w:p w14:paraId="75433918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2EF23319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41D37483" w14:textId="77777777" w:rsidTr="006C246D">
        <w:trPr>
          <w:cantSplit/>
        </w:trPr>
        <w:tc>
          <w:tcPr>
            <w:tcW w:w="9072" w:type="dxa"/>
          </w:tcPr>
          <w:p w14:paraId="1E39C230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SUN-MED Spółka Cywilna Dominik Siekierski, Sławomir Naparty</w:t>
            </w:r>
          </w:p>
          <w:p w14:paraId="28DB6283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ul. Franciszkańska 104 /112</w:t>
            </w:r>
          </w:p>
          <w:p w14:paraId="035F027A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91-845 Łódź</w:t>
            </w:r>
          </w:p>
          <w:p w14:paraId="6EEEAF5A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55C9EFE7" w14:textId="1BF427F6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19 - Pierścienie do gumkowania żylaków odbytu </w:t>
            </w:r>
          </w:p>
          <w:p w14:paraId="3F055373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4A5F3725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1385BF53" w14:textId="77777777" w:rsidTr="006C246D">
        <w:trPr>
          <w:cantSplit/>
        </w:trPr>
        <w:tc>
          <w:tcPr>
            <w:tcW w:w="9072" w:type="dxa"/>
          </w:tcPr>
          <w:p w14:paraId="682998E8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Baxter Polska Sp. z o.o.</w:t>
            </w:r>
          </w:p>
          <w:p w14:paraId="1EDBFBE3" w14:textId="18C242BA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Kruczkowskiego 8 </w:t>
            </w:r>
          </w:p>
          <w:p w14:paraId="785AF3C0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00-380 Warszawa</w:t>
            </w:r>
          </w:p>
          <w:p w14:paraId="5446071B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1D8B887A" w14:textId="00ADB7A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20 - Linia wapnia </w:t>
            </w:r>
          </w:p>
          <w:p w14:paraId="0CFF78DB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3FCC1671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27E0FA20" w14:textId="77777777" w:rsidTr="006C246D">
        <w:trPr>
          <w:cantSplit/>
        </w:trPr>
        <w:tc>
          <w:tcPr>
            <w:tcW w:w="9072" w:type="dxa"/>
          </w:tcPr>
          <w:p w14:paraId="0D099791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SKAMEX Spółka z ograniczona odpowiedzialnością</w:t>
            </w:r>
          </w:p>
          <w:p w14:paraId="440842EF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Częstochowska 38/52 </w:t>
            </w:r>
          </w:p>
          <w:p w14:paraId="0BFC9994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93-121 Łódź</w:t>
            </w:r>
          </w:p>
          <w:p w14:paraId="749C7291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30E42089" w14:textId="236B2663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21 - Zestaw do autotransfuzji pooperacyjnej krwi i drenażu ran </w:t>
            </w:r>
          </w:p>
          <w:p w14:paraId="3AC0E4FD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151D80C0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735F319E" w14:textId="77777777" w:rsidTr="006C246D">
        <w:trPr>
          <w:cantSplit/>
        </w:trPr>
        <w:tc>
          <w:tcPr>
            <w:tcW w:w="9072" w:type="dxa"/>
          </w:tcPr>
          <w:p w14:paraId="7CE87630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Beryl Med Poland Sp. z o.o.</w:t>
            </w:r>
          </w:p>
          <w:p w14:paraId="4A48B17D" w14:textId="77777777" w:rsidR="00992BDB" w:rsidRPr="00395F28" w:rsidRDefault="00992BDB" w:rsidP="00992BDB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ul. Łopuszańska 36/14C</w:t>
            </w:r>
          </w:p>
          <w:p w14:paraId="61CDE77E" w14:textId="77777777" w:rsidR="00992BDB" w:rsidRPr="00395F28" w:rsidRDefault="00992BDB" w:rsidP="00992BDB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02-220 Warszawa</w:t>
            </w:r>
          </w:p>
          <w:p w14:paraId="3713156C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7229B456" w14:textId="3336B9DF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22 - Klipsy tytanowe do klipsownicy ETHICON </w:t>
            </w:r>
          </w:p>
          <w:p w14:paraId="44F83ADB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01F6C7E4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spełniająca wymagania SWZ.</w:t>
            </w:r>
          </w:p>
        </w:tc>
      </w:tr>
      <w:tr w:rsidR="005A37E9" w14:paraId="4005A175" w14:textId="77777777" w:rsidTr="006C246D">
        <w:trPr>
          <w:cantSplit/>
        </w:trPr>
        <w:tc>
          <w:tcPr>
            <w:tcW w:w="9072" w:type="dxa"/>
          </w:tcPr>
          <w:p w14:paraId="25FF78A8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lastRenderedPageBreak/>
              <w:t>Zarys International Group spółka z ograniczoną odpowiedzialnością spółka komandytowa</w:t>
            </w:r>
          </w:p>
          <w:p w14:paraId="54C491FB" w14:textId="2B768E93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Pod Borem 18 </w:t>
            </w:r>
          </w:p>
          <w:p w14:paraId="142138EE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41-808 Zabrze</w:t>
            </w:r>
          </w:p>
          <w:p w14:paraId="5991C7C5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48A9AB14" w14:textId="7E48706B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25 - Zaciskacze, rozcinacze </w:t>
            </w:r>
          </w:p>
          <w:p w14:paraId="3015084A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31EBD98C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21A3B64E" w14:textId="77777777" w:rsidTr="006C246D">
        <w:trPr>
          <w:cantSplit/>
        </w:trPr>
        <w:tc>
          <w:tcPr>
            <w:tcW w:w="9072" w:type="dxa"/>
          </w:tcPr>
          <w:p w14:paraId="330FD7ED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VYGON Polska Sp. z o.o.</w:t>
            </w:r>
          </w:p>
          <w:p w14:paraId="01DB7173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ul. Francuska 39 /6</w:t>
            </w:r>
          </w:p>
          <w:p w14:paraId="5A9BEDCA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03-905 Warszawa</w:t>
            </w:r>
          </w:p>
          <w:p w14:paraId="2AFE5440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79F2DB03" w14:textId="3C0DC2F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26 - Stazy (opaski uciskowe) </w:t>
            </w:r>
          </w:p>
          <w:p w14:paraId="74C8F208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5BFA0521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2F587904" w14:textId="77777777" w:rsidTr="006C246D">
        <w:trPr>
          <w:cantSplit/>
        </w:trPr>
        <w:tc>
          <w:tcPr>
            <w:tcW w:w="9072" w:type="dxa"/>
          </w:tcPr>
          <w:p w14:paraId="209596B8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Centrum Diabetologii Sp. z o.o.</w:t>
            </w:r>
          </w:p>
          <w:p w14:paraId="25C3D628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Niedźwiedzia 29B </w:t>
            </w:r>
          </w:p>
          <w:p w14:paraId="64FB70AE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02-737 Warszawa</w:t>
            </w:r>
          </w:p>
          <w:p w14:paraId="1D1EAD3D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3CE8B176" w14:textId="76FD4E93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28 - Nakłuwacze do pobierania krwi </w:t>
            </w:r>
          </w:p>
          <w:p w14:paraId="45ECCD77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289320A7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 wymagania SWZ.</w:t>
            </w:r>
          </w:p>
        </w:tc>
      </w:tr>
      <w:tr w:rsidR="005A37E9" w14:paraId="106FC562" w14:textId="77777777" w:rsidTr="006C246D">
        <w:trPr>
          <w:cantSplit/>
        </w:trPr>
        <w:tc>
          <w:tcPr>
            <w:tcW w:w="9072" w:type="dxa"/>
          </w:tcPr>
          <w:p w14:paraId="702759D4" w14:textId="0F2028F0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ANMAR Sp. z o.o.</w:t>
            </w:r>
          </w:p>
          <w:p w14:paraId="30AE0FE1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Strefowa 22 </w:t>
            </w:r>
          </w:p>
          <w:p w14:paraId="20A3F9F1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43-100 Tychy</w:t>
            </w:r>
          </w:p>
          <w:p w14:paraId="4DB845CD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315AAC9B" w14:textId="5FCF4A44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29 - Folia KS i PTFE dla otolaryngologii </w:t>
            </w:r>
          </w:p>
          <w:p w14:paraId="7E9C75B2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535C2121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401235A9" w14:textId="77777777" w:rsidTr="006C246D">
        <w:trPr>
          <w:cantSplit/>
        </w:trPr>
        <w:tc>
          <w:tcPr>
            <w:tcW w:w="9072" w:type="dxa"/>
          </w:tcPr>
          <w:p w14:paraId="2AF404A3" w14:textId="49F2D559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Medela Polska Sp</w:t>
            </w:r>
            <w:r w:rsidR="00395F28">
              <w:rPr>
                <w:b/>
                <w:sz w:val="22"/>
                <w:szCs w:val="22"/>
              </w:rPr>
              <w:t>.</w:t>
            </w:r>
            <w:r w:rsidRPr="00395F28">
              <w:rPr>
                <w:b/>
                <w:sz w:val="22"/>
                <w:szCs w:val="22"/>
              </w:rPr>
              <w:t xml:space="preserve"> z o.o.</w:t>
            </w:r>
          </w:p>
          <w:p w14:paraId="6E62B85B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Wybrzeże Gdyńskie 6D </w:t>
            </w:r>
          </w:p>
          <w:p w14:paraId="5C475E6A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01-531 Warszawa</w:t>
            </w:r>
          </w:p>
          <w:p w14:paraId="38FDDCF4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7E124B50" w14:textId="2E60ECB2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30 - Butelka plastikowa do karmienia noworodków i wcześniaków </w:t>
            </w:r>
          </w:p>
          <w:p w14:paraId="1EE031A1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19DCA0D1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3034B3A5" w14:textId="77777777" w:rsidTr="006C246D">
        <w:trPr>
          <w:cantSplit/>
        </w:trPr>
        <w:tc>
          <w:tcPr>
            <w:tcW w:w="9072" w:type="dxa"/>
          </w:tcPr>
          <w:p w14:paraId="15A17607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Cook Medical Sp. z o.o.</w:t>
            </w:r>
          </w:p>
          <w:p w14:paraId="6E39B804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Pl. Piłsudskiego 1 </w:t>
            </w:r>
          </w:p>
          <w:p w14:paraId="37556A9D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00-078 Warszawa</w:t>
            </w:r>
          </w:p>
          <w:p w14:paraId="62E7D7EF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7353CFED" w14:textId="576521E8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34 - Stent moczowodowy </w:t>
            </w:r>
          </w:p>
          <w:p w14:paraId="715CAAB6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0B0DEC73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 wymagania SWZ.</w:t>
            </w:r>
          </w:p>
        </w:tc>
      </w:tr>
      <w:tr w:rsidR="005A37E9" w14:paraId="094D1C92" w14:textId="77777777" w:rsidTr="006C246D">
        <w:trPr>
          <w:cantSplit/>
        </w:trPr>
        <w:tc>
          <w:tcPr>
            <w:tcW w:w="9072" w:type="dxa"/>
          </w:tcPr>
          <w:p w14:paraId="70DC9FCC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lastRenderedPageBreak/>
              <w:t>Zarys International Group spółka z ograniczoną odpowiedzialnością spółka komandytowa</w:t>
            </w:r>
          </w:p>
          <w:p w14:paraId="5AEB53A9" w14:textId="3375CCDE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Pod Borem 18 </w:t>
            </w:r>
          </w:p>
          <w:p w14:paraId="10F572A8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41-808 Zabrze</w:t>
            </w:r>
          </w:p>
          <w:p w14:paraId="333C5EF7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2E13EB98" w14:textId="51ACF16D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35 - System do pobierania próbek z drzewa oskrzelowego </w:t>
            </w:r>
          </w:p>
          <w:p w14:paraId="4D41F318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7617C77E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 wymagania SWZ.</w:t>
            </w:r>
          </w:p>
        </w:tc>
      </w:tr>
      <w:tr w:rsidR="005A37E9" w14:paraId="07C4EDBE" w14:textId="77777777" w:rsidTr="006C246D">
        <w:trPr>
          <w:cantSplit/>
        </w:trPr>
        <w:tc>
          <w:tcPr>
            <w:tcW w:w="9072" w:type="dxa"/>
          </w:tcPr>
          <w:p w14:paraId="6E4DC0D0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Becton Dickinson Polska Sp. z o.o.</w:t>
            </w:r>
          </w:p>
          <w:p w14:paraId="37EAD91C" w14:textId="398DB899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Osmańska 14 </w:t>
            </w:r>
          </w:p>
          <w:p w14:paraId="4797D03A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02-823 Warszawa</w:t>
            </w:r>
          </w:p>
          <w:p w14:paraId="261C1EBC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1FD3C7B9" w14:textId="0CEF9F6D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36 - Zamknięty system dostępu donaczyniowego </w:t>
            </w:r>
          </w:p>
          <w:p w14:paraId="1AA1CB3E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4BFEC47E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 wymagania SWZ.</w:t>
            </w:r>
          </w:p>
        </w:tc>
      </w:tr>
      <w:tr w:rsidR="005A37E9" w14:paraId="6A947D37" w14:textId="77777777" w:rsidTr="006C246D">
        <w:trPr>
          <w:cantSplit/>
        </w:trPr>
        <w:tc>
          <w:tcPr>
            <w:tcW w:w="9072" w:type="dxa"/>
          </w:tcPr>
          <w:p w14:paraId="28E14EF1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Centrum Zaopatrzenia Medycznego "Cezal" S.A Wrocław Oddział Kraków</w:t>
            </w:r>
          </w:p>
          <w:p w14:paraId="669E40E0" w14:textId="3FCD2759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Balicka 117 </w:t>
            </w:r>
          </w:p>
          <w:p w14:paraId="602BBC99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30-149 Kraków</w:t>
            </w:r>
          </w:p>
          <w:p w14:paraId="08EF10A7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565E8CB1" w14:textId="3C6B4C69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39 - Zestaw do znieczuleń </w:t>
            </w:r>
          </w:p>
          <w:p w14:paraId="04483AB8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62016535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spełniająca wymagania SWZ.</w:t>
            </w:r>
          </w:p>
        </w:tc>
      </w:tr>
      <w:tr w:rsidR="005A37E9" w14:paraId="37EA867C" w14:textId="77777777" w:rsidTr="006C246D">
        <w:trPr>
          <w:cantSplit/>
        </w:trPr>
        <w:tc>
          <w:tcPr>
            <w:tcW w:w="9072" w:type="dxa"/>
          </w:tcPr>
          <w:p w14:paraId="5D949473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AKME Pałejko Spółka jawna</w:t>
            </w:r>
          </w:p>
          <w:p w14:paraId="280FE814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Poloneza 89B </w:t>
            </w:r>
          </w:p>
          <w:p w14:paraId="05471B1D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02-826 Warszawa</w:t>
            </w:r>
          </w:p>
          <w:p w14:paraId="13E7E4D4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424262D2" w14:textId="7B5F3221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41 - Zestaw do nakłucia jamy otrzewnowej </w:t>
            </w:r>
          </w:p>
          <w:p w14:paraId="07D5E8E9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3454E539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5E152483" w14:textId="77777777" w:rsidTr="006C246D">
        <w:trPr>
          <w:cantSplit/>
        </w:trPr>
        <w:tc>
          <w:tcPr>
            <w:tcW w:w="9072" w:type="dxa"/>
          </w:tcPr>
          <w:p w14:paraId="3B362787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SKAMEX Spółka z ograniczona odpowiedzialnością</w:t>
            </w:r>
          </w:p>
          <w:p w14:paraId="27972FC6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Częstochowska 38/52 </w:t>
            </w:r>
          </w:p>
          <w:p w14:paraId="6E108E93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93-121 Łódź</w:t>
            </w:r>
          </w:p>
          <w:p w14:paraId="0C3AA0D4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4038AF92" w14:textId="0E1321F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42 - Cewniki, worki, wieszaki </w:t>
            </w:r>
          </w:p>
          <w:p w14:paraId="59B4439D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7392B420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786DB317" w14:textId="77777777" w:rsidTr="006C246D">
        <w:trPr>
          <w:cantSplit/>
        </w:trPr>
        <w:tc>
          <w:tcPr>
            <w:tcW w:w="9072" w:type="dxa"/>
          </w:tcPr>
          <w:p w14:paraId="6C269D37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206A28D7" w14:textId="7B456DF8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Pod Borem 18 </w:t>
            </w:r>
          </w:p>
          <w:p w14:paraId="23AD7C46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41-808 Zabrze</w:t>
            </w:r>
          </w:p>
          <w:p w14:paraId="51855DCC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046C492F" w14:textId="3198ADB8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43 - Aparat do treningu oddechowego </w:t>
            </w:r>
          </w:p>
          <w:p w14:paraId="49403D08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40723525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7AC3A77D" w14:textId="77777777" w:rsidTr="006C246D">
        <w:trPr>
          <w:cantSplit/>
        </w:trPr>
        <w:tc>
          <w:tcPr>
            <w:tcW w:w="9072" w:type="dxa"/>
          </w:tcPr>
          <w:p w14:paraId="237C73B7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lastRenderedPageBreak/>
              <w:t>Zarys International Group spółka z ograniczoną odpowiedzialnością spółka komandytowa</w:t>
            </w:r>
          </w:p>
          <w:p w14:paraId="786FFEC8" w14:textId="7FDEDE71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Pod Borem 18 </w:t>
            </w:r>
          </w:p>
          <w:p w14:paraId="7B8E2D8C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41-808 Zabrze</w:t>
            </w:r>
          </w:p>
          <w:p w14:paraId="18764D79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0D86C6F1" w14:textId="24088D9D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44 - Dren Penrose </w:t>
            </w:r>
          </w:p>
          <w:p w14:paraId="068AD6EF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176437F6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spełniająca wymagania SWZ.</w:t>
            </w:r>
          </w:p>
        </w:tc>
      </w:tr>
      <w:tr w:rsidR="005A37E9" w14:paraId="0017F2D3" w14:textId="77777777" w:rsidTr="006C246D">
        <w:trPr>
          <w:cantSplit/>
        </w:trPr>
        <w:tc>
          <w:tcPr>
            <w:tcW w:w="9072" w:type="dxa"/>
          </w:tcPr>
          <w:p w14:paraId="3EFD5F6B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Bialmed Sp. z o.o.</w:t>
            </w:r>
          </w:p>
          <w:p w14:paraId="19427333" w14:textId="349D3841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Kazimierzowska 46/48/35 </w:t>
            </w:r>
          </w:p>
          <w:p w14:paraId="254A3183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02-546 Warszawa</w:t>
            </w:r>
          </w:p>
          <w:p w14:paraId="2A5A3B18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6299CCA7" w14:textId="0E83E976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45 - Zgłębniki żołądkowe </w:t>
            </w:r>
          </w:p>
          <w:p w14:paraId="414D00B4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4220D1A8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 wymagania SWZ.</w:t>
            </w:r>
          </w:p>
        </w:tc>
      </w:tr>
      <w:tr w:rsidR="005A37E9" w14:paraId="20054B7A" w14:textId="77777777" w:rsidTr="006C246D">
        <w:trPr>
          <w:cantSplit/>
        </w:trPr>
        <w:tc>
          <w:tcPr>
            <w:tcW w:w="9072" w:type="dxa"/>
          </w:tcPr>
          <w:p w14:paraId="31CB457F" w14:textId="769678B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ANMAR Sp. z o.o.</w:t>
            </w:r>
          </w:p>
          <w:p w14:paraId="5E35DF7F" w14:textId="6E224788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Strefowa 22 </w:t>
            </w:r>
          </w:p>
          <w:p w14:paraId="53CBE1C1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43-100 Tychy</w:t>
            </w:r>
          </w:p>
          <w:p w14:paraId="4FA0820D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5BAA1DDD" w14:textId="341F141C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48 - Zestaw do przetaczania płynów - bursztynowy </w:t>
            </w:r>
          </w:p>
          <w:p w14:paraId="28488BC4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0226A7F0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1EE80FA9" w14:textId="77777777" w:rsidTr="006C246D">
        <w:trPr>
          <w:cantSplit/>
        </w:trPr>
        <w:tc>
          <w:tcPr>
            <w:tcW w:w="9072" w:type="dxa"/>
          </w:tcPr>
          <w:p w14:paraId="062D3E06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ANGA ANIOŁA TOMASZ ANIOŁA</w:t>
            </w:r>
          </w:p>
          <w:p w14:paraId="10B1273A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Słonimska 11 </w:t>
            </w:r>
          </w:p>
          <w:p w14:paraId="773A94A3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61-132 Poznań</w:t>
            </w:r>
          </w:p>
          <w:p w14:paraId="1D6536BD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4EF1BE83" w14:textId="275338A3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49 - Kasetki histopatologiczne do bardzo drobnych wycinków </w:t>
            </w:r>
          </w:p>
          <w:p w14:paraId="2B2676DE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7DAADCDD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0051C52B" w14:textId="77777777" w:rsidTr="006C246D">
        <w:trPr>
          <w:cantSplit/>
        </w:trPr>
        <w:tc>
          <w:tcPr>
            <w:tcW w:w="9072" w:type="dxa"/>
          </w:tcPr>
          <w:p w14:paraId="47AD8629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67009C79" w14:textId="4E52612B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Pod Borem 18 </w:t>
            </w:r>
          </w:p>
          <w:p w14:paraId="1D7FB609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41-808 Zabrze</w:t>
            </w:r>
          </w:p>
          <w:p w14:paraId="47773636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43677F46" w14:textId="72B6C43A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50 - Igły iniekcyjne </w:t>
            </w:r>
          </w:p>
          <w:p w14:paraId="748A691B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7CEF385A" w14:textId="5F4ED79C" w:rsidR="005A37E9" w:rsidRPr="00395F28" w:rsidRDefault="00992BDB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</w:t>
            </w:r>
            <w:r w:rsidR="005A37E9" w:rsidRPr="00395F28">
              <w:rPr>
                <w:sz w:val="22"/>
                <w:szCs w:val="22"/>
              </w:rPr>
              <w:t xml:space="preserve"> oferta, spełnia wymagania SWZ.</w:t>
            </w:r>
          </w:p>
        </w:tc>
      </w:tr>
      <w:tr w:rsidR="005A37E9" w14:paraId="26A7127E" w14:textId="77777777" w:rsidTr="006C246D">
        <w:trPr>
          <w:cantSplit/>
        </w:trPr>
        <w:tc>
          <w:tcPr>
            <w:tcW w:w="9072" w:type="dxa"/>
          </w:tcPr>
          <w:p w14:paraId="5C05A875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601C864A" w14:textId="4562C959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Pod Borem 18 </w:t>
            </w:r>
          </w:p>
          <w:p w14:paraId="4158C1CA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41-808 Zabrze</w:t>
            </w:r>
          </w:p>
          <w:p w14:paraId="050F345C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335855F6" w14:textId="79D327D5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52 - Kubki </w:t>
            </w:r>
          </w:p>
          <w:p w14:paraId="5EE67C1B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4B340B6C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0891066C" w14:textId="77777777" w:rsidTr="006C246D">
        <w:trPr>
          <w:cantSplit/>
        </w:trPr>
        <w:tc>
          <w:tcPr>
            <w:tcW w:w="9072" w:type="dxa"/>
          </w:tcPr>
          <w:p w14:paraId="727D2098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lastRenderedPageBreak/>
              <w:t>Camedica Paweł Harasimiuk Sp. k.</w:t>
            </w:r>
          </w:p>
          <w:p w14:paraId="45586998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Willowa 87 </w:t>
            </w:r>
          </w:p>
          <w:p w14:paraId="6BD7C827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20-819 Lublin</w:t>
            </w:r>
          </w:p>
          <w:p w14:paraId="50267B80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6F5CB6BD" w14:textId="6892D8E8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55 - Pętla elektrochirurgiczna, szczypce biopsyjne </w:t>
            </w:r>
          </w:p>
          <w:p w14:paraId="52DB5750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43B16C35" w14:textId="510BE15E" w:rsidR="005A37E9" w:rsidRPr="00395F28" w:rsidRDefault="00992BDB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</w:t>
            </w:r>
            <w:r w:rsidR="005A37E9" w:rsidRPr="00395F28">
              <w:rPr>
                <w:sz w:val="22"/>
                <w:szCs w:val="22"/>
              </w:rPr>
              <w:t xml:space="preserve"> oferta, spełnia wymagania SWZ.</w:t>
            </w:r>
          </w:p>
        </w:tc>
      </w:tr>
      <w:tr w:rsidR="005A37E9" w14:paraId="2196D03B" w14:textId="77777777" w:rsidTr="006C246D">
        <w:trPr>
          <w:cantSplit/>
        </w:trPr>
        <w:tc>
          <w:tcPr>
            <w:tcW w:w="9072" w:type="dxa"/>
          </w:tcPr>
          <w:p w14:paraId="3EB0168E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SUN-MED Spółka Cywilna Dominik Siekierski, Sławomir Naparty</w:t>
            </w:r>
          </w:p>
          <w:p w14:paraId="045E1DB5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ul. Franciszkańska 104 /112</w:t>
            </w:r>
          </w:p>
          <w:p w14:paraId="29A64D3F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91-845 Łódź</w:t>
            </w:r>
          </w:p>
          <w:p w14:paraId="6BEE2EF8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2B8CCC11" w14:textId="39BDF965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Pakiet 56 - Klipsownice do tamowania</w:t>
            </w:r>
            <w:r w:rsidR="00992BDB" w:rsidRPr="00395F28">
              <w:rPr>
                <w:sz w:val="22"/>
                <w:szCs w:val="22"/>
              </w:rPr>
              <w:t xml:space="preserve"> </w:t>
            </w:r>
            <w:r w:rsidRPr="00395F28">
              <w:rPr>
                <w:sz w:val="22"/>
                <w:szCs w:val="22"/>
              </w:rPr>
              <w:t xml:space="preserve">krwawień z przewodu pokarmowego </w:t>
            </w:r>
          </w:p>
          <w:p w14:paraId="537D7846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0F7BF5F1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 wymagania SWZ.</w:t>
            </w:r>
          </w:p>
        </w:tc>
      </w:tr>
      <w:tr w:rsidR="005A37E9" w14:paraId="6726479F" w14:textId="77777777" w:rsidTr="006C246D">
        <w:trPr>
          <w:cantSplit/>
        </w:trPr>
        <w:tc>
          <w:tcPr>
            <w:tcW w:w="9072" w:type="dxa"/>
          </w:tcPr>
          <w:p w14:paraId="31BF2B52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Camedica Paweł Harasimiuk Sp. k.</w:t>
            </w:r>
          </w:p>
          <w:p w14:paraId="0DEDB1FF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Willowa 87 </w:t>
            </w:r>
          </w:p>
          <w:p w14:paraId="72D248DE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20-819 Lublin</w:t>
            </w:r>
          </w:p>
          <w:p w14:paraId="0842668F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766543CD" w14:textId="48155E0D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57 - Igły do ostrzykiwań - kolonoskopowe oraz gastroskopowe </w:t>
            </w:r>
          </w:p>
          <w:p w14:paraId="25E71718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2D6DC4DE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 wymagania SWZ.</w:t>
            </w:r>
          </w:p>
        </w:tc>
      </w:tr>
      <w:tr w:rsidR="005A37E9" w14:paraId="2694F45B" w14:textId="77777777" w:rsidTr="006C246D">
        <w:trPr>
          <w:cantSplit/>
        </w:trPr>
        <w:tc>
          <w:tcPr>
            <w:tcW w:w="9072" w:type="dxa"/>
          </w:tcPr>
          <w:p w14:paraId="429689D6" w14:textId="5E3EF868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CENTRALA FARMACEUTYCZNA CEFARM S</w:t>
            </w:r>
            <w:r w:rsidR="005433E2">
              <w:rPr>
                <w:b/>
                <w:sz w:val="22"/>
                <w:szCs w:val="22"/>
              </w:rPr>
              <w:t>.</w:t>
            </w:r>
            <w:r w:rsidRPr="00395F28">
              <w:rPr>
                <w:b/>
                <w:sz w:val="22"/>
                <w:szCs w:val="22"/>
              </w:rPr>
              <w:t>A</w:t>
            </w:r>
            <w:r w:rsidR="005433E2">
              <w:rPr>
                <w:b/>
                <w:sz w:val="22"/>
                <w:szCs w:val="22"/>
              </w:rPr>
              <w:t>.</w:t>
            </w:r>
          </w:p>
          <w:p w14:paraId="24329FE0" w14:textId="061F1A28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Jana Kazimierza 16 </w:t>
            </w:r>
          </w:p>
          <w:p w14:paraId="452C12A4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01-248 Warszawa</w:t>
            </w:r>
          </w:p>
          <w:p w14:paraId="46D3F53E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4C74394B" w14:textId="723B310B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58 - Elementy wymienne do wstrzykiwacza kontrastów kompatybilnego ze wstrzykiwaczem typu CT Express TM4D </w:t>
            </w:r>
          </w:p>
          <w:p w14:paraId="21C6D00F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632892CF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6F974F2F" w14:textId="77777777" w:rsidTr="006C246D">
        <w:trPr>
          <w:cantSplit/>
        </w:trPr>
        <w:tc>
          <w:tcPr>
            <w:tcW w:w="9072" w:type="dxa"/>
          </w:tcPr>
          <w:p w14:paraId="3B6F02C7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SKAMEX Spółka z ograniczona odpowiedzialnością</w:t>
            </w:r>
          </w:p>
          <w:p w14:paraId="2CCA5D38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Częstochowska 38/52 </w:t>
            </w:r>
          </w:p>
          <w:p w14:paraId="6A66E769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93-121 Łódź</w:t>
            </w:r>
          </w:p>
          <w:p w14:paraId="08C89E95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13788223" w14:textId="63D55BE5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61 - Nebulizatory jednorazowego użycia </w:t>
            </w:r>
          </w:p>
          <w:p w14:paraId="1125418C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5D50609D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149E3D24" w14:textId="77777777" w:rsidTr="006C246D">
        <w:trPr>
          <w:cantSplit/>
        </w:trPr>
        <w:tc>
          <w:tcPr>
            <w:tcW w:w="9072" w:type="dxa"/>
          </w:tcPr>
          <w:p w14:paraId="1AC5AA59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2C24DDF1" w14:textId="715B145F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Pod Borem 18 </w:t>
            </w:r>
          </w:p>
          <w:p w14:paraId="1D633694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41-808 Zabrze</w:t>
            </w:r>
          </w:p>
          <w:p w14:paraId="02317EF2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3FDFBFB7" w14:textId="6498359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62 - Przewód do cystoskopu </w:t>
            </w:r>
          </w:p>
          <w:p w14:paraId="05CA92FF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4775FE01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20FC2D98" w14:textId="77777777" w:rsidTr="006C246D">
        <w:trPr>
          <w:cantSplit/>
        </w:trPr>
        <w:tc>
          <w:tcPr>
            <w:tcW w:w="9072" w:type="dxa"/>
          </w:tcPr>
          <w:p w14:paraId="159C3A37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lastRenderedPageBreak/>
              <w:t>Zarys International Group spółka z ograniczoną odpowiedzialnością spółka komandytowa</w:t>
            </w:r>
          </w:p>
          <w:p w14:paraId="257202EF" w14:textId="4DD8E206" w:rsidR="005A37E9" w:rsidRPr="00395F28" w:rsidRDefault="00992BDB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Pod Borem 18 </w:t>
            </w:r>
          </w:p>
          <w:p w14:paraId="21E75215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41-808 Zabrze</w:t>
            </w:r>
          </w:p>
          <w:p w14:paraId="4244BF81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62738377" w14:textId="1463EC8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63 - Dren do jamy otrzewnowej </w:t>
            </w:r>
          </w:p>
          <w:p w14:paraId="048750A3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562D3FFA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 wymagania SWZ.</w:t>
            </w:r>
          </w:p>
        </w:tc>
      </w:tr>
      <w:tr w:rsidR="005A37E9" w14:paraId="3632C47E" w14:textId="77777777" w:rsidTr="006C246D">
        <w:trPr>
          <w:cantSplit/>
        </w:trPr>
        <w:tc>
          <w:tcPr>
            <w:tcW w:w="9072" w:type="dxa"/>
          </w:tcPr>
          <w:p w14:paraId="056DD68C" w14:textId="38DB96CB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 xml:space="preserve">ANMAR Sp. z o.o. </w:t>
            </w:r>
          </w:p>
          <w:p w14:paraId="61CC606B" w14:textId="05E62967" w:rsidR="005A37E9" w:rsidRPr="00395F28" w:rsidRDefault="00395F28" w:rsidP="006C246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A37E9" w:rsidRPr="00395F28">
              <w:rPr>
                <w:bCs/>
                <w:sz w:val="22"/>
                <w:szCs w:val="22"/>
              </w:rPr>
              <w:t xml:space="preserve">Strefowa 22 </w:t>
            </w:r>
          </w:p>
          <w:p w14:paraId="789BE579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43-100 Tychy</w:t>
            </w:r>
          </w:p>
          <w:p w14:paraId="0FBF55C9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3A4AB931" w14:textId="60F90586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64 - Wyroby medyczne do podaży mieszanin do </w:t>
            </w:r>
            <w:r w:rsidR="00992BDB" w:rsidRPr="00395F28">
              <w:rPr>
                <w:sz w:val="22"/>
                <w:szCs w:val="22"/>
              </w:rPr>
              <w:t>żywienia</w:t>
            </w:r>
            <w:r w:rsidRPr="00395F28">
              <w:rPr>
                <w:sz w:val="22"/>
                <w:szCs w:val="22"/>
              </w:rPr>
              <w:t xml:space="preserve"> pozajelitowego </w:t>
            </w:r>
          </w:p>
          <w:p w14:paraId="5FAF56FA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64A8AE47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4D173D30" w14:textId="77777777" w:rsidTr="006C246D">
        <w:trPr>
          <w:cantSplit/>
        </w:trPr>
        <w:tc>
          <w:tcPr>
            <w:tcW w:w="9072" w:type="dxa"/>
          </w:tcPr>
          <w:p w14:paraId="54A8E26D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SUN-MED Spółka Cywilna Dominik Siekierski, Sławomir Naparty</w:t>
            </w:r>
          </w:p>
          <w:p w14:paraId="6E034277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ul. Franciszkańska 104 /112</w:t>
            </w:r>
          </w:p>
          <w:p w14:paraId="0E19CB64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91-845 Łódź</w:t>
            </w:r>
          </w:p>
          <w:p w14:paraId="0E9C6E0F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2236E7CE" w14:textId="4C55C8E2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65 - Anoskopy diagnostyczne </w:t>
            </w:r>
          </w:p>
          <w:p w14:paraId="2F677FB6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309B3399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07F3C0D9" w14:textId="77777777" w:rsidTr="006C246D">
        <w:trPr>
          <w:cantSplit/>
        </w:trPr>
        <w:tc>
          <w:tcPr>
            <w:tcW w:w="9072" w:type="dxa"/>
          </w:tcPr>
          <w:p w14:paraId="0F9334A8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Elektro Med Grzegorz Pałkowski</w:t>
            </w:r>
          </w:p>
          <w:p w14:paraId="1D57B8D2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Zabierzowska 11 </w:t>
            </w:r>
          </w:p>
          <w:p w14:paraId="495A1513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32-005 Niepołomice</w:t>
            </w:r>
          </w:p>
          <w:p w14:paraId="1FE74A01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070EC283" w14:textId="120872D3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70 - Szkiełka nakrywkowe </w:t>
            </w:r>
          </w:p>
          <w:p w14:paraId="5C48CD44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6FF793F3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Najkorzystniejsza oferta, spełnia wymagania SWZ.</w:t>
            </w:r>
          </w:p>
        </w:tc>
      </w:tr>
      <w:tr w:rsidR="005A37E9" w14:paraId="7F43BB07" w14:textId="77777777" w:rsidTr="006C246D">
        <w:trPr>
          <w:cantSplit/>
        </w:trPr>
        <w:tc>
          <w:tcPr>
            <w:tcW w:w="9072" w:type="dxa"/>
          </w:tcPr>
          <w:p w14:paraId="2D3A0A24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NZ TECHNO Sp. z o.o.</w:t>
            </w:r>
          </w:p>
          <w:p w14:paraId="26A3E198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Berneńska 5A </w:t>
            </w:r>
          </w:p>
          <w:p w14:paraId="781247E0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03-976 Warszawa</w:t>
            </w:r>
          </w:p>
          <w:p w14:paraId="705C5D66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22780A2B" w14:textId="6929D1A1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71 - Filtr antybakteryjny do spirometrii MicroGard </w:t>
            </w:r>
          </w:p>
          <w:p w14:paraId="722ACDB0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6F21D05F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62167F3E" w14:textId="77777777" w:rsidTr="006C246D">
        <w:trPr>
          <w:cantSplit/>
        </w:trPr>
        <w:tc>
          <w:tcPr>
            <w:tcW w:w="9072" w:type="dxa"/>
          </w:tcPr>
          <w:p w14:paraId="646AF8BF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t>Olympus Polska Sp. z o.o.</w:t>
            </w:r>
          </w:p>
          <w:p w14:paraId="76D5A54E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 xml:space="preserve">ul. Wynalazek 1 </w:t>
            </w:r>
          </w:p>
          <w:p w14:paraId="7D338D14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02-677 Warszawa</w:t>
            </w:r>
          </w:p>
          <w:p w14:paraId="3DB84043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608617E4" w14:textId="045C0A8C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72 - Akcesoria do pomp płuczących oraz ssących </w:t>
            </w:r>
          </w:p>
          <w:p w14:paraId="134F5F98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671314EC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  <w:tr w:rsidR="005A37E9" w14:paraId="0355800C" w14:textId="77777777" w:rsidTr="006C246D">
        <w:trPr>
          <w:cantSplit/>
        </w:trPr>
        <w:tc>
          <w:tcPr>
            <w:tcW w:w="9072" w:type="dxa"/>
          </w:tcPr>
          <w:p w14:paraId="141C61BD" w14:textId="77777777" w:rsidR="005A37E9" w:rsidRPr="00395F28" w:rsidRDefault="005A37E9" w:rsidP="006C24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5F28">
              <w:rPr>
                <w:b/>
                <w:sz w:val="22"/>
                <w:szCs w:val="22"/>
              </w:rPr>
              <w:lastRenderedPageBreak/>
              <w:t>Advance Europe Sp. z o.o. Biuro Techniczno-Handlowe</w:t>
            </w:r>
          </w:p>
          <w:p w14:paraId="1FDE5EF0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ul. Skrzetuskiego 30 /3</w:t>
            </w:r>
          </w:p>
          <w:p w14:paraId="30ECD768" w14:textId="77777777" w:rsidR="005A37E9" w:rsidRPr="00395F28" w:rsidRDefault="005A37E9" w:rsidP="006C246D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2"/>
                <w:szCs w:val="22"/>
              </w:rPr>
              <w:t>02-726 Warszawa</w:t>
            </w:r>
          </w:p>
          <w:p w14:paraId="09108FCB" w14:textId="7777777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na:</w:t>
            </w:r>
          </w:p>
          <w:p w14:paraId="5B691E82" w14:textId="5A0D5667" w:rsidR="005A37E9" w:rsidRPr="00395F28" w:rsidRDefault="005A37E9" w:rsidP="006C246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 xml:space="preserve">Pakiet 73 - Igła do punkcji </w:t>
            </w:r>
          </w:p>
          <w:p w14:paraId="6AC4512B" w14:textId="77777777" w:rsidR="005A37E9" w:rsidRPr="00395F28" w:rsidRDefault="005A37E9" w:rsidP="006C246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5F28">
              <w:rPr>
                <w:color w:val="000000"/>
                <w:sz w:val="22"/>
                <w:szCs w:val="22"/>
              </w:rPr>
              <w:t>Uzasadnienie wyboru:</w:t>
            </w:r>
          </w:p>
          <w:p w14:paraId="086AC6B3" w14:textId="77777777" w:rsidR="005A37E9" w:rsidRPr="00395F28" w:rsidRDefault="005A37E9" w:rsidP="006C246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5F28">
              <w:rPr>
                <w:sz w:val="22"/>
                <w:szCs w:val="22"/>
              </w:rPr>
              <w:t>Jedyna oferta, spełnia wymagania SWZ.</w:t>
            </w:r>
          </w:p>
        </w:tc>
      </w:tr>
    </w:tbl>
    <w:p w14:paraId="021DF69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0458BF66" w14:textId="77777777" w:rsidTr="0057114B">
        <w:tc>
          <w:tcPr>
            <w:tcW w:w="2169" w:type="dxa"/>
            <w:shd w:val="clear" w:color="auto" w:fill="F3F3F3"/>
            <w:vAlign w:val="center"/>
          </w:tcPr>
          <w:p w14:paraId="528AF652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38188959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2059F8D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36AC445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9C5CD1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5A37E9" w:rsidRPr="00834EF4" w14:paraId="0C35A730" w14:textId="77777777" w:rsidTr="006C246D">
        <w:tc>
          <w:tcPr>
            <w:tcW w:w="2169" w:type="dxa"/>
            <w:shd w:val="clear" w:color="auto" w:fill="auto"/>
          </w:tcPr>
          <w:p w14:paraId="5BB364B3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4 - Dren KEHR</w:t>
            </w:r>
          </w:p>
        </w:tc>
        <w:tc>
          <w:tcPr>
            <w:tcW w:w="2793" w:type="dxa"/>
            <w:shd w:val="clear" w:color="auto" w:fill="auto"/>
          </w:tcPr>
          <w:p w14:paraId="0C2B0D28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6AA4811C" w14:textId="22EC11BE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Pod Borem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18</w:t>
            </w:r>
          </w:p>
          <w:p w14:paraId="43F9F73F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678F1130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934E74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3DA2CC9A" w14:textId="77777777" w:rsidTr="006C246D">
        <w:tc>
          <w:tcPr>
            <w:tcW w:w="2169" w:type="dxa"/>
            <w:shd w:val="clear" w:color="auto" w:fill="auto"/>
          </w:tcPr>
          <w:p w14:paraId="015B9769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5 - Akcesoria do respiratora Fabian z funkcją N-CPAP</w:t>
            </w:r>
          </w:p>
        </w:tc>
        <w:tc>
          <w:tcPr>
            <w:tcW w:w="2793" w:type="dxa"/>
            <w:shd w:val="clear" w:color="auto" w:fill="auto"/>
          </w:tcPr>
          <w:p w14:paraId="31CC48C0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Dutchmed PL Sp. z o.o.</w:t>
            </w:r>
          </w:p>
          <w:p w14:paraId="050FAAAC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Szajnochy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14</w:t>
            </w:r>
          </w:p>
          <w:p w14:paraId="45133AF3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85-738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Bydgoszcz</w:t>
            </w:r>
          </w:p>
        </w:tc>
        <w:tc>
          <w:tcPr>
            <w:tcW w:w="2551" w:type="dxa"/>
            <w:shd w:val="clear" w:color="auto" w:fill="auto"/>
          </w:tcPr>
          <w:p w14:paraId="0DC94FCA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06A988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5D8F6634" w14:textId="77777777" w:rsidTr="006C246D">
        <w:tc>
          <w:tcPr>
            <w:tcW w:w="2169" w:type="dxa"/>
            <w:shd w:val="clear" w:color="auto" w:fill="auto"/>
          </w:tcPr>
          <w:p w14:paraId="29901613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10 - Sonda żołądkowa p/odleżynowa</w:t>
            </w:r>
          </w:p>
        </w:tc>
        <w:tc>
          <w:tcPr>
            <w:tcW w:w="2793" w:type="dxa"/>
            <w:shd w:val="clear" w:color="auto" w:fill="auto"/>
          </w:tcPr>
          <w:p w14:paraId="17ABA07C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2E3876C3" w14:textId="2A8C058E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Pod Borem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18</w:t>
            </w:r>
          </w:p>
          <w:p w14:paraId="4730D5C8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37862350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057CBF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4958654B" w14:textId="77777777" w:rsidTr="006C246D">
        <w:tc>
          <w:tcPr>
            <w:tcW w:w="2169" w:type="dxa"/>
            <w:shd w:val="clear" w:color="auto" w:fill="auto"/>
          </w:tcPr>
          <w:p w14:paraId="6150C948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11 - Koszyk Dormia</w:t>
            </w:r>
          </w:p>
        </w:tc>
        <w:tc>
          <w:tcPr>
            <w:tcW w:w="2793" w:type="dxa"/>
            <w:shd w:val="clear" w:color="auto" w:fill="auto"/>
          </w:tcPr>
          <w:p w14:paraId="7346BAAD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7B7471C9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</w:t>
            </w:r>
          </w:p>
          <w:p w14:paraId="3D3E1E6F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322704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391E9E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76E95CA2" w14:textId="77777777" w:rsidTr="006C246D">
        <w:tc>
          <w:tcPr>
            <w:tcW w:w="2169" w:type="dxa"/>
            <w:shd w:val="clear" w:color="auto" w:fill="auto"/>
          </w:tcPr>
          <w:p w14:paraId="5F32DC8A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12 - Wzierniki uszne</w:t>
            </w:r>
          </w:p>
        </w:tc>
        <w:tc>
          <w:tcPr>
            <w:tcW w:w="2793" w:type="dxa"/>
            <w:shd w:val="clear" w:color="auto" w:fill="auto"/>
          </w:tcPr>
          <w:p w14:paraId="3D43825C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61ECD04C" w14:textId="7C0ABFB0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Pod Borem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18</w:t>
            </w:r>
          </w:p>
          <w:p w14:paraId="54FFDB62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76902E64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50B2D5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18A66D42" w14:textId="77777777" w:rsidTr="006C246D">
        <w:tc>
          <w:tcPr>
            <w:tcW w:w="2169" w:type="dxa"/>
            <w:shd w:val="clear" w:color="auto" w:fill="auto"/>
          </w:tcPr>
          <w:p w14:paraId="7193A916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13 - Rury do obwodu anestetycznego</w:t>
            </w:r>
          </w:p>
        </w:tc>
        <w:tc>
          <w:tcPr>
            <w:tcW w:w="2793" w:type="dxa"/>
            <w:shd w:val="clear" w:color="auto" w:fill="auto"/>
          </w:tcPr>
          <w:p w14:paraId="48CAA31C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Medox Pro sp. z o.o. Sp. k.</w:t>
            </w:r>
          </w:p>
          <w:p w14:paraId="20E0353A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Grodzka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20/4</w:t>
            </w:r>
          </w:p>
          <w:p w14:paraId="5466B38F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70-560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Szczecin</w:t>
            </w:r>
          </w:p>
        </w:tc>
        <w:tc>
          <w:tcPr>
            <w:tcW w:w="2551" w:type="dxa"/>
            <w:shd w:val="clear" w:color="auto" w:fill="auto"/>
          </w:tcPr>
          <w:p w14:paraId="0303455A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883D5A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056868B3" w14:textId="77777777" w:rsidTr="006C246D">
        <w:tc>
          <w:tcPr>
            <w:tcW w:w="2169" w:type="dxa"/>
            <w:shd w:val="clear" w:color="auto" w:fill="auto"/>
          </w:tcPr>
          <w:p w14:paraId="43BA3300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14 - Akcesoria do aparatów elektrochirurgicznych ERBE VIO300D, ICC300 oraz VIO3</w:t>
            </w:r>
          </w:p>
        </w:tc>
        <w:tc>
          <w:tcPr>
            <w:tcW w:w="2793" w:type="dxa"/>
            <w:shd w:val="clear" w:color="auto" w:fill="auto"/>
          </w:tcPr>
          <w:p w14:paraId="59435F6A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Erbe Polska Sp. z o.o.</w:t>
            </w:r>
          </w:p>
          <w:p w14:paraId="08B04C3D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Al. Rzeczypospolitej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14/2.8</w:t>
            </w:r>
          </w:p>
          <w:p w14:paraId="6E6974C2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EB123F2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BCE34A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50CE8E95" w14:textId="77777777" w:rsidTr="006C246D">
        <w:tc>
          <w:tcPr>
            <w:tcW w:w="2169" w:type="dxa"/>
            <w:shd w:val="clear" w:color="auto" w:fill="auto"/>
          </w:tcPr>
          <w:p w14:paraId="11855433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15 - Stapler okrężny</w:t>
            </w:r>
          </w:p>
        </w:tc>
        <w:tc>
          <w:tcPr>
            <w:tcW w:w="2793" w:type="dxa"/>
            <w:shd w:val="clear" w:color="auto" w:fill="auto"/>
          </w:tcPr>
          <w:p w14:paraId="42FBF2B5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569ADCD9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11</w:t>
            </w:r>
          </w:p>
          <w:p w14:paraId="0E175B89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11F3D0F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763B53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000CA5EB" w14:textId="77777777" w:rsidTr="006C246D">
        <w:tc>
          <w:tcPr>
            <w:tcW w:w="2169" w:type="dxa"/>
            <w:shd w:val="clear" w:color="auto" w:fill="auto"/>
          </w:tcPr>
          <w:p w14:paraId="1F40C32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16 - Worki do zbiórki moczu</w:t>
            </w:r>
          </w:p>
        </w:tc>
        <w:tc>
          <w:tcPr>
            <w:tcW w:w="2793" w:type="dxa"/>
            <w:shd w:val="clear" w:color="auto" w:fill="auto"/>
          </w:tcPr>
          <w:p w14:paraId="128B3431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015DF5CD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38/52</w:t>
            </w:r>
          </w:p>
          <w:p w14:paraId="0CAB5D38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2523D31C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66AD20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3C8A6159" w14:textId="77777777" w:rsidTr="006C246D">
        <w:tc>
          <w:tcPr>
            <w:tcW w:w="2169" w:type="dxa"/>
            <w:shd w:val="clear" w:color="auto" w:fill="auto"/>
          </w:tcPr>
          <w:p w14:paraId="0045D8C7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lastRenderedPageBreak/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17 - Klipsy polimerowe</w:t>
            </w:r>
          </w:p>
        </w:tc>
        <w:tc>
          <w:tcPr>
            <w:tcW w:w="2793" w:type="dxa"/>
            <w:shd w:val="clear" w:color="auto" w:fill="auto"/>
          </w:tcPr>
          <w:p w14:paraId="129A0AD0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SUN-MED Spółka Cywilna Dominik Siekierski, Sławomir Naparty</w:t>
            </w:r>
          </w:p>
          <w:p w14:paraId="3A9D7764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104/112</w:t>
            </w:r>
          </w:p>
          <w:p w14:paraId="45FA1417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25E18B40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- 369.90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A7E85F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369,90</w:t>
            </w:r>
          </w:p>
        </w:tc>
      </w:tr>
      <w:tr w:rsidR="005A37E9" w:rsidRPr="00834EF4" w14:paraId="55DAB5B6" w14:textId="77777777" w:rsidTr="006C246D">
        <w:tc>
          <w:tcPr>
            <w:tcW w:w="2169" w:type="dxa"/>
            <w:shd w:val="clear" w:color="auto" w:fill="auto"/>
          </w:tcPr>
          <w:p w14:paraId="23C56F32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17 - Klipsy polimerowe</w:t>
            </w:r>
          </w:p>
        </w:tc>
        <w:tc>
          <w:tcPr>
            <w:tcW w:w="2793" w:type="dxa"/>
            <w:shd w:val="clear" w:color="auto" w:fill="auto"/>
          </w:tcPr>
          <w:p w14:paraId="68479F2A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23837FBA" w14:textId="77777777" w:rsidR="00395F28" w:rsidRPr="00395F28" w:rsidRDefault="00395F28" w:rsidP="00395F28">
            <w:pPr>
              <w:jc w:val="both"/>
              <w:rPr>
                <w:bCs/>
                <w:sz w:val="20"/>
                <w:szCs w:val="20"/>
              </w:rPr>
            </w:pPr>
            <w:r w:rsidRPr="00395F28">
              <w:rPr>
                <w:bCs/>
                <w:sz w:val="20"/>
                <w:szCs w:val="20"/>
              </w:rPr>
              <w:t>ul. Łopuszańska 36/14C</w:t>
            </w:r>
          </w:p>
          <w:p w14:paraId="2AA332F0" w14:textId="3BE99F1F" w:rsidR="005A37E9" w:rsidRPr="00395F28" w:rsidRDefault="00395F28" w:rsidP="00395F28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0"/>
                <w:szCs w:val="20"/>
              </w:rPr>
              <w:t>02-220 Warszawa</w:t>
            </w:r>
          </w:p>
        </w:tc>
        <w:tc>
          <w:tcPr>
            <w:tcW w:w="2551" w:type="dxa"/>
            <w:shd w:val="clear" w:color="auto" w:fill="auto"/>
          </w:tcPr>
          <w:p w14:paraId="51E5DA9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FF6536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2F3E353E" w14:textId="77777777" w:rsidTr="006C246D">
        <w:tc>
          <w:tcPr>
            <w:tcW w:w="2169" w:type="dxa"/>
            <w:shd w:val="clear" w:color="auto" w:fill="auto"/>
          </w:tcPr>
          <w:p w14:paraId="4279F2F0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17 - Klipsy polimerowe</w:t>
            </w:r>
          </w:p>
        </w:tc>
        <w:tc>
          <w:tcPr>
            <w:tcW w:w="2793" w:type="dxa"/>
            <w:shd w:val="clear" w:color="auto" w:fill="auto"/>
          </w:tcPr>
          <w:p w14:paraId="5B69C9A3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Teleflex Polska Sp. z o.o.</w:t>
            </w:r>
          </w:p>
          <w:p w14:paraId="04695400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16A</w:t>
            </w:r>
          </w:p>
          <w:p w14:paraId="57C8390C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7417247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C9DD5D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0,00</w:t>
            </w:r>
          </w:p>
        </w:tc>
      </w:tr>
      <w:tr w:rsidR="005A37E9" w:rsidRPr="00834EF4" w14:paraId="40AD1607" w14:textId="77777777" w:rsidTr="006C246D">
        <w:tc>
          <w:tcPr>
            <w:tcW w:w="2169" w:type="dxa"/>
            <w:shd w:val="clear" w:color="auto" w:fill="auto"/>
          </w:tcPr>
          <w:p w14:paraId="008D5A0D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18 - Worki stomijne</w:t>
            </w:r>
          </w:p>
        </w:tc>
        <w:tc>
          <w:tcPr>
            <w:tcW w:w="2793" w:type="dxa"/>
            <w:shd w:val="clear" w:color="auto" w:fill="auto"/>
          </w:tcPr>
          <w:p w14:paraId="49C465FC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0E895668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17</w:t>
            </w:r>
          </w:p>
          <w:p w14:paraId="45C49B43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Pabianice</w:t>
            </w:r>
          </w:p>
        </w:tc>
        <w:tc>
          <w:tcPr>
            <w:tcW w:w="2551" w:type="dxa"/>
            <w:shd w:val="clear" w:color="auto" w:fill="auto"/>
          </w:tcPr>
          <w:p w14:paraId="22853E1F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ACEA80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64C14FE7" w14:textId="77777777" w:rsidTr="006C246D">
        <w:tc>
          <w:tcPr>
            <w:tcW w:w="2169" w:type="dxa"/>
            <w:shd w:val="clear" w:color="auto" w:fill="auto"/>
          </w:tcPr>
          <w:p w14:paraId="4B32E92D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19 - Pierścienie do gumkowania żylaków odbytu</w:t>
            </w:r>
          </w:p>
        </w:tc>
        <w:tc>
          <w:tcPr>
            <w:tcW w:w="2793" w:type="dxa"/>
            <w:shd w:val="clear" w:color="auto" w:fill="auto"/>
          </w:tcPr>
          <w:p w14:paraId="7B284CFE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SUN-MED Spółka Cywilna Dominik Siekierski, Sławomir Naparty</w:t>
            </w:r>
          </w:p>
          <w:p w14:paraId="541EB0D2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104/112</w:t>
            </w:r>
          </w:p>
          <w:p w14:paraId="38724E91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143CE832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A47FA1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3452F4B3" w14:textId="77777777" w:rsidTr="006C246D">
        <w:tc>
          <w:tcPr>
            <w:tcW w:w="2169" w:type="dxa"/>
            <w:shd w:val="clear" w:color="auto" w:fill="auto"/>
          </w:tcPr>
          <w:p w14:paraId="67233A0A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20 - Linia wapnia</w:t>
            </w:r>
          </w:p>
        </w:tc>
        <w:tc>
          <w:tcPr>
            <w:tcW w:w="2793" w:type="dxa"/>
            <w:shd w:val="clear" w:color="auto" w:fill="auto"/>
          </w:tcPr>
          <w:p w14:paraId="4D768BC4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7DCBAE3" w14:textId="667EECF2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Kruczkowskiego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8</w:t>
            </w:r>
          </w:p>
          <w:p w14:paraId="49FA8AC1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2BA9E45B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AA5385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71B3F75D" w14:textId="77777777" w:rsidTr="006C246D">
        <w:tc>
          <w:tcPr>
            <w:tcW w:w="2169" w:type="dxa"/>
            <w:shd w:val="clear" w:color="auto" w:fill="auto"/>
          </w:tcPr>
          <w:p w14:paraId="6D8259A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21 - Zestaw do autotransfuzji pooperacyjnej krwi i drenażu ran</w:t>
            </w:r>
          </w:p>
        </w:tc>
        <w:tc>
          <w:tcPr>
            <w:tcW w:w="2793" w:type="dxa"/>
            <w:shd w:val="clear" w:color="auto" w:fill="auto"/>
          </w:tcPr>
          <w:p w14:paraId="3CB57731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18AA5677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38/52</w:t>
            </w:r>
          </w:p>
          <w:p w14:paraId="59C3C787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46CA7E0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50BEC8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2206F2F5" w14:textId="77777777" w:rsidTr="006C246D">
        <w:tc>
          <w:tcPr>
            <w:tcW w:w="2169" w:type="dxa"/>
            <w:shd w:val="clear" w:color="auto" w:fill="auto"/>
          </w:tcPr>
          <w:p w14:paraId="20259C87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22 - Klipsy tytanowe do klipsownicy ETHICON</w:t>
            </w:r>
          </w:p>
        </w:tc>
        <w:tc>
          <w:tcPr>
            <w:tcW w:w="2793" w:type="dxa"/>
            <w:shd w:val="clear" w:color="auto" w:fill="auto"/>
          </w:tcPr>
          <w:p w14:paraId="5DF2B6B1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SUN-MED Spółka Cywilna Dominik Siekierski, Sławomir Naparty</w:t>
            </w:r>
          </w:p>
          <w:p w14:paraId="4357815D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104/112</w:t>
            </w:r>
          </w:p>
          <w:p w14:paraId="0F0A9731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2456F47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- 476.20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EC4B06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476,20</w:t>
            </w:r>
          </w:p>
        </w:tc>
      </w:tr>
      <w:tr w:rsidR="005A37E9" w:rsidRPr="00834EF4" w14:paraId="67D9E332" w14:textId="77777777" w:rsidTr="006C246D">
        <w:tc>
          <w:tcPr>
            <w:tcW w:w="2169" w:type="dxa"/>
            <w:shd w:val="clear" w:color="auto" w:fill="auto"/>
          </w:tcPr>
          <w:p w14:paraId="7FA3694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22 - Klipsy tytanowe do klipsownicy ETHICON</w:t>
            </w:r>
          </w:p>
        </w:tc>
        <w:tc>
          <w:tcPr>
            <w:tcW w:w="2793" w:type="dxa"/>
            <w:shd w:val="clear" w:color="auto" w:fill="auto"/>
          </w:tcPr>
          <w:p w14:paraId="3B0BE067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089FCDE0" w14:textId="77777777" w:rsidR="00395F28" w:rsidRPr="00395F28" w:rsidRDefault="00395F28" w:rsidP="00395F28">
            <w:pPr>
              <w:jc w:val="both"/>
              <w:rPr>
                <w:bCs/>
                <w:sz w:val="20"/>
                <w:szCs w:val="20"/>
              </w:rPr>
            </w:pPr>
            <w:r w:rsidRPr="00395F28">
              <w:rPr>
                <w:bCs/>
                <w:sz w:val="20"/>
                <w:szCs w:val="20"/>
              </w:rPr>
              <w:t>ul. Łopuszańska 36/14C</w:t>
            </w:r>
          </w:p>
          <w:p w14:paraId="689E125F" w14:textId="0B5B2C14" w:rsidR="005A37E9" w:rsidRPr="00395F28" w:rsidRDefault="00395F28" w:rsidP="00395F28">
            <w:pPr>
              <w:jc w:val="both"/>
              <w:rPr>
                <w:bCs/>
                <w:sz w:val="22"/>
                <w:szCs w:val="22"/>
              </w:rPr>
            </w:pPr>
            <w:r w:rsidRPr="00395F28">
              <w:rPr>
                <w:bCs/>
                <w:sz w:val="20"/>
                <w:szCs w:val="20"/>
              </w:rPr>
              <w:t>02-220 Warszawa</w:t>
            </w:r>
          </w:p>
        </w:tc>
        <w:tc>
          <w:tcPr>
            <w:tcW w:w="2551" w:type="dxa"/>
            <w:shd w:val="clear" w:color="auto" w:fill="auto"/>
          </w:tcPr>
          <w:p w14:paraId="1333A4B3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4226DE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06B36446" w14:textId="77777777" w:rsidTr="006C246D">
        <w:tc>
          <w:tcPr>
            <w:tcW w:w="2169" w:type="dxa"/>
            <w:shd w:val="clear" w:color="auto" w:fill="auto"/>
          </w:tcPr>
          <w:p w14:paraId="2CEDD91F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25 - Zaciskacze, rozcinacze</w:t>
            </w:r>
          </w:p>
        </w:tc>
        <w:tc>
          <w:tcPr>
            <w:tcW w:w="2793" w:type="dxa"/>
            <w:shd w:val="clear" w:color="auto" w:fill="auto"/>
          </w:tcPr>
          <w:p w14:paraId="3BAF3994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4C40A8E6" w14:textId="5D807B25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Pod Borem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18</w:t>
            </w:r>
          </w:p>
          <w:p w14:paraId="679C59FE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74354853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249D4D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1041493D" w14:textId="77777777" w:rsidTr="006C246D">
        <w:tc>
          <w:tcPr>
            <w:tcW w:w="2169" w:type="dxa"/>
            <w:shd w:val="clear" w:color="auto" w:fill="auto"/>
          </w:tcPr>
          <w:p w14:paraId="2B1A87FB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25 - Zaciskacze, rozcinacze</w:t>
            </w:r>
          </w:p>
        </w:tc>
        <w:tc>
          <w:tcPr>
            <w:tcW w:w="2793" w:type="dxa"/>
            <w:shd w:val="clear" w:color="auto" w:fill="auto"/>
          </w:tcPr>
          <w:p w14:paraId="33DF64A7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Bialmed Sp. z o.o.</w:t>
            </w:r>
          </w:p>
          <w:p w14:paraId="1C25248D" w14:textId="17A6ABE7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Kazimierzowska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46/48/35</w:t>
            </w:r>
          </w:p>
          <w:p w14:paraId="57F7EC72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D36A63B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9416F4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0,00</w:t>
            </w:r>
          </w:p>
        </w:tc>
      </w:tr>
      <w:tr w:rsidR="005A37E9" w:rsidRPr="00834EF4" w14:paraId="0A830791" w14:textId="77777777" w:rsidTr="006C246D">
        <w:tc>
          <w:tcPr>
            <w:tcW w:w="2169" w:type="dxa"/>
            <w:shd w:val="clear" w:color="auto" w:fill="auto"/>
          </w:tcPr>
          <w:p w14:paraId="33A35E49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26 - Stazy (opaski uciskowe)</w:t>
            </w:r>
          </w:p>
        </w:tc>
        <w:tc>
          <w:tcPr>
            <w:tcW w:w="2793" w:type="dxa"/>
            <w:shd w:val="clear" w:color="auto" w:fill="auto"/>
          </w:tcPr>
          <w:p w14:paraId="1D64E80B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4326B973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Francuska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39/6</w:t>
            </w:r>
          </w:p>
          <w:p w14:paraId="3FA5473F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03-905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2AB06E4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342BD9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3911FA1B" w14:textId="77777777" w:rsidTr="006C246D">
        <w:tc>
          <w:tcPr>
            <w:tcW w:w="2169" w:type="dxa"/>
            <w:shd w:val="clear" w:color="auto" w:fill="auto"/>
          </w:tcPr>
          <w:p w14:paraId="5FC5F01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28 - Nakłuwacze do pobierania krwi</w:t>
            </w:r>
          </w:p>
        </w:tc>
        <w:tc>
          <w:tcPr>
            <w:tcW w:w="2793" w:type="dxa"/>
            <w:shd w:val="clear" w:color="auto" w:fill="auto"/>
          </w:tcPr>
          <w:p w14:paraId="47984E7D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Centrum Diabetologii Sp. z o.o.</w:t>
            </w:r>
          </w:p>
          <w:p w14:paraId="3907EABA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Niedźwiedzia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29B</w:t>
            </w:r>
          </w:p>
          <w:p w14:paraId="7FC4A8D3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02-737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68D9CE4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C8A294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793FD446" w14:textId="77777777" w:rsidTr="006C246D">
        <w:tc>
          <w:tcPr>
            <w:tcW w:w="2169" w:type="dxa"/>
            <w:shd w:val="clear" w:color="auto" w:fill="auto"/>
          </w:tcPr>
          <w:p w14:paraId="01B4BED8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 xml:space="preserve">Pakiet 28 - Nakłuwacze do </w:t>
            </w:r>
            <w:r w:rsidRPr="005A37E9">
              <w:rPr>
                <w:sz w:val="20"/>
                <w:szCs w:val="20"/>
              </w:rPr>
              <w:lastRenderedPageBreak/>
              <w:t>pobierania krwi</w:t>
            </w:r>
          </w:p>
        </w:tc>
        <w:tc>
          <w:tcPr>
            <w:tcW w:w="2793" w:type="dxa"/>
            <w:shd w:val="clear" w:color="auto" w:fill="auto"/>
          </w:tcPr>
          <w:p w14:paraId="0E0A2091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lastRenderedPageBreak/>
              <w:t>Bialmed Sp. z o.o.</w:t>
            </w:r>
          </w:p>
          <w:p w14:paraId="359001B7" w14:textId="3D47FE46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Kazimierzowska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46/48/35</w:t>
            </w:r>
          </w:p>
          <w:p w14:paraId="709EAC4F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lastRenderedPageBreak/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24542F2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lastRenderedPageBreak/>
              <w:t>1 - Cena - 454.55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25F54A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454,55</w:t>
            </w:r>
          </w:p>
        </w:tc>
      </w:tr>
      <w:tr w:rsidR="005A37E9" w:rsidRPr="00834EF4" w14:paraId="1455F2E4" w14:textId="77777777" w:rsidTr="006C246D">
        <w:tc>
          <w:tcPr>
            <w:tcW w:w="2169" w:type="dxa"/>
            <w:shd w:val="clear" w:color="auto" w:fill="auto"/>
          </w:tcPr>
          <w:p w14:paraId="20BF6AB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28 - Nakłuwacze do pobierania krwi</w:t>
            </w:r>
          </w:p>
        </w:tc>
        <w:tc>
          <w:tcPr>
            <w:tcW w:w="2793" w:type="dxa"/>
            <w:shd w:val="clear" w:color="auto" w:fill="auto"/>
          </w:tcPr>
          <w:p w14:paraId="6A6D5D2B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009C3C67" w14:textId="224F9479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Balicka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117</w:t>
            </w:r>
          </w:p>
          <w:p w14:paraId="04C5DF9D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3620333F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5AD97B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400,00</w:t>
            </w:r>
          </w:p>
        </w:tc>
      </w:tr>
      <w:tr w:rsidR="005A37E9" w:rsidRPr="00834EF4" w14:paraId="7E91EA5A" w14:textId="77777777" w:rsidTr="006C246D">
        <w:tc>
          <w:tcPr>
            <w:tcW w:w="2169" w:type="dxa"/>
            <w:shd w:val="clear" w:color="auto" w:fill="auto"/>
          </w:tcPr>
          <w:p w14:paraId="4053D8F0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28 - Nakłuwacze do pobierania krwi</w:t>
            </w:r>
          </w:p>
        </w:tc>
        <w:tc>
          <w:tcPr>
            <w:tcW w:w="2793" w:type="dxa"/>
            <w:shd w:val="clear" w:color="auto" w:fill="auto"/>
          </w:tcPr>
          <w:p w14:paraId="6BB64D4C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Becton Dickinson Polska Sp. z o.o.</w:t>
            </w:r>
          </w:p>
          <w:p w14:paraId="4BC03BD8" w14:textId="780FE46E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Osmańska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14</w:t>
            </w:r>
          </w:p>
          <w:p w14:paraId="28C4A237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A8FDC2B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- 322.60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FE1C57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322,60</w:t>
            </w:r>
          </w:p>
        </w:tc>
      </w:tr>
      <w:tr w:rsidR="005A37E9" w:rsidRPr="00834EF4" w14:paraId="6EC685BA" w14:textId="77777777" w:rsidTr="006C246D">
        <w:tc>
          <w:tcPr>
            <w:tcW w:w="2169" w:type="dxa"/>
            <w:shd w:val="clear" w:color="auto" w:fill="auto"/>
          </w:tcPr>
          <w:p w14:paraId="3ED87A1A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29 - Folia KS i PTFE dla otolaryngologii</w:t>
            </w:r>
          </w:p>
        </w:tc>
        <w:tc>
          <w:tcPr>
            <w:tcW w:w="2793" w:type="dxa"/>
            <w:shd w:val="clear" w:color="auto" w:fill="auto"/>
          </w:tcPr>
          <w:p w14:paraId="11D11795" w14:textId="7F2A259D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ANMAR Sp. z o.o.</w:t>
            </w:r>
          </w:p>
          <w:p w14:paraId="1D826455" w14:textId="413E1E06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Strefowa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22</w:t>
            </w:r>
          </w:p>
          <w:p w14:paraId="2E4FC302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Tychy</w:t>
            </w:r>
          </w:p>
        </w:tc>
        <w:tc>
          <w:tcPr>
            <w:tcW w:w="2551" w:type="dxa"/>
            <w:shd w:val="clear" w:color="auto" w:fill="auto"/>
          </w:tcPr>
          <w:p w14:paraId="44F8EB0F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5E754B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3C8F3608" w14:textId="77777777" w:rsidTr="006C246D">
        <w:tc>
          <w:tcPr>
            <w:tcW w:w="2169" w:type="dxa"/>
            <w:shd w:val="clear" w:color="auto" w:fill="auto"/>
          </w:tcPr>
          <w:p w14:paraId="51051559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30 - Butelka plastikowa do karmienia noworodków i wcześniaków</w:t>
            </w:r>
          </w:p>
        </w:tc>
        <w:tc>
          <w:tcPr>
            <w:tcW w:w="2793" w:type="dxa"/>
            <w:shd w:val="clear" w:color="auto" w:fill="auto"/>
          </w:tcPr>
          <w:p w14:paraId="4B10DD02" w14:textId="3E4CBE9E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Medela Polska Sp</w:t>
            </w:r>
            <w:r w:rsidR="005433E2">
              <w:rPr>
                <w:b/>
                <w:bCs/>
                <w:sz w:val="20"/>
                <w:szCs w:val="20"/>
              </w:rPr>
              <w:t>.</w:t>
            </w:r>
            <w:r w:rsidRPr="005A37E9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60FB8239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Wybrzeże Gdyńskie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6D</w:t>
            </w:r>
          </w:p>
          <w:p w14:paraId="2BBF9F26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01-531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7149317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FCB3EC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5BCB151F" w14:textId="77777777" w:rsidTr="006C246D">
        <w:tc>
          <w:tcPr>
            <w:tcW w:w="2169" w:type="dxa"/>
            <w:shd w:val="clear" w:color="auto" w:fill="auto"/>
          </w:tcPr>
          <w:p w14:paraId="5D18ADD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34 - Stent moczowodowy</w:t>
            </w:r>
          </w:p>
        </w:tc>
        <w:tc>
          <w:tcPr>
            <w:tcW w:w="2793" w:type="dxa"/>
            <w:shd w:val="clear" w:color="auto" w:fill="auto"/>
          </w:tcPr>
          <w:p w14:paraId="16D10DC2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Advance Europe Sp. z o.o. Biuro Techniczno-Handlowe</w:t>
            </w:r>
          </w:p>
          <w:p w14:paraId="6D09955A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Skrzetuskiego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30/3</w:t>
            </w:r>
          </w:p>
          <w:p w14:paraId="23B3A1A5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02-726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D4D0BD6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- 429.00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CBE2DD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429,00</w:t>
            </w:r>
          </w:p>
        </w:tc>
      </w:tr>
      <w:tr w:rsidR="005A37E9" w:rsidRPr="00834EF4" w14:paraId="76A38EF4" w14:textId="77777777" w:rsidTr="006C246D">
        <w:tc>
          <w:tcPr>
            <w:tcW w:w="2169" w:type="dxa"/>
            <w:shd w:val="clear" w:color="auto" w:fill="auto"/>
          </w:tcPr>
          <w:p w14:paraId="18F62220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34 - Stent moczowodowy</w:t>
            </w:r>
          </w:p>
        </w:tc>
        <w:tc>
          <w:tcPr>
            <w:tcW w:w="2793" w:type="dxa"/>
            <w:shd w:val="clear" w:color="auto" w:fill="auto"/>
          </w:tcPr>
          <w:p w14:paraId="3587F3A0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Cook Medical Sp. z o.o.</w:t>
            </w:r>
          </w:p>
          <w:p w14:paraId="3B9A1E56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Pl.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</w:t>
            </w:r>
          </w:p>
          <w:p w14:paraId="228AA196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00-078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B65B0E3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3FD38C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36CC2379" w14:textId="77777777" w:rsidTr="006C246D">
        <w:tc>
          <w:tcPr>
            <w:tcW w:w="2169" w:type="dxa"/>
            <w:shd w:val="clear" w:color="auto" w:fill="auto"/>
          </w:tcPr>
          <w:p w14:paraId="7BB01276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35 - System do pobierania próbek z drzewa oskrzelowego</w:t>
            </w:r>
          </w:p>
        </w:tc>
        <w:tc>
          <w:tcPr>
            <w:tcW w:w="2793" w:type="dxa"/>
            <w:shd w:val="clear" w:color="auto" w:fill="auto"/>
          </w:tcPr>
          <w:p w14:paraId="2CC12165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6E6722CB" w14:textId="77777777" w:rsidR="00395F28" w:rsidRPr="00211A34" w:rsidRDefault="00395F28" w:rsidP="00395F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A37E9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18</w:t>
            </w:r>
          </w:p>
          <w:p w14:paraId="7032D06D" w14:textId="05AEABA7" w:rsidR="005A37E9" w:rsidRPr="00211A34" w:rsidRDefault="00395F28" w:rsidP="00395F28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6872D2C4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0C9C12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498146D1" w14:textId="77777777" w:rsidTr="006C246D">
        <w:tc>
          <w:tcPr>
            <w:tcW w:w="2169" w:type="dxa"/>
            <w:shd w:val="clear" w:color="auto" w:fill="auto"/>
          </w:tcPr>
          <w:p w14:paraId="5079B6F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35 - System do pobierania próbek z drzewa oskrzelowego</w:t>
            </w:r>
          </w:p>
        </w:tc>
        <w:tc>
          <w:tcPr>
            <w:tcW w:w="2793" w:type="dxa"/>
            <w:shd w:val="clear" w:color="auto" w:fill="auto"/>
          </w:tcPr>
          <w:p w14:paraId="686E0689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5FFDB4EC" w14:textId="0D8A1398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Balicka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117</w:t>
            </w:r>
          </w:p>
          <w:p w14:paraId="2312A4F1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1D4E77E9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- 231.70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5AEE9F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231,70</w:t>
            </w:r>
          </w:p>
        </w:tc>
      </w:tr>
      <w:tr w:rsidR="005A37E9" w:rsidRPr="00834EF4" w14:paraId="07EFD024" w14:textId="77777777" w:rsidTr="006C246D">
        <w:tc>
          <w:tcPr>
            <w:tcW w:w="2169" w:type="dxa"/>
            <w:shd w:val="clear" w:color="auto" w:fill="auto"/>
          </w:tcPr>
          <w:p w14:paraId="7F869FD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36 - Zamknięty system dostępu donaczyniowego</w:t>
            </w:r>
          </w:p>
        </w:tc>
        <w:tc>
          <w:tcPr>
            <w:tcW w:w="2793" w:type="dxa"/>
            <w:shd w:val="clear" w:color="auto" w:fill="auto"/>
          </w:tcPr>
          <w:p w14:paraId="6AAE9B66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Becton Dickinson Polska Sp. z o.o.</w:t>
            </w:r>
          </w:p>
          <w:p w14:paraId="478C7CFC" w14:textId="09339AC3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Osmańska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14</w:t>
            </w:r>
          </w:p>
          <w:p w14:paraId="73A39CB8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66C0427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C3BB27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33CBE134" w14:textId="77777777" w:rsidTr="006C246D">
        <w:tc>
          <w:tcPr>
            <w:tcW w:w="2169" w:type="dxa"/>
            <w:shd w:val="clear" w:color="auto" w:fill="auto"/>
          </w:tcPr>
          <w:p w14:paraId="1610AA0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36 - Zamknięty system dostępu donaczyniowego</w:t>
            </w:r>
          </w:p>
        </w:tc>
        <w:tc>
          <w:tcPr>
            <w:tcW w:w="2793" w:type="dxa"/>
            <w:shd w:val="clear" w:color="auto" w:fill="auto"/>
          </w:tcPr>
          <w:p w14:paraId="18589EAD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1ACC002F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38/52</w:t>
            </w:r>
          </w:p>
          <w:p w14:paraId="1F2FBA6E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050FE003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- 391.30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118298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391,30</w:t>
            </w:r>
          </w:p>
        </w:tc>
      </w:tr>
      <w:tr w:rsidR="005A37E9" w:rsidRPr="00834EF4" w14:paraId="6A0E9438" w14:textId="77777777" w:rsidTr="006C246D">
        <w:tc>
          <w:tcPr>
            <w:tcW w:w="2169" w:type="dxa"/>
            <w:shd w:val="clear" w:color="auto" w:fill="auto"/>
          </w:tcPr>
          <w:p w14:paraId="2F8B558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39 - Zestaw do znieczuleń</w:t>
            </w:r>
          </w:p>
        </w:tc>
        <w:tc>
          <w:tcPr>
            <w:tcW w:w="2793" w:type="dxa"/>
            <w:shd w:val="clear" w:color="auto" w:fill="auto"/>
          </w:tcPr>
          <w:p w14:paraId="0F5C89B0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6C1AEB85" w14:textId="6645BA93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Balicka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117</w:t>
            </w:r>
          </w:p>
          <w:p w14:paraId="5FCA2B33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69E8344B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2B0940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4A28E50D" w14:textId="77777777" w:rsidTr="006C246D">
        <w:tc>
          <w:tcPr>
            <w:tcW w:w="2169" w:type="dxa"/>
            <w:shd w:val="clear" w:color="auto" w:fill="auto"/>
          </w:tcPr>
          <w:p w14:paraId="4C591C7B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39 - Zestaw do znieczuleń</w:t>
            </w:r>
          </w:p>
        </w:tc>
        <w:tc>
          <w:tcPr>
            <w:tcW w:w="2793" w:type="dxa"/>
            <w:shd w:val="clear" w:color="auto" w:fill="auto"/>
          </w:tcPr>
          <w:p w14:paraId="11A6895B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AKME Pałejko Spółka jawna</w:t>
            </w:r>
          </w:p>
          <w:p w14:paraId="3CF02666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Poloneza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89B</w:t>
            </w:r>
          </w:p>
          <w:p w14:paraId="63FDF5B0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02-826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20C74A97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- 356.45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853AAE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356,45</w:t>
            </w:r>
          </w:p>
        </w:tc>
      </w:tr>
      <w:tr w:rsidR="005A37E9" w:rsidRPr="00834EF4" w14:paraId="7342B827" w14:textId="77777777" w:rsidTr="006C246D">
        <w:tc>
          <w:tcPr>
            <w:tcW w:w="2169" w:type="dxa"/>
            <w:shd w:val="clear" w:color="auto" w:fill="auto"/>
          </w:tcPr>
          <w:p w14:paraId="1DE7F446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 xml:space="preserve">Pakiet 41 - Zestaw do nakłucia jamy </w:t>
            </w:r>
            <w:r w:rsidRPr="005A37E9">
              <w:rPr>
                <w:sz w:val="20"/>
                <w:szCs w:val="20"/>
              </w:rPr>
              <w:lastRenderedPageBreak/>
              <w:t>otrzewnowej</w:t>
            </w:r>
          </w:p>
        </w:tc>
        <w:tc>
          <w:tcPr>
            <w:tcW w:w="2793" w:type="dxa"/>
            <w:shd w:val="clear" w:color="auto" w:fill="auto"/>
          </w:tcPr>
          <w:p w14:paraId="6692DF05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lastRenderedPageBreak/>
              <w:t>AKME Pałejko Spółka jawna</w:t>
            </w:r>
          </w:p>
          <w:p w14:paraId="2B82A87F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Poloneza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89B</w:t>
            </w:r>
          </w:p>
          <w:p w14:paraId="4E86D645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lastRenderedPageBreak/>
              <w:t>02-826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25D6EF82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AF0AEB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7EC11FC2" w14:textId="77777777" w:rsidTr="006C246D">
        <w:tc>
          <w:tcPr>
            <w:tcW w:w="2169" w:type="dxa"/>
            <w:shd w:val="clear" w:color="auto" w:fill="auto"/>
          </w:tcPr>
          <w:p w14:paraId="619FA7C0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42 - Cewniki, worki, wieszaki</w:t>
            </w:r>
          </w:p>
        </w:tc>
        <w:tc>
          <w:tcPr>
            <w:tcW w:w="2793" w:type="dxa"/>
            <w:shd w:val="clear" w:color="auto" w:fill="auto"/>
          </w:tcPr>
          <w:p w14:paraId="44F36D0E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49AB990A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38/52</w:t>
            </w:r>
          </w:p>
          <w:p w14:paraId="571ADE23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3CC8C5D3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59F2B6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0F9BD783" w14:textId="77777777" w:rsidTr="006C246D">
        <w:tc>
          <w:tcPr>
            <w:tcW w:w="2169" w:type="dxa"/>
            <w:shd w:val="clear" w:color="auto" w:fill="auto"/>
          </w:tcPr>
          <w:p w14:paraId="51EC483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43 - Aparat do treningu oddechowego</w:t>
            </w:r>
          </w:p>
        </w:tc>
        <w:tc>
          <w:tcPr>
            <w:tcW w:w="2793" w:type="dxa"/>
            <w:shd w:val="clear" w:color="auto" w:fill="auto"/>
          </w:tcPr>
          <w:p w14:paraId="709A5D3C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34C53A54" w14:textId="77777777" w:rsidR="00395F28" w:rsidRPr="00211A34" w:rsidRDefault="00395F28" w:rsidP="00395F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A37E9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18</w:t>
            </w:r>
          </w:p>
          <w:p w14:paraId="75C2DD8A" w14:textId="0D5B8402" w:rsidR="005A37E9" w:rsidRPr="00211A34" w:rsidRDefault="00395F28" w:rsidP="00395F28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4FB9E55A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A08F07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4B986D50" w14:textId="77777777" w:rsidTr="006C246D">
        <w:tc>
          <w:tcPr>
            <w:tcW w:w="2169" w:type="dxa"/>
            <w:shd w:val="clear" w:color="auto" w:fill="auto"/>
          </w:tcPr>
          <w:p w14:paraId="68A7798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43 - Aparat do treningu oddechowego</w:t>
            </w:r>
          </w:p>
        </w:tc>
        <w:tc>
          <w:tcPr>
            <w:tcW w:w="2793" w:type="dxa"/>
            <w:shd w:val="clear" w:color="auto" w:fill="auto"/>
          </w:tcPr>
          <w:p w14:paraId="7BED3D8D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NZ TECHNO Sp. z o.o.</w:t>
            </w:r>
          </w:p>
          <w:p w14:paraId="575F3572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Berneńska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5A</w:t>
            </w:r>
          </w:p>
          <w:p w14:paraId="7A922D8D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03-976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4EA83F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D488FF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0,00</w:t>
            </w:r>
          </w:p>
        </w:tc>
      </w:tr>
      <w:tr w:rsidR="005A37E9" w:rsidRPr="00834EF4" w14:paraId="31800FDF" w14:textId="77777777" w:rsidTr="006C246D">
        <w:tc>
          <w:tcPr>
            <w:tcW w:w="2169" w:type="dxa"/>
            <w:shd w:val="clear" w:color="auto" w:fill="auto"/>
          </w:tcPr>
          <w:p w14:paraId="31A66543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43 - Aparat do treningu oddechowego</w:t>
            </w:r>
          </w:p>
        </w:tc>
        <w:tc>
          <w:tcPr>
            <w:tcW w:w="2793" w:type="dxa"/>
            <w:shd w:val="clear" w:color="auto" w:fill="auto"/>
          </w:tcPr>
          <w:p w14:paraId="578794F4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Bialmed Sp. z o.o.</w:t>
            </w:r>
          </w:p>
          <w:p w14:paraId="076A37C6" w14:textId="79334734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Kazimierzowska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46/48/35</w:t>
            </w:r>
          </w:p>
          <w:p w14:paraId="10EA6652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0B6424E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E81526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0,00</w:t>
            </w:r>
          </w:p>
        </w:tc>
      </w:tr>
      <w:tr w:rsidR="005A37E9" w:rsidRPr="00834EF4" w14:paraId="1F375F8C" w14:textId="77777777" w:rsidTr="006C246D">
        <w:tc>
          <w:tcPr>
            <w:tcW w:w="2169" w:type="dxa"/>
            <w:shd w:val="clear" w:color="auto" w:fill="auto"/>
          </w:tcPr>
          <w:p w14:paraId="18EDB947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44 - Dren Penrose</w:t>
            </w:r>
          </w:p>
        </w:tc>
        <w:tc>
          <w:tcPr>
            <w:tcW w:w="2793" w:type="dxa"/>
            <w:shd w:val="clear" w:color="auto" w:fill="auto"/>
          </w:tcPr>
          <w:p w14:paraId="72E99568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000B2AEB" w14:textId="77777777" w:rsidR="00395F28" w:rsidRPr="00211A34" w:rsidRDefault="00395F28" w:rsidP="00395F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A37E9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18</w:t>
            </w:r>
          </w:p>
          <w:p w14:paraId="09CC16B7" w14:textId="477A20EF" w:rsidR="005A37E9" w:rsidRPr="00211A34" w:rsidRDefault="00395F28" w:rsidP="00395F28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759019AF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36390C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32F2FD05" w14:textId="77777777" w:rsidTr="006C246D">
        <w:tc>
          <w:tcPr>
            <w:tcW w:w="2169" w:type="dxa"/>
            <w:shd w:val="clear" w:color="auto" w:fill="auto"/>
          </w:tcPr>
          <w:p w14:paraId="2A593DB3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44 - Dren Penrose</w:t>
            </w:r>
          </w:p>
        </w:tc>
        <w:tc>
          <w:tcPr>
            <w:tcW w:w="2793" w:type="dxa"/>
            <w:shd w:val="clear" w:color="auto" w:fill="auto"/>
          </w:tcPr>
          <w:p w14:paraId="3CA0CC93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AKME Pałejko Spółka jawna</w:t>
            </w:r>
          </w:p>
          <w:p w14:paraId="7FD5075A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Poloneza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89B</w:t>
            </w:r>
          </w:p>
          <w:p w14:paraId="2A8813BD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02-826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169FFD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- 147.75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89C90F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147,75</w:t>
            </w:r>
          </w:p>
        </w:tc>
      </w:tr>
      <w:tr w:rsidR="005A37E9" w:rsidRPr="00834EF4" w14:paraId="4C50FF82" w14:textId="77777777" w:rsidTr="006C246D">
        <w:tc>
          <w:tcPr>
            <w:tcW w:w="2169" w:type="dxa"/>
            <w:shd w:val="clear" w:color="auto" w:fill="auto"/>
          </w:tcPr>
          <w:p w14:paraId="2EE187FA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45 - Zgłębniki żołądkowe</w:t>
            </w:r>
          </w:p>
        </w:tc>
        <w:tc>
          <w:tcPr>
            <w:tcW w:w="2793" w:type="dxa"/>
            <w:shd w:val="clear" w:color="auto" w:fill="auto"/>
          </w:tcPr>
          <w:p w14:paraId="1D2A4F86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Bialmed Sp. z o.o.</w:t>
            </w:r>
          </w:p>
          <w:p w14:paraId="7B398904" w14:textId="3536F328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Kazimierzowska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46/48/35</w:t>
            </w:r>
          </w:p>
          <w:p w14:paraId="694A4747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619D4D20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A4B8C3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4D04E84D" w14:textId="77777777" w:rsidTr="006C246D">
        <w:tc>
          <w:tcPr>
            <w:tcW w:w="2169" w:type="dxa"/>
            <w:shd w:val="clear" w:color="auto" w:fill="auto"/>
          </w:tcPr>
          <w:p w14:paraId="5A6702E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45 - Zgłębniki żołądkowe</w:t>
            </w:r>
          </w:p>
        </w:tc>
        <w:tc>
          <w:tcPr>
            <w:tcW w:w="2793" w:type="dxa"/>
            <w:shd w:val="clear" w:color="auto" w:fill="auto"/>
          </w:tcPr>
          <w:p w14:paraId="3CE84319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3562D95E" w14:textId="27CF3AF6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Balicka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117</w:t>
            </w:r>
          </w:p>
          <w:p w14:paraId="2C39C956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3FEDA81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- 318.15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55FE2E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318,15</w:t>
            </w:r>
          </w:p>
        </w:tc>
      </w:tr>
      <w:tr w:rsidR="005A37E9" w:rsidRPr="00834EF4" w14:paraId="092B67F7" w14:textId="77777777" w:rsidTr="006C246D">
        <w:tc>
          <w:tcPr>
            <w:tcW w:w="2169" w:type="dxa"/>
            <w:shd w:val="clear" w:color="auto" w:fill="auto"/>
          </w:tcPr>
          <w:p w14:paraId="5050B7A6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48 - Zestaw do przetaczania płynów - bursztynowy</w:t>
            </w:r>
          </w:p>
        </w:tc>
        <w:tc>
          <w:tcPr>
            <w:tcW w:w="2793" w:type="dxa"/>
            <w:shd w:val="clear" w:color="auto" w:fill="auto"/>
          </w:tcPr>
          <w:p w14:paraId="43A247CD" w14:textId="5DFDDFAA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ANMAR Sp. z o.o.</w:t>
            </w:r>
          </w:p>
          <w:p w14:paraId="43A95DE9" w14:textId="6F990D8F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Strefowa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22</w:t>
            </w:r>
          </w:p>
          <w:p w14:paraId="538496B3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Tychy</w:t>
            </w:r>
          </w:p>
        </w:tc>
        <w:tc>
          <w:tcPr>
            <w:tcW w:w="2551" w:type="dxa"/>
            <w:shd w:val="clear" w:color="auto" w:fill="auto"/>
          </w:tcPr>
          <w:p w14:paraId="20962FD0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B50FC9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59E03457" w14:textId="77777777" w:rsidTr="006C246D">
        <w:tc>
          <w:tcPr>
            <w:tcW w:w="2169" w:type="dxa"/>
            <w:shd w:val="clear" w:color="auto" w:fill="auto"/>
          </w:tcPr>
          <w:p w14:paraId="61402F5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49 - Kasetki histopatologiczne do bardzo drobnych wycinków</w:t>
            </w:r>
          </w:p>
        </w:tc>
        <w:tc>
          <w:tcPr>
            <w:tcW w:w="2793" w:type="dxa"/>
            <w:shd w:val="clear" w:color="auto" w:fill="auto"/>
          </w:tcPr>
          <w:p w14:paraId="7664264A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ANGA ANIOŁA TOMASZ ANIOŁA</w:t>
            </w:r>
          </w:p>
          <w:p w14:paraId="7B1DEC5A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Słonimska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11</w:t>
            </w:r>
          </w:p>
          <w:p w14:paraId="4601221F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61-132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shd w:val="clear" w:color="auto" w:fill="auto"/>
          </w:tcPr>
          <w:p w14:paraId="3486C89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CB2892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73DE77AB" w14:textId="77777777" w:rsidTr="006C246D">
        <w:tc>
          <w:tcPr>
            <w:tcW w:w="2169" w:type="dxa"/>
            <w:shd w:val="clear" w:color="auto" w:fill="auto"/>
          </w:tcPr>
          <w:p w14:paraId="0944DC8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50 - Igły iniekcyjne</w:t>
            </w:r>
          </w:p>
        </w:tc>
        <w:tc>
          <w:tcPr>
            <w:tcW w:w="2793" w:type="dxa"/>
            <w:shd w:val="clear" w:color="auto" w:fill="auto"/>
          </w:tcPr>
          <w:p w14:paraId="31CBEDBF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EDE8C44" w14:textId="77777777" w:rsidR="00395F28" w:rsidRPr="00211A34" w:rsidRDefault="00395F28" w:rsidP="00395F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A37E9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18</w:t>
            </w:r>
          </w:p>
          <w:p w14:paraId="1A1039CF" w14:textId="1AB7EC2A" w:rsidR="005A37E9" w:rsidRPr="00211A34" w:rsidRDefault="00395F28" w:rsidP="00395F28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7B866787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3EA21F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14231E3B" w14:textId="77777777" w:rsidTr="006C246D">
        <w:tc>
          <w:tcPr>
            <w:tcW w:w="2169" w:type="dxa"/>
            <w:shd w:val="clear" w:color="auto" w:fill="auto"/>
          </w:tcPr>
          <w:p w14:paraId="38A1D76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50 - Igły iniekcyjne</w:t>
            </w:r>
          </w:p>
        </w:tc>
        <w:tc>
          <w:tcPr>
            <w:tcW w:w="2793" w:type="dxa"/>
            <w:shd w:val="clear" w:color="auto" w:fill="auto"/>
          </w:tcPr>
          <w:p w14:paraId="33D257A0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Bialmed Sp. z o.o.</w:t>
            </w:r>
          </w:p>
          <w:p w14:paraId="2778659A" w14:textId="7308C691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Kazimierzowska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46/48/35</w:t>
            </w:r>
          </w:p>
          <w:p w14:paraId="50DE7B91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0237537B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- 448.50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8A3515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448,50</w:t>
            </w:r>
          </w:p>
        </w:tc>
      </w:tr>
      <w:tr w:rsidR="005A37E9" w:rsidRPr="00834EF4" w14:paraId="70A03CCF" w14:textId="77777777" w:rsidTr="006C246D">
        <w:tc>
          <w:tcPr>
            <w:tcW w:w="2169" w:type="dxa"/>
            <w:shd w:val="clear" w:color="auto" w:fill="auto"/>
          </w:tcPr>
          <w:p w14:paraId="224B7F5F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52 - Kubki</w:t>
            </w:r>
          </w:p>
        </w:tc>
        <w:tc>
          <w:tcPr>
            <w:tcW w:w="2793" w:type="dxa"/>
            <w:shd w:val="clear" w:color="auto" w:fill="auto"/>
          </w:tcPr>
          <w:p w14:paraId="4562335B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 xml:space="preserve">Zarys International Group spółka z ograniczoną odpowiedzialnością spółka </w:t>
            </w:r>
            <w:r w:rsidRPr="005A37E9">
              <w:rPr>
                <w:b/>
                <w:bCs/>
                <w:sz w:val="20"/>
                <w:szCs w:val="20"/>
              </w:rPr>
              <w:lastRenderedPageBreak/>
              <w:t>komandytowa</w:t>
            </w:r>
          </w:p>
          <w:p w14:paraId="241AB5D4" w14:textId="77777777" w:rsidR="00395F28" w:rsidRPr="00211A34" w:rsidRDefault="00395F28" w:rsidP="00395F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A37E9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18</w:t>
            </w:r>
          </w:p>
          <w:p w14:paraId="6A6FEF48" w14:textId="2FBE5BE3" w:rsidR="005A37E9" w:rsidRPr="00211A34" w:rsidRDefault="00395F28" w:rsidP="00395F28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633B9A23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9509A9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223A54CD" w14:textId="77777777" w:rsidTr="006C246D">
        <w:tc>
          <w:tcPr>
            <w:tcW w:w="2169" w:type="dxa"/>
            <w:shd w:val="clear" w:color="auto" w:fill="auto"/>
          </w:tcPr>
          <w:p w14:paraId="4E49B5A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55 - Pętla elektrochirurgiczna, szczypce biopsyjne</w:t>
            </w:r>
          </w:p>
        </w:tc>
        <w:tc>
          <w:tcPr>
            <w:tcW w:w="2793" w:type="dxa"/>
            <w:shd w:val="clear" w:color="auto" w:fill="auto"/>
          </w:tcPr>
          <w:p w14:paraId="7CCBA98D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Varimed Sp. z o.o.</w:t>
            </w:r>
          </w:p>
          <w:p w14:paraId="2C348228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115/4U</w:t>
            </w:r>
          </w:p>
          <w:p w14:paraId="7571FCCA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30FBBD6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- 487.80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9EFC1A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487,80</w:t>
            </w:r>
          </w:p>
        </w:tc>
      </w:tr>
      <w:tr w:rsidR="005A37E9" w:rsidRPr="00834EF4" w14:paraId="383AAAA1" w14:textId="77777777" w:rsidTr="006C246D">
        <w:tc>
          <w:tcPr>
            <w:tcW w:w="2169" w:type="dxa"/>
            <w:shd w:val="clear" w:color="auto" w:fill="auto"/>
          </w:tcPr>
          <w:p w14:paraId="32D410C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55 - Pętla elektrochirurgiczna, szczypce biopsyjne</w:t>
            </w:r>
          </w:p>
        </w:tc>
        <w:tc>
          <w:tcPr>
            <w:tcW w:w="2793" w:type="dxa"/>
            <w:shd w:val="clear" w:color="auto" w:fill="auto"/>
          </w:tcPr>
          <w:p w14:paraId="0C94164F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Camedica Paweł Harasimiuk Sp. k.</w:t>
            </w:r>
          </w:p>
          <w:p w14:paraId="282885C7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Willowa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87</w:t>
            </w:r>
          </w:p>
          <w:p w14:paraId="35A0FC29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20-819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Lublin</w:t>
            </w:r>
          </w:p>
        </w:tc>
        <w:tc>
          <w:tcPr>
            <w:tcW w:w="2551" w:type="dxa"/>
            <w:shd w:val="clear" w:color="auto" w:fill="auto"/>
          </w:tcPr>
          <w:p w14:paraId="7BF674B4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E805FE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4886DEB4" w14:textId="77777777" w:rsidTr="006C246D">
        <w:tc>
          <w:tcPr>
            <w:tcW w:w="2169" w:type="dxa"/>
            <w:shd w:val="clear" w:color="auto" w:fill="auto"/>
          </w:tcPr>
          <w:p w14:paraId="3DB0B5A9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55 - Pętla elektrochirurgiczna, szczypce biopsyjne</w:t>
            </w:r>
          </w:p>
        </w:tc>
        <w:tc>
          <w:tcPr>
            <w:tcW w:w="2793" w:type="dxa"/>
            <w:shd w:val="clear" w:color="auto" w:fill="auto"/>
          </w:tcPr>
          <w:p w14:paraId="3F35DFB3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10D39E90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</w:t>
            </w:r>
          </w:p>
          <w:p w14:paraId="2176A732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FF8FB6F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- 283.70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D2BC18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283,70</w:t>
            </w:r>
          </w:p>
        </w:tc>
      </w:tr>
      <w:tr w:rsidR="005A37E9" w:rsidRPr="00834EF4" w14:paraId="66D266E2" w14:textId="77777777" w:rsidTr="006C246D">
        <w:tc>
          <w:tcPr>
            <w:tcW w:w="2169" w:type="dxa"/>
            <w:shd w:val="clear" w:color="auto" w:fill="auto"/>
          </w:tcPr>
          <w:p w14:paraId="791A6E23" w14:textId="56D7013B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56 - Klipsownice do tamowania</w:t>
            </w:r>
            <w:r w:rsidR="00895FB3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krwawień z przewodu pokarmowego</w:t>
            </w:r>
          </w:p>
        </w:tc>
        <w:tc>
          <w:tcPr>
            <w:tcW w:w="2793" w:type="dxa"/>
            <w:shd w:val="clear" w:color="auto" w:fill="auto"/>
          </w:tcPr>
          <w:p w14:paraId="06003140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SUN-MED Spółka Cywilna Dominik Siekierski, Sławomir Naparty</w:t>
            </w:r>
          </w:p>
          <w:p w14:paraId="506E1387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104/112</w:t>
            </w:r>
          </w:p>
          <w:p w14:paraId="29F0137C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7A285608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7976E0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2F9C659F" w14:textId="77777777" w:rsidTr="006C246D">
        <w:tc>
          <w:tcPr>
            <w:tcW w:w="2169" w:type="dxa"/>
            <w:shd w:val="clear" w:color="auto" w:fill="auto"/>
          </w:tcPr>
          <w:p w14:paraId="30C1E184" w14:textId="11571DA3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56 - Klipsownice do tamowania</w:t>
            </w:r>
            <w:r w:rsidR="00895FB3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krwawień z przewodu pokarmowego</w:t>
            </w:r>
          </w:p>
        </w:tc>
        <w:tc>
          <w:tcPr>
            <w:tcW w:w="2793" w:type="dxa"/>
            <w:shd w:val="clear" w:color="auto" w:fill="auto"/>
          </w:tcPr>
          <w:p w14:paraId="18F550A2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16231BDD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</w:t>
            </w:r>
          </w:p>
          <w:p w14:paraId="5BF0ABED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B00773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- 426.40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EB5EB1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426,40</w:t>
            </w:r>
          </w:p>
        </w:tc>
      </w:tr>
      <w:tr w:rsidR="005A37E9" w:rsidRPr="00834EF4" w14:paraId="249921CF" w14:textId="77777777" w:rsidTr="006C246D">
        <w:tc>
          <w:tcPr>
            <w:tcW w:w="2169" w:type="dxa"/>
            <w:shd w:val="clear" w:color="auto" w:fill="auto"/>
          </w:tcPr>
          <w:p w14:paraId="1DF35CE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57 - Igły do ostrzykiwań - kolonoskopowe oraz gastroskopowe</w:t>
            </w:r>
          </w:p>
        </w:tc>
        <w:tc>
          <w:tcPr>
            <w:tcW w:w="2793" w:type="dxa"/>
            <w:shd w:val="clear" w:color="auto" w:fill="auto"/>
          </w:tcPr>
          <w:p w14:paraId="1C3EEE98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Camedica Paweł Harasimiuk Sp. k.</w:t>
            </w:r>
          </w:p>
          <w:p w14:paraId="3554024E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Willowa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87</w:t>
            </w:r>
          </w:p>
          <w:p w14:paraId="72E92FF1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20-819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Lublin</w:t>
            </w:r>
          </w:p>
        </w:tc>
        <w:tc>
          <w:tcPr>
            <w:tcW w:w="2551" w:type="dxa"/>
            <w:shd w:val="clear" w:color="auto" w:fill="auto"/>
          </w:tcPr>
          <w:p w14:paraId="76E126EF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9F9EBA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02A6C590" w14:textId="77777777" w:rsidTr="006C246D">
        <w:tc>
          <w:tcPr>
            <w:tcW w:w="2169" w:type="dxa"/>
            <w:shd w:val="clear" w:color="auto" w:fill="auto"/>
          </w:tcPr>
          <w:p w14:paraId="21B2CCA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57 - Igły do ostrzykiwań - kolonoskopowe oraz gastroskopowe</w:t>
            </w:r>
          </w:p>
        </w:tc>
        <w:tc>
          <w:tcPr>
            <w:tcW w:w="2793" w:type="dxa"/>
            <w:shd w:val="clear" w:color="auto" w:fill="auto"/>
          </w:tcPr>
          <w:p w14:paraId="6362F7D1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66C9E723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</w:t>
            </w:r>
          </w:p>
          <w:p w14:paraId="6AB51E3A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1558238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- 120.05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716E72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120,05</w:t>
            </w:r>
          </w:p>
        </w:tc>
      </w:tr>
      <w:tr w:rsidR="005A37E9" w:rsidRPr="00834EF4" w14:paraId="07DB968D" w14:textId="77777777" w:rsidTr="006C246D">
        <w:tc>
          <w:tcPr>
            <w:tcW w:w="2169" w:type="dxa"/>
            <w:shd w:val="clear" w:color="auto" w:fill="auto"/>
          </w:tcPr>
          <w:p w14:paraId="52F5D6FD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58 - Elementy wymienne do wstrzykiwacza kontrastów kompatybilnego ze wstrzykiwaczem typu CT Express TM4D</w:t>
            </w:r>
          </w:p>
        </w:tc>
        <w:tc>
          <w:tcPr>
            <w:tcW w:w="2793" w:type="dxa"/>
            <w:shd w:val="clear" w:color="auto" w:fill="auto"/>
          </w:tcPr>
          <w:p w14:paraId="3C459229" w14:textId="372E775E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CENTRALA FARMACEUTYCZNA CEFARM S</w:t>
            </w:r>
            <w:r w:rsidR="005433E2">
              <w:rPr>
                <w:b/>
                <w:bCs/>
                <w:sz w:val="20"/>
                <w:szCs w:val="20"/>
              </w:rPr>
              <w:t>.</w:t>
            </w:r>
            <w:r w:rsidRPr="005A37E9">
              <w:rPr>
                <w:b/>
                <w:bCs/>
                <w:sz w:val="20"/>
                <w:szCs w:val="20"/>
              </w:rPr>
              <w:t>A</w:t>
            </w:r>
            <w:r w:rsidR="005433E2">
              <w:rPr>
                <w:b/>
                <w:bCs/>
                <w:sz w:val="20"/>
                <w:szCs w:val="20"/>
              </w:rPr>
              <w:t>.</w:t>
            </w:r>
          </w:p>
          <w:p w14:paraId="54050F1A" w14:textId="2C11FCF8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5A37E9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16</w:t>
            </w:r>
          </w:p>
          <w:p w14:paraId="61213AF9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2E05D30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63E883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03988A7F" w14:textId="77777777" w:rsidTr="006C246D">
        <w:tc>
          <w:tcPr>
            <w:tcW w:w="2169" w:type="dxa"/>
            <w:shd w:val="clear" w:color="auto" w:fill="auto"/>
          </w:tcPr>
          <w:p w14:paraId="0E2B521A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61 - Nebulizatory jednorazowego użycia</w:t>
            </w:r>
          </w:p>
        </w:tc>
        <w:tc>
          <w:tcPr>
            <w:tcW w:w="2793" w:type="dxa"/>
            <w:shd w:val="clear" w:color="auto" w:fill="auto"/>
          </w:tcPr>
          <w:p w14:paraId="2EF96FBC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3240534B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38/52</w:t>
            </w:r>
          </w:p>
          <w:p w14:paraId="68C82F79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62D21CE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AAE178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24A6D7BD" w14:textId="77777777" w:rsidTr="006C246D">
        <w:tc>
          <w:tcPr>
            <w:tcW w:w="2169" w:type="dxa"/>
            <w:shd w:val="clear" w:color="auto" w:fill="auto"/>
          </w:tcPr>
          <w:p w14:paraId="0E05CBB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62 - Przewód do cystoskopu</w:t>
            </w:r>
          </w:p>
        </w:tc>
        <w:tc>
          <w:tcPr>
            <w:tcW w:w="2793" w:type="dxa"/>
            <w:shd w:val="clear" w:color="auto" w:fill="auto"/>
          </w:tcPr>
          <w:p w14:paraId="0F64A09F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4E857D8B" w14:textId="77777777" w:rsidR="00395F28" w:rsidRPr="00211A34" w:rsidRDefault="00395F28" w:rsidP="00395F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A37E9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18</w:t>
            </w:r>
          </w:p>
          <w:p w14:paraId="21955735" w14:textId="722E2E56" w:rsidR="005A37E9" w:rsidRPr="00211A34" w:rsidRDefault="00395F28" w:rsidP="00395F28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793F55A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C6F4B7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71C6EEF1" w14:textId="77777777" w:rsidTr="006C246D">
        <w:tc>
          <w:tcPr>
            <w:tcW w:w="2169" w:type="dxa"/>
            <w:shd w:val="clear" w:color="auto" w:fill="auto"/>
          </w:tcPr>
          <w:p w14:paraId="2FAF3D89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63 - Dren do jamy otrzewnowej</w:t>
            </w:r>
          </w:p>
        </w:tc>
        <w:tc>
          <w:tcPr>
            <w:tcW w:w="2793" w:type="dxa"/>
            <w:shd w:val="clear" w:color="auto" w:fill="auto"/>
          </w:tcPr>
          <w:p w14:paraId="70D87C5F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8DA59E8" w14:textId="77777777" w:rsidR="00395F28" w:rsidRPr="00211A34" w:rsidRDefault="00395F28" w:rsidP="00395F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A37E9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18</w:t>
            </w:r>
          </w:p>
          <w:p w14:paraId="6C4FF621" w14:textId="4BB7EE79" w:rsidR="005A37E9" w:rsidRPr="00211A34" w:rsidRDefault="00395F28" w:rsidP="00395F28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lastRenderedPageBreak/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52A24A1F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026419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0E0CC7F8" w14:textId="77777777" w:rsidTr="006C246D">
        <w:tc>
          <w:tcPr>
            <w:tcW w:w="2169" w:type="dxa"/>
            <w:shd w:val="clear" w:color="auto" w:fill="auto"/>
          </w:tcPr>
          <w:p w14:paraId="77C987E9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63 - Dren do jamy otrzewnowej</w:t>
            </w:r>
          </w:p>
        </w:tc>
        <w:tc>
          <w:tcPr>
            <w:tcW w:w="2793" w:type="dxa"/>
            <w:shd w:val="clear" w:color="auto" w:fill="auto"/>
          </w:tcPr>
          <w:p w14:paraId="096FF94C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AKME Pałejko Spółka jawna</w:t>
            </w:r>
          </w:p>
          <w:p w14:paraId="27BB91A2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Poloneza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89B</w:t>
            </w:r>
          </w:p>
          <w:p w14:paraId="61CEB018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02-826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146640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- 302.50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79570A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302,50</w:t>
            </w:r>
          </w:p>
        </w:tc>
      </w:tr>
      <w:tr w:rsidR="005A37E9" w:rsidRPr="00834EF4" w14:paraId="73925601" w14:textId="77777777" w:rsidTr="006C246D">
        <w:tc>
          <w:tcPr>
            <w:tcW w:w="2169" w:type="dxa"/>
            <w:shd w:val="clear" w:color="auto" w:fill="auto"/>
          </w:tcPr>
          <w:p w14:paraId="1B602473" w14:textId="68CE8BD3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 xml:space="preserve">Pakiet 64 - Wyroby medyczne do podaży mieszanin do </w:t>
            </w:r>
            <w:r w:rsidR="00895FB3" w:rsidRPr="005A37E9">
              <w:rPr>
                <w:sz w:val="20"/>
                <w:szCs w:val="20"/>
              </w:rPr>
              <w:t>żywienia</w:t>
            </w:r>
            <w:r w:rsidRPr="005A37E9">
              <w:rPr>
                <w:sz w:val="20"/>
                <w:szCs w:val="20"/>
              </w:rPr>
              <w:t xml:space="preserve"> pozajelitowego</w:t>
            </w:r>
          </w:p>
        </w:tc>
        <w:tc>
          <w:tcPr>
            <w:tcW w:w="2793" w:type="dxa"/>
            <w:shd w:val="clear" w:color="auto" w:fill="auto"/>
          </w:tcPr>
          <w:p w14:paraId="526321D3" w14:textId="10C6C6A3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ANMAR Sp. z o.o.</w:t>
            </w:r>
          </w:p>
          <w:p w14:paraId="40157185" w14:textId="00CF222A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A37E9" w:rsidRPr="005A37E9">
              <w:rPr>
                <w:sz w:val="20"/>
                <w:szCs w:val="20"/>
              </w:rPr>
              <w:t>Strefowa</w:t>
            </w:r>
            <w:r w:rsidR="005A37E9" w:rsidRPr="00211A34">
              <w:rPr>
                <w:sz w:val="20"/>
                <w:szCs w:val="20"/>
              </w:rPr>
              <w:t xml:space="preserve"> </w:t>
            </w:r>
            <w:r w:rsidR="005A37E9" w:rsidRPr="005A37E9">
              <w:rPr>
                <w:sz w:val="20"/>
                <w:szCs w:val="20"/>
              </w:rPr>
              <w:t>22</w:t>
            </w:r>
          </w:p>
          <w:p w14:paraId="11B0DB4D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Tychy</w:t>
            </w:r>
          </w:p>
        </w:tc>
        <w:tc>
          <w:tcPr>
            <w:tcW w:w="2551" w:type="dxa"/>
            <w:shd w:val="clear" w:color="auto" w:fill="auto"/>
          </w:tcPr>
          <w:p w14:paraId="48D9E699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705C50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771875A6" w14:textId="77777777" w:rsidTr="006C246D">
        <w:tc>
          <w:tcPr>
            <w:tcW w:w="2169" w:type="dxa"/>
            <w:shd w:val="clear" w:color="auto" w:fill="auto"/>
          </w:tcPr>
          <w:p w14:paraId="4FFA689C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65 - Anoskopy diagnostyczne</w:t>
            </w:r>
          </w:p>
        </w:tc>
        <w:tc>
          <w:tcPr>
            <w:tcW w:w="2793" w:type="dxa"/>
            <w:shd w:val="clear" w:color="auto" w:fill="auto"/>
          </w:tcPr>
          <w:p w14:paraId="548C1970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SUN-MED Spółka Cywilna Dominik Siekierski, Sławomir Naparty</w:t>
            </w:r>
          </w:p>
          <w:p w14:paraId="1DB8C5B1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104/112</w:t>
            </w:r>
          </w:p>
          <w:p w14:paraId="5484CF45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06107E36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C67F8F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2C68A1BD" w14:textId="77777777" w:rsidTr="006C246D">
        <w:tc>
          <w:tcPr>
            <w:tcW w:w="2169" w:type="dxa"/>
            <w:shd w:val="clear" w:color="auto" w:fill="auto"/>
          </w:tcPr>
          <w:p w14:paraId="0066664E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70 - Szkiełka nakrywkowe</w:t>
            </w:r>
          </w:p>
        </w:tc>
        <w:tc>
          <w:tcPr>
            <w:tcW w:w="2793" w:type="dxa"/>
            <w:shd w:val="clear" w:color="auto" w:fill="auto"/>
          </w:tcPr>
          <w:p w14:paraId="736F81B2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Elektro Med Grzegorz Pałkowski</w:t>
            </w:r>
          </w:p>
          <w:p w14:paraId="17CF6ED2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11</w:t>
            </w:r>
          </w:p>
          <w:p w14:paraId="0BDB3866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Niepołomice</w:t>
            </w:r>
          </w:p>
        </w:tc>
        <w:tc>
          <w:tcPr>
            <w:tcW w:w="2551" w:type="dxa"/>
            <w:shd w:val="clear" w:color="auto" w:fill="auto"/>
          </w:tcPr>
          <w:p w14:paraId="740F46D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1CAEC0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6C93DD01" w14:textId="77777777" w:rsidTr="006C246D">
        <w:tc>
          <w:tcPr>
            <w:tcW w:w="2169" w:type="dxa"/>
            <w:shd w:val="clear" w:color="auto" w:fill="auto"/>
          </w:tcPr>
          <w:p w14:paraId="4511AD0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70 - Szkiełka nakrywkowe</w:t>
            </w:r>
          </w:p>
        </w:tc>
        <w:tc>
          <w:tcPr>
            <w:tcW w:w="2793" w:type="dxa"/>
            <w:shd w:val="clear" w:color="auto" w:fill="auto"/>
          </w:tcPr>
          <w:p w14:paraId="52277F18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MAR-FOUR MARIAN SIEKIERSKI</w:t>
            </w:r>
          </w:p>
          <w:p w14:paraId="5043933C" w14:textId="43FFDDF5" w:rsidR="005A37E9" w:rsidRPr="00211A34" w:rsidRDefault="00395F28" w:rsidP="006C2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A37E9">
              <w:rPr>
                <w:sz w:val="20"/>
                <w:szCs w:val="20"/>
              </w:rPr>
              <w:t>Srebrzyńska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5/7</w:t>
            </w:r>
          </w:p>
          <w:p w14:paraId="4B7444A1" w14:textId="501E1293" w:rsidR="005A37E9" w:rsidRPr="00211A34" w:rsidRDefault="00395F28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95-050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</w:tcPr>
          <w:p w14:paraId="4679BA8A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- 405.95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F6291B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405,95</w:t>
            </w:r>
          </w:p>
        </w:tc>
      </w:tr>
      <w:tr w:rsidR="005A37E9" w:rsidRPr="00834EF4" w14:paraId="6BA09F75" w14:textId="77777777" w:rsidTr="006C246D">
        <w:tc>
          <w:tcPr>
            <w:tcW w:w="2169" w:type="dxa"/>
            <w:shd w:val="clear" w:color="auto" w:fill="auto"/>
          </w:tcPr>
          <w:p w14:paraId="7F92544A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70 - Szkiełka nakrywkowe</w:t>
            </w:r>
          </w:p>
        </w:tc>
        <w:tc>
          <w:tcPr>
            <w:tcW w:w="2793" w:type="dxa"/>
            <w:shd w:val="clear" w:color="auto" w:fill="auto"/>
          </w:tcPr>
          <w:p w14:paraId="2BB88E80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KAWA.SKA Sp. z o.o.</w:t>
            </w:r>
          </w:p>
          <w:p w14:paraId="623F8277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Zaczarowanej Róży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</w:t>
            </w:r>
          </w:p>
          <w:p w14:paraId="397CF163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05-540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Zalesie Górne</w:t>
            </w:r>
          </w:p>
        </w:tc>
        <w:tc>
          <w:tcPr>
            <w:tcW w:w="2551" w:type="dxa"/>
            <w:shd w:val="clear" w:color="auto" w:fill="auto"/>
          </w:tcPr>
          <w:p w14:paraId="09453ADC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- 118.25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EFBFDF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118,25</w:t>
            </w:r>
          </w:p>
        </w:tc>
      </w:tr>
      <w:tr w:rsidR="005A37E9" w:rsidRPr="00834EF4" w14:paraId="52DB16B7" w14:textId="77777777" w:rsidTr="006C246D">
        <w:tc>
          <w:tcPr>
            <w:tcW w:w="2169" w:type="dxa"/>
            <w:shd w:val="clear" w:color="auto" w:fill="auto"/>
          </w:tcPr>
          <w:p w14:paraId="0C12365B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71 - Filtr antybakteryjny do spirometrii MicroGard</w:t>
            </w:r>
          </w:p>
        </w:tc>
        <w:tc>
          <w:tcPr>
            <w:tcW w:w="2793" w:type="dxa"/>
            <w:shd w:val="clear" w:color="auto" w:fill="auto"/>
          </w:tcPr>
          <w:p w14:paraId="31BBF56F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Cedical Sp. z o.o.</w:t>
            </w:r>
          </w:p>
          <w:p w14:paraId="12C37BE4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200/213A</w:t>
            </w:r>
          </w:p>
          <w:p w14:paraId="7074A820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662CCB6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5429F9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0,00</w:t>
            </w:r>
          </w:p>
        </w:tc>
      </w:tr>
      <w:tr w:rsidR="005A37E9" w:rsidRPr="00834EF4" w14:paraId="18B0C208" w14:textId="77777777" w:rsidTr="006C246D">
        <w:tc>
          <w:tcPr>
            <w:tcW w:w="2169" w:type="dxa"/>
            <w:shd w:val="clear" w:color="auto" w:fill="auto"/>
          </w:tcPr>
          <w:p w14:paraId="3A033B7B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71 - Filtr antybakteryjny do spirometrii MicroGard</w:t>
            </w:r>
          </w:p>
        </w:tc>
        <w:tc>
          <w:tcPr>
            <w:tcW w:w="2793" w:type="dxa"/>
            <w:shd w:val="clear" w:color="auto" w:fill="auto"/>
          </w:tcPr>
          <w:p w14:paraId="290D9EB9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NZ TECHNO Sp. z o.o.</w:t>
            </w:r>
          </w:p>
          <w:p w14:paraId="0A8EEC29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Berneńska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5A</w:t>
            </w:r>
          </w:p>
          <w:p w14:paraId="2806A947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03-976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2298CE1B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2795F5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408A5384" w14:textId="77777777" w:rsidTr="006C246D">
        <w:tc>
          <w:tcPr>
            <w:tcW w:w="2169" w:type="dxa"/>
            <w:shd w:val="clear" w:color="auto" w:fill="auto"/>
          </w:tcPr>
          <w:p w14:paraId="50106135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72 - Akcesoria do pomp płuczących oraz ssących</w:t>
            </w:r>
          </w:p>
        </w:tc>
        <w:tc>
          <w:tcPr>
            <w:tcW w:w="2793" w:type="dxa"/>
            <w:shd w:val="clear" w:color="auto" w:fill="auto"/>
          </w:tcPr>
          <w:p w14:paraId="1F6DFFDA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59FD209D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1</w:t>
            </w:r>
          </w:p>
          <w:p w14:paraId="5ED91FBE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AA3ADC4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4E07B5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  <w:tr w:rsidR="005A37E9" w:rsidRPr="00834EF4" w14:paraId="7B1C853D" w14:textId="77777777" w:rsidTr="006C246D">
        <w:tc>
          <w:tcPr>
            <w:tcW w:w="2169" w:type="dxa"/>
            <w:shd w:val="clear" w:color="auto" w:fill="auto"/>
          </w:tcPr>
          <w:p w14:paraId="15B2C19A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7E9">
              <w:rPr>
                <w:sz w:val="20"/>
                <w:szCs w:val="20"/>
              </w:rPr>
              <w:t>Pakiet 73 - Igła do punkcji</w:t>
            </w:r>
          </w:p>
        </w:tc>
        <w:tc>
          <w:tcPr>
            <w:tcW w:w="2793" w:type="dxa"/>
            <w:shd w:val="clear" w:color="auto" w:fill="auto"/>
          </w:tcPr>
          <w:p w14:paraId="05B9F1D6" w14:textId="77777777" w:rsidR="005A37E9" w:rsidRPr="00211A34" w:rsidRDefault="005A37E9" w:rsidP="006C24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37E9">
              <w:rPr>
                <w:b/>
                <w:bCs/>
                <w:sz w:val="20"/>
                <w:szCs w:val="20"/>
              </w:rPr>
              <w:t>Advance Europe Sp. z o.o. Biuro Techniczno-Handlowe</w:t>
            </w:r>
          </w:p>
          <w:p w14:paraId="497F5DC2" w14:textId="77777777" w:rsidR="005A37E9" w:rsidRPr="00211A34" w:rsidRDefault="005A37E9" w:rsidP="006C246D">
            <w:pPr>
              <w:rPr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ul. Skrzetuskiego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30/3</w:t>
            </w:r>
          </w:p>
          <w:p w14:paraId="363CAC1A" w14:textId="77777777" w:rsidR="005A37E9" w:rsidRPr="00211A34" w:rsidRDefault="005A37E9" w:rsidP="006C246D">
            <w:pPr>
              <w:spacing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02-726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37E9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0A32601" w14:textId="77777777" w:rsidR="005A37E9" w:rsidRPr="00211A34" w:rsidRDefault="005A37E9" w:rsidP="006C24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F5D5EC" w14:textId="77777777" w:rsidR="005A37E9" w:rsidRPr="00211A34" w:rsidRDefault="005A37E9" w:rsidP="006C246D">
            <w:pPr>
              <w:jc w:val="center"/>
              <w:rPr>
                <w:color w:val="000000"/>
                <w:sz w:val="20"/>
                <w:szCs w:val="20"/>
              </w:rPr>
            </w:pPr>
            <w:r w:rsidRPr="005A37E9">
              <w:rPr>
                <w:sz w:val="20"/>
                <w:szCs w:val="20"/>
              </w:rPr>
              <w:t xml:space="preserve">  500,00</w:t>
            </w:r>
          </w:p>
        </w:tc>
      </w:tr>
    </w:tbl>
    <w:p w14:paraId="1030727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395F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AB6C0" w14:textId="77777777" w:rsidR="00D97CEC" w:rsidRDefault="00D97CEC">
      <w:r>
        <w:separator/>
      </w:r>
    </w:p>
  </w:endnote>
  <w:endnote w:type="continuationSeparator" w:id="0">
    <w:p w14:paraId="463E2909" w14:textId="77777777" w:rsidR="00D97CEC" w:rsidRDefault="00D97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E2E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3DE3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E050A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82CF6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B1DB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32781" w14:textId="77777777" w:rsidR="00D97CEC" w:rsidRDefault="00D97CEC">
      <w:r>
        <w:separator/>
      </w:r>
    </w:p>
  </w:footnote>
  <w:footnote w:type="continuationSeparator" w:id="0">
    <w:p w14:paraId="19D6F683" w14:textId="77777777" w:rsidR="00D97CEC" w:rsidRDefault="00D97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C946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10D9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E894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7CEC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95F2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33E2"/>
    <w:rsid w:val="0054734E"/>
    <w:rsid w:val="0057114B"/>
    <w:rsid w:val="00596EA3"/>
    <w:rsid w:val="00596FD7"/>
    <w:rsid w:val="005A37E9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5FB3"/>
    <w:rsid w:val="008A6C10"/>
    <w:rsid w:val="008E5102"/>
    <w:rsid w:val="00915B9E"/>
    <w:rsid w:val="00952256"/>
    <w:rsid w:val="0097748A"/>
    <w:rsid w:val="00992BDB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7CEC"/>
    <w:rsid w:val="00E30B2D"/>
    <w:rsid w:val="00E62859"/>
    <w:rsid w:val="00E85D70"/>
    <w:rsid w:val="00F163D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1EF3B2"/>
  <w15:chartTrackingRefBased/>
  <w15:docId w15:val="{C95CD5B0-193D-4755-8640-846715E7C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14</Pages>
  <Words>3171</Words>
  <Characters>17431</Characters>
  <Application>Microsoft Office Word</Application>
  <DocSecurity>0</DocSecurity>
  <Lines>145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7</cp:revision>
  <cp:lastPrinted>1899-12-31T23:00:00Z</cp:lastPrinted>
  <dcterms:created xsi:type="dcterms:W3CDTF">2023-07-14T09:45:00Z</dcterms:created>
  <dcterms:modified xsi:type="dcterms:W3CDTF">2023-07-21T10:46:00Z</dcterms:modified>
</cp:coreProperties>
</file>