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02EB" w:rsidRPr="00B37F2F" w:rsidRDefault="001702EB" w:rsidP="001702EB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37F2F">
        <w:rPr>
          <w:rFonts w:ascii="Times New Roman" w:hAnsi="Times New Roman"/>
          <w:sz w:val="24"/>
          <w:szCs w:val="24"/>
        </w:rPr>
        <w:t>Załącznik nr 1</w:t>
      </w:r>
    </w:p>
    <w:p w:rsidR="001702EB" w:rsidRDefault="001702EB" w:rsidP="001702E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1702EB" w:rsidRPr="00B37F2F" w:rsidRDefault="001702EB" w:rsidP="001702EB">
      <w:pPr>
        <w:tabs>
          <w:tab w:val="left" w:pos="694"/>
          <w:tab w:val="right" w:pos="9000"/>
        </w:tabs>
        <w:jc w:val="center"/>
        <w:rPr>
          <w:b/>
        </w:rPr>
      </w:pPr>
      <w:r w:rsidRPr="00B37F2F">
        <w:rPr>
          <w:b/>
        </w:rPr>
        <w:t>FORMULARZ OFERTY</w:t>
      </w:r>
    </w:p>
    <w:p w:rsidR="001702EB" w:rsidRDefault="001702EB" w:rsidP="001702E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702EB" w:rsidRPr="00FA50AF" w:rsidRDefault="001702EB" w:rsidP="001702E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1702EB" w:rsidRPr="00FA50AF" w:rsidRDefault="001702EB" w:rsidP="001702E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1702EB" w:rsidRPr="00FA50AF" w:rsidRDefault="001702EB" w:rsidP="001702EB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1702EB" w:rsidRPr="0022732C" w:rsidRDefault="001702EB" w:rsidP="001702EB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1702EB" w:rsidRPr="008A64A8" w:rsidRDefault="001702EB" w:rsidP="001702EB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1702EB" w:rsidRPr="008A64A8" w:rsidRDefault="001702EB" w:rsidP="001702EB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1702EB" w:rsidRPr="008A64A8" w:rsidRDefault="001702EB" w:rsidP="001702EB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E-MAIL………………………………………………………………………………………….</w:t>
      </w:r>
    </w:p>
    <w:p w:rsidR="001702EB" w:rsidRPr="0022732C" w:rsidRDefault="001702EB" w:rsidP="001702EB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1702EB" w:rsidRPr="0022732C" w:rsidRDefault="001702EB" w:rsidP="001702E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1702EB" w:rsidRPr="00C16A1C" w:rsidRDefault="001702EB" w:rsidP="001702EB">
      <w:pPr>
        <w:spacing w:line="360" w:lineRule="auto"/>
        <w:rPr>
          <w:sz w:val="22"/>
          <w:szCs w:val="22"/>
        </w:rPr>
      </w:pPr>
      <w:r w:rsidRPr="00C16A1C">
        <w:rPr>
          <w:sz w:val="22"/>
          <w:szCs w:val="22"/>
        </w:rPr>
        <w:t>Do: Nazwa i siedziba Zamawiającego:</w:t>
      </w:r>
    </w:p>
    <w:p w:rsidR="001702EB" w:rsidRPr="00C16A1C" w:rsidRDefault="001702EB" w:rsidP="001702EB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Akademia Górniczo - Hutnicza</w:t>
      </w:r>
    </w:p>
    <w:p w:rsidR="001702EB" w:rsidRPr="00C16A1C" w:rsidRDefault="001702EB" w:rsidP="001702EB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im. Stanisława Staszica w Krakowie</w:t>
      </w:r>
    </w:p>
    <w:p w:rsidR="001702EB" w:rsidRPr="00C16A1C" w:rsidRDefault="001702EB" w:rsidP="001702EB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Dział Zamówień Publicznych  </w:t>
      </w:r>
    </w:p>
    <w:p w:rsidR="001702EB" w:rsidRPr="00C16A1C" w:rsidRDefault="001702EB" w:rsidP="001702EB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Al. Mickiewicza 30 </w:t>
      </w:r>
    </w:p>
    <w:p w:rsidR="001702EB" w:rsidRPr="00C16A1C" w:rsidRDefault="001702EB" w:rsidP="001702EB">
      <w:pPr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30-059 Kraków,  </w:t>
      </w:r>
    </w:p>
    <w:p w:rsidR="001702EB" w:rsidRDefault="001702EB" w:rsidP="001702EB">
      <w:pPr>
        <w:ind w:firstLine="3969"/>
        <w:rPr>
          <w:b/>
        </w:rPr>
      </w:pPr>
    </w:p>
    <w:p w:rsidR="001702EB" w:rsidRDefault="001702EB" w:rsidP="001702E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 xml:space="preserve">dostawa homogenizatora ultradźwiękowego / </w:t>
      </w:r>
      <w:proofErr w:type="spellStart"/>
      <w:r>
        <w:rPr>
          <w:b/>
        </w:rPr>
        <w:t>sonifikatora</w:t>
      </w:r>
      <w:proofErr w:type="spellEnd"/>
      <w:r>
        <w:rPr>
          <w:b/>
        </w:rPr>
        <w:t xml:space="preserve"> z wyposażeniem na potrzeby </w:t>
      </w:r>
      <w:proofErr w:type="spellStart"/>
      <w:r>
        <w:rPr>
          <w:b/>
        </w:rPr>
        <w:t>WIMiC</w:t>
      </w:r>
      <w:proofErr w:type="spellEnd"/>
      <w:r w:rsidRPr="00FD16BE">
        <w:rPr>
          <w:b/>
        </w:rPr>
        <w:t xml:space="preserve"> - KC-zp.272-</w:t>
      </w:r>
      <w:r>
        <w:rPr>
          <w:b/>
        </w:rPr>
        <w:t>43</w:t>
      </w:r>
      <w:r>
        <w:rPr>
          <w:b/>
        </w:rPr>
        <w:t>6</w:t>
      </w:r>
      <w:r w:rsidRPr="00FD16BE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</w:t>
      </w:r>
      <w:r>
        <w:br/>
      </w:r>
      <w:r>
        <w:t>z zasadami określonymi w specyfikacji warunków zamówienia.</w:t>
      </w:r>
    </w:p>
    <w:p w:rsidR="001702EB" w:rsidRDefault="001702EB" w:rsidP="001702EB">
      <w:pPr>
        <w:tabs>
          <w:tab w:val="right" w:pos="9000"/>
        </w:tabs>
      </w:pPr>
    </w:p>
    <w:p w:rsidR="001702EB" w:rsidRPr="00973CDB" w:rsidRDefault="001702EB" w:rsidP="001702E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netto:   .........................................................................PLN</w:t>
      </w:r>
    </w:p>
    <w:p w:rsidR="001702EB" w:rsidRPr="00973CDB" w:rsidRDefault="001702EB" w:rsidP="001702E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1702EB" w:rsidRPr="00973CDB" w:rsidRDefault="001702EB" w:rsidP="001702E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brutto: .........................................................................PLN</w:t>
      </w:r>
    </w:p>
    <w:p w:rsidR="001702EB" w:rsidRPr="00973CDB" w:rsidRDefault="001702EB" w:rsidP="001702E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1702EB" w:rsidRPr="00973CDB" w:rsidRDefault="001702EB" w:rsidP="001702E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73CD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702EB" w:rsidRDefault="001702EB" w:rsidP="001702EB">
      <w:pPr>
        <w:pStyle w:val="Tekstpodstawowy"/>
        <w:spacing w:before="120"/>
        <w:rPr>
          <w:sz w:val="22"/>
          <w:szCs w:val="22"/>
        </w:rPr>
      </w:pPr>
      <w:r w:rsidRPr="00973CDB">
        <w:rPr>
          <w:sz w:val="22"/>
          <w:szCs w:val="22"/>
        </w:rPr>
        <w:t>Powyższa cena zawiera podatek VAT w wysokości .......... % tj.…………………….PLN</w:t>
      </w:r>
    </w:p>
    <w:p w:rsidR="001702EB" w:rsidRDefault="001702EB" w:rsidP="001702EB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1702EB" w:rsidRPr="009A607C" w:rsidRDefault="001702EB" w:rsidP="001702EB">
      <w:pPr>
        <w:pStyle w:val="Tekstpodstawowy"/>
        <w:spacing w:line="240" w:lineRule="auto"/>
        <w:rPr>
          <w:b w:val="0"/>
          <w:sz w:val="22"/>
          <w:szCs w:val="22"/>
        </w:rPr>
      </w:pPr>
      <w:r w:rsidRPr="009A607C">
        <w:rPr>
          <w:sz w:val="22"/>
          <w:szCs w:val="22"/>
        </w:rPr>
        <w:t xml:space="preserve">Okres udzielonej gwarancji wynosi: </w:t>
      </w:r>
      <w:r w:rsidRPr="009A607C">
        <w:rPr>
          <w:b w:val="0"/>
          <w:sz w:val="22"/>
          <w:szCs w:val="22"/>
        </w:rPr>
        <w:t xml:space="preserve"> ………..……… miesięcy</w:t>
      </w:r>
      <w:r>
        <w:rPr>
          <w:b w:val="0"/>
          <w:sz w:val="22"/>
          <w:szCs w:val="22"/>
        </w:rPr>
        <w:t xml:space="preserve"> </w:t>
      </w:r>
      <w:r w:rsidRPr="009A607C">
        <w:rPr>
          <w:b w:val="0"/>
          <w:sz w:val="22"/>
          <w:szCs w:val="22"/>
        </w:rPr>
        <w:t>(</w:t>
      </w:r>
      <w:r w:rsidRPr="001702EB">
        <w:rPr>
          <w:b w:val="0"/>
          <w:sz w:val="22"/>
          <w:szCs w:val="22"/>
          <w:highlight w:val="yellow"/>
        </w:rPr>
        <w:t>kryterium oceny ofert</w:t>
      </w:r>
      <w:r w:rsidRPr="009A607C">
        <w:rPr>
          <w:b w:val="0"/>
          <w:sz w:val="22"/>
          <w:szCs w:val="22"/>
        </w:rPr>
        <w:t>)</w:t>
      </w:r>
    </w:p>
    <w:p w:rsidR="001702EB" w:rsidRPr="00AA37F2" w:rsidRDefault="001702EB" w:rsidP="001702EB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AA37F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AA37F2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do 42 dni od daty podpisania umowy</w:t>
      </w:r>
    </w:p>
    <w:p w:rsidR="001702EB" w:rsidRPr="00FE545C" w:rsidRDefault="001702EB" w:rsidP="001702E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1702EB" w:rsidRDefault="001702EB" w:rsidP="001702EB">
      <w:pPr>
        <w:jc w:val="both"/>
        <w:rPr>
          <w:sz w:val="18"/>
          <w:szCs w:val="18"/>
        </w:rPr>
      </w:pPr>
    </w:p>
    <w:p w:rsidR="001702EB" w:rsidRDefault="001702EB" w:rsidP="001702E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1702EB" w:rsidRPr="00730EFE" w:rsidRDefault="001702EB" w:rsidP="001702E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1702EB" w:rsidRPr="001D671E" w:rsidRDefault="001702EB" w:rsidP="001702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1702EB" w:rsidRDefault="001702EB" w:rsidP="001702EB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1702EB" w:rsidRPr="001973F4" w:rsidRDefault="001702EB" w:rsidP="001702E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1702EB" w:rsidRDefault="001702EB" w:rsidP="001702EB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02EB" w:rsidRPr="001D671E" w:rsidRDefault="001702EB" w:rsidP="001702E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702EB" w:rsidRPr="00FE545C" w:rsidTr="004E2A9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02EB" w:rsidRPr="00FE545C" w:rsidRDefault="001702EB" w:rsidP="004E2A9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02EB" w:rsidRPr="00FE545C" w:rsidRDefault="001702EB" w:rsidP="004E2A9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1702EB" w:rsidRPr="00FE545C" w:rsidRDefault="001702EB" w:rsidP="004E2A9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02EB" w:rsidRPr="00FE545C" w:rsidRDefault="001702EB" w:rsidP="004E2A9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1702EB" w:rsidRPr="00FE545C" w:rsidTr="004E2A9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2EB" w:rsidRPr="00FE545C" w:rsidRDefault="001702EB" w:rsidP="004E2A9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2EB" w:rsidRPr="00FE545C" w:rsidRDefault="001702EB" w:rsidP="004E2A9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2EB" w:rsidRPr="00FE545C" w:rsidRDefault="001702EB" w:rsidP="004E2A9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702EB" w:rsidRPr="00FE545C" w:rsidTr="004E2A9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2EB" w:rsidRPr="00FE545C" w:rsidRDefault="001702EB" w:rsidP="004E2A9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2EB" w:rsidRPr="00FE545C" w:rsidRDefault="001702EB" w:rsidP="004E2A9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2EB" w:rsidRPr="00FE545C" w:rsidRDefault="001702EB" w:rsidP="004E2A9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1702EB" w:rsidRPr="00A67735" w:rsidRDefault="001702EB" w:rsidP="001702EB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1702EB" w:rsidRPr="00A67735" w:rsidRDefault="001702EB" w:rsidP="001702EB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1702EB" w:rsidRPr="00A67735" w:rsidRDefault="001702EB" w:rsidP="001702E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1702EB" w:rsidRPr="00A67735" w:rsidRDefault="001702EB" w:rsidP="001702E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1702EB" w:rsidRPr="00A67735" w:rsidRDefault="001702EB" w:rsidP="001702E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702EB" w:rsidRPr="00A67735" w:rsidRDefault="001702EB" w:rsidP="001702E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1702EB" w:rsidRPr="00A67735" w:rsidRDefault="001702EB" w:rsidP="001702E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702EB" w:rsidRPr="00A67735" w:rsidRDefault="001702EB" w:rsidP="001702EB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1702EB" w:rsidRPr="00C34D4B" w:rsidRDefault="001702EB" w:rsidP="001702EB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1702EB" w:rsidRPr="00C34D4B" w:rsidRDefault="001702EB" w:rsidP="001702E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1702EB" w:rsidRPr="00C34D4B" w:rsidRDefault="001702EB" w:rsidP="001702E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1702EB" w:rsidRPr="00C34D4B" w:rsidRDefault="001702EB" w:rsidP="001702E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1702EB" w:rsidRPr="00C34D4B" w:rsidRDefault="001702EB" w:rsidP="001702E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1702EB" w:rsidRPr="00C34D4B" w:rsidRDefault="001702EB" w:rsidP="001702E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1702EB" w:rsidRDefault="001702EB" w:rsidP="001702EB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1702EB" w:rsidRDefault="001702EB" w:rsidP="001702EB">
      <w:pPr>
        <w:jc w:val="center"/>
        <w:rPr>
          <w:i/>
          <w:sz w:val="22"/>
          <w:szCs w:val="22"/>
        </w:rPr>
      </w:pPr>
    </w:p>
    <w:p w:rsidR="001702EB" w:rsidRDefault="001702EB" w:rsidP="001702EB">
      <w:pPr>
        <w:jc w:val="center"/>
        <w:rPr>
          <w:i/>
          <w:sz w:val="22"/>
          <w:szCs w:val="22"/>
        </w:rPr>
      </w:pPr>
    </w:p>
    <w:p w:rsidR="001702EB" w:rsidRDefault="001702EB" w:rsidP="001702E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1702EB" w:rsidRPr="00E753CD" w:rsidRDefault="001702EB" w:rsidP="001702EB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1702EB" w:rsidRPr="004C75AA" w:rsidRDefault="001702EB" w:rsidP="001702EB"/>
    <w:p w:rsidR="00FE545C" w:rsidRPr="001702EB" w:rsidRDefault="00FE545C" w:rsidP="001702EB"/>
    <w:sectPr w:rsidR="00FE545C" w:rsidRPr="001702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26BD" w:rsidRDefault="001C26BD">
      <w:r>
        <w:separator/>
      </w:r>
    </w:p>
  </w:endnote>
  <w:endnote w:type="continuationSeparator" w:id="0">
    <w:p w:rsidR="001C26BD" w:rsidRDefault="001C2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5F45" w:rsidRDefault="00C85F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5F45" w:rsidRDefault="00C85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26BD" w:rsidRDefault="001C26BD">
      <w:r>
        <w:separator/>
      </w:r>
    </w:p>
  </w:footnote>
  <w:footnote w:type="continuationSeparator" w:id="0">
    <w:p w:rsidR="001C26BD" w:rsidRDefault="001C2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5F45" w:rsidRDefault="00C85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5F45" w:rsidRDefault="00C85F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8911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28123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7289223">
    <w:abstractNumId w:val="0"/>
  </w:num>
  <w:num w:numId="4" w16cid:durableId="139183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6B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02EB"/>
    <w:rsid w:val="001801DD"/>
    <w:rsid w:val="001C26B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85F4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F8763D"/>
  <w15:chartTrackingRefBased/>
  <w15:docId w15:val="{269A6FB0-04C8-4167-B9B8-694E60D9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2E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436</Words>
  <Characters>3918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2023-07-18T06:38:00Z</dcterms:created>
  <dcterms:modified xsi:type="dcterms:W3CDTF">2023-07-18T06:46:00Z</dcterms:modified>
</cp:coreProperties>
</file>