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4E425C" w:rsidRDefault="00BC121E" w:rsidP="004E425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E425C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4E425C" w:rsidRPr="004E425C">
        <w:rPr>
          <w:rFonts w:ascii="Times New Roman" w:eastAsia="Times New Roman" w:hAnsi="Times New Roman"/>
          <w:bCs/>
          <w:sz w:val="20"/>
          <w:szCs w:val="20"/>
          <w:lang w:eastAsia="pl-PL"/>
        </w:rPr>
        <w:t>7</w:t>
      </w:r>
      <w:r w:rsidRPr="004E425C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p w:rsidR="00BC121E" w:rsidRPr="004E425C" w:rsidRDefault="00BC121E" w:rsidP="00BC121E">
      <w:pPr>
        <w:spacing w:after="0" w:line="276" w:lineRule="auto"/>
        <w:rPr>
          <w:rFonts w:ascii="Times New Roman" w:hAnsi="Times New Roman"/>
          <w:b/>
          <w:sz w:val="20"/>
          <w:szCs w:val="20"/>
        </w:rPr>
      </w:pPr>
    </w:p>
    <w:p w:rsidR="00BC121E" w:rsidRPr="004E425C" w:rsidRDefault="00BC121E" w:rsidP="00BC121E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4E425C">
        <w:rPr>
          <w:rFonts w:ascii="Times New Roman" w:hAnsi="Times New Roman"/>
          <w:b/>
          <w:sz w:val="20"/>
          <w:szCs w:val="20"/>
        </w:rPr>
        <w:t>Wykonawca:</w:t>
      </w:r>
    </w:p>
    <w:p w:rsidR="00BC121E" w:rsidRPr="004E425C" w:rsidRDefault="00BC121E" w:rsidP="00BC121E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4E425C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4E425C" w:rsidRDefault="00BC121E" w:rsidP="00BC121E">
      <w:pPr>
        <w:spacing w:line="254" w:lineRule="auto"/>
        <w:ind w:right="2976"/>
        <w:rPr>
          <w:rFonts w:ascii="Times New Roman" w:hAnsi="Times New Roman"/>
          <w:i/>
          <w:sz w:val="20"/>
          <w:szCs w:val="20"/>
        </w:rPr>
      </w:pPr>
      <w:r w:rsidRPr="004E425C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:rsidR="00BC121E" w:rsidRPr="004E425C" w:rsidRDefault="00BC121E" w:rsidP="00BC121E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4E425C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C121E" w:rsidRPr="004E425C" w:rsidRDefault="00BC121E" w:rsidP="00BC121E">
      <w:pPr>
        <w:spacing w:after="40" w:line="240" w:lineRule="auto"/>
        <w:ind w:right="-2"/>
        <w:rPr>
          <w:rFonts w:ascii="Times New Roman" w:hAnsi="Times New Roman"/>
          <w:sz w:val="20"/>
          <w:szCs w:val="20"/>
        </w:rPr>
      </w:pPr>
      <w:r w:rsidRPr="004E425C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4E425C" w:rsidRDefault="00BC121E" w:rsidP="004E425C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4E425C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BC121E" w:rsidRPr="004E425C" w:rsidRDefault="00BC121E" w:rsidP="004E425C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80809" w:rsidRPr="004E425C" w:rsidTr="00B34C1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80809" w:rsidRPr="004E425C" w:rsidRDefault="00A80809" w:rsidP="00B34C1B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E425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A80809" w:rsidRPr="004E425C" w:rsidRDefault="00A80809" w:rsidP="00B34C1B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E42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4E42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4E42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4E42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4E42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:rsidR="00A80809" w:rsidRPr="004E425C" w:rsidRDefault="00A80809" w:rsidP="00B34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E425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A80809" w:rsidRPr="004E425C" w:rsidRDefault="00A80809" w:rsidP="00B34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4E425C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425C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</w:p>
    <w:p w:rsidR="00BC121E" w:rsidRPr="004E425C" w:rsidRDefault="00A8080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E425C">
        <w:rPr>
          <w:rFonts w:ascii="Times New Roman" w:eastAsia="Times New Roman" w:hAnsi="Times New Roman"/>
          <w:b/>
          <w:sz w:val="20"/>
          <w:szCs w:val="20"/>
          <w:lang w:eastAsia="pl-PL"/>
        </w:rPr>
        <w:t>Dostawa energii elektrycznej  dla  gminnych obiektów użyteczności publicznej oraz oświetlenia ulicznego na terenie Miasta i Gminy Niepołomice</w:t>
      </w:r>
    </w:p>
    <w:p w:rsidR="00BC121E" w:rsidRPr="004E425C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E425C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A80809" w:rsidRPr="004E425C">
        <w:rPr>
          <w:rFonts w:ascii="Times New Roman" w:eastAsia="Times New Roman" w:hAnsi="Times New Roman"/>
          <w:b/>
          <w:sz w:val="20"/>
          <w:szCs w:val="20"/>
          <w:lang w:eastAsia="pl-PL"/>
        </w:rPr>
        <w:t>ZP.271.18.2023</w:t>
      </w:r>
    </w:p>
    <w:p w:rsidR="00BC121E" w:rsidRPr="004E425C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E425C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="00A80809" w:rsidRPr="004E425C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Pr="004E425C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4E425C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4E425C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:rsidR="00BC121E" w:rsidRPr="004E425C" w:rsidRDefault="00C70D94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4E425C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E425C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4E425C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BC121E" w:rsidRPr="004E425C" w:rsidRDefault="00C70D94" w:rsidP="00A73C79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425C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4E425C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4E425C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425C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4E425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E42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E42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E42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E42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E42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E42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4E425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E42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E42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E42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E42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4E425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E42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E42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E42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E42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4E42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4E425C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:rsidR="00BC121E" w:rsidRPr="004E42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E425C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4E425C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4E425C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4E425C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:rsidR="002B5482" w:rsidRPr="004E425C" w:rsidRDefault="002B548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</w:p>
    <w:p w:rsidR="00BC121E" w:rsidRPr="004E425C" w:rsidRDefault="002B5482" w:rsidP="002B5482">
      <w:pPr>
        <w:widowControl w:val="0"/>
        <w:adjustRightInd w:val="0"/>
        <w:spacing w:after="0" w:line="240" w:lineRule="auto"/>
        <w:textAlignment w:val="baseline"/>
        <w:rPr>
          <w:rFonts w:ascii="Times New Roman" w:hAnsi="Times New Roman"/>
          <w:iCs/>
          <w:sz w:val="20"/>
          <w:szCs w:val="20"/>
        </w:rPr>
      </w:pPr>
      <w:r w:rsidRPr="00FC7148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Oświadczenie musi być opatrzone przez osobę lub osoby uprawnione do reprezentowania Wykonawcy kwalifikowanym podpisem elektronicznym.</w:t>
      </w:r>
    </w:p>
    <w:p w:rsidR="00106AC7" w:rsidRPr="004E425C" w:rsidRDefault="00106AC7" w:rsidP="00BC121E">
      <w:pPr>
        <w:rPr>
          <w:rFonts w:ascii="Times New Roman" w:hAnsi="Times New Roman"/>
          <w:sz w:val="20"/>
          <w:szCs w:val="20"/>
        </w:rPr>
      </w:pPr>
    </w:p>
    <w:sectPr w:rsidR="00106AC7" w:rsidRPr="004E425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436" w:rsidRDefault="00627436">
      <w:r>
        <w:separator/>
      </w:r>
    </w:p>
  </w:endnote>
  <w:endnote w:type="continuationSeparator" w:id="0">
    <w:p w:rsidR="00627436" w:rsidRDefault="006274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C70D9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809" w:rsidRDefault="00A808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436" w:rsidRDefault="00627436">
      <w:r>
        <w:separator/>
      </w:r>
    </w:p>
  </w:footnote>
  <w:footnote w:type="continuationSeparator" w:id="0">
    <w:p w:rsidR="00627436" w:rsidRDefault="006274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809" w:rsidRDefault="00A808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809" w:rsidRDefault="00A8080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809" w:rsidRDefault="00A8080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080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B5482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425C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743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80809"/>
    <w:rsid w:val="00AB6C06"/>
    <w:rsid w:val="00AB7377"/>
    <w:rsid w:val="00AD27B0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70D94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75B6F-CF89-42D4-A477-C45D949C1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229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2023-07-11T08:26:00Z</cp:lastPrinted>
  <dcterms:created xsi:type="dcterms:W3CDTF">2023-07-11T08:26:00Z</dcterms:created>
  <dcterms:modified xsi:type="dcterms:W3CDTF">2023-07-11T08:26:00Z</dcterms:modified>
</cp:coreProperties>
</file>