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71A23" w14:textId="6E1729ED" w:rsidR="00890B92" w:rsidRPr="00C71F23" w:rsidRDefault="00651266" w:rsidP="00890B92">
      <w:pPr>
        <w:spacing w:after="240"/>
        <w:jc w:val="right"/>
        <w:rPr>
          <w:sz w:val="24"/>
          <w:szCs w:val="24"/>
        </w:rPr>
      </w:pPr>
      <w:r w:rsidRPr="00651266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651266">
        <w:rPr>
          <w:sz w:val="24"/>
          <w:szCs w:val="24"/>
        </w:rPr>
        <w:t>2023-07-</w:t>
      </w:r>
      <w:r w:rsidR="009E73FA">
        <w:rPr>
          <w:sz w:val="24"/>
          <w:szCs w:val="24"/>
        </w:rPr>
        <w:t>21</w:t>
      </w:r>
    </w:p>
    <w:p w14:paraId="58C25E46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33A77EB2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3BB42F48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0A86B4FA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6CD989CC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7088530A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E69142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05F56BD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651266" w:rsidRPr="00651266">
        <w:rPr>
          <w:b/>
          <w:sz w:val="24"/>
          <w:szCs w:val="24"/>
        </w:rPr>
        <w:t>ZP/35/2023</w:t>
      </w:r>
      <w:r w:rsidR="00A80738" w:rsidRPr="00C71F23">
        <w:rPr>
          <w:sz w:val="24"/>
          <w:szCs w:val="24"/>
        </w:rPr>
        <w:tab/>
        <w:t xml:space="preserve"> </w:t>
      </w:r>
    </w:p>
    <w:p w14:paraId="648F4841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D3DD46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DCB1BA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9B0A9B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5CF2B493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66064431" w14:textId="4CDC0224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651266" w:rsidRPr="00651266">
        <w:rPr>
          <w:sz w:val="22"/>
          <w:szCs w:val="22"/>
        </w:rPr>
        <w:t>podstawowy</w:t>
      </w:r>
      <w:r w:rsidR="009E73FA">
        <w:rPr>
          <w:sz w:val="22"/>
          <w:szCs w:val="22"/>
        </w:rPr>
        <w:t>m</w:t>
      </w:r>
      <w:r w:rsidR="00651266" w:rsidRPr="00651266">
        <w:rPr>
          <w:sz w:val="22"/>
          <w:szCs w:val="22"/>
        </w:rPr>
        <w:t xml:space="preserve"> bez negocjacji - art. 275 pkt. 1 ustawy Pzp</w:t>
      </w:r>
      <w:r w:rsidRPr="00C71F23">
        <w:rPr>
          <w:sz w:val="22"/>
          <w:szCs w:val="22"/>
        </w:rPr>
        <w:t xml:space="preserve"> na: </w:t>
      </w:r>
    </w:p>
    <w:p w14:paraId="1972EF02" w14:textId="69254D96" w:rsidR="00A80738" w:rsidRPr="00C71F23" w:rsidRDefault="0065126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51266">
        <w:rPr>
          <w:b/>
          <w:sz w:val="22"/>
          <w:szCs w:val="22"/>
        </w:rPr>
        <w:t>Zakupy inwestycyjne dla Szpitala Miejskiego Specjalistycznego im. Gabriela Narutowicza w</w:t>
      </w:r>
      <w:r w:rsidR="009E73FA">
        <w:rPr>
          <w:b/>
          <w:sz w:val="22"/>
          <w:szCs w:val="22"/>
        </w:rPr>
        <w:t> </w:t>
      </w:r>
      <w:r w:rsidRPr="00651266">
        <w:rPr>
          <w:b/>
          <w:sz w:val="22"/>
          <w:szCs w:val="22"/>
        </w:rPr>
        <w:t>Krakowie - zakup ultrasonografu dla Oddziału Urologii z Onkologią</w:t>
      </w:r>
    </w:p>
    <w:p w14:paraId="448FEEB7" w14:textId="0EFB1605" w:rsidR="00890B92" w:rsidRPr="00C71F23" w:rsidRDefault="00A80738" w:rsidP="009E73FA">
      <w:pPr>
        <w:spacing w:before="480" w:after="120" w:line="276" w:lineRule="auto"/>
        <w:jc w:val="both"/>
        <w:rPr>
          <w:sz w:val="22"/>
          <w:szCs w:val="22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 xml:space="preserve">informuje, że kwota, jaką zamierza przeznaczyć na sfinansowanie zamówienia </w:t>
      </w:r>
      <w:r w:rsidR="00C71F23">
        <w:rPr>
          <w:sz w:val="22"/>
          <w:szCs w:val="22"/>
        </w:rPr>
        <w:t>to</w:t>
      </w:r>
      <w:r w:rsidR="009E73FA">
        <w:rPr>
          <w:sz w:val="22"/>
          <w:szCs w:val="22"/>
        </w:rPr>
        <w:t>:</w:t>
      </w:r>
      <w:r w:rsidR="00C71F23">
        <w:rPr>
          <w:sz w:val="22"/>
          <w:szCs w:val="22"/>
        </w:rPr>
        <w:t xml:space="preserve">  </w:t>
      </w:r>
      <w:r w:rsidR="009E73FA" w:rsidRPr="009E73FA">
        <w:rPr>
          <w:b/>
          <w:bCs/>
          <w:sz w:val="22"/>
          <w:szCs w:val="22"/>
        </w:rPr>
        <w:t>334 052,85</w:t>
      </w:r>
      <w:r w:rsidR="00C71F23" w:rsidRPr="009E73FA">
        <w:rPr>
          <w:b/>
          <w:bCs/>
          <w:sz w:val="22"/>
          <w:szCs w:val="22"/>
        </w:rPr>
        <w:t xml:space="preserve"> PLN</w:t>
      </w:r>
      <w:r w:rsidR="00C71F23">
        <w:rPr>
          <w:sz w:val="22"/>
          <w:szCs w:val="22"/>
        </w:rPr>
        <w:t>.</w:t>
      </w:r>
    </w:p>
    <w:p w14:paraId="60C5A923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19F68892" w14:textId="27DB833A" w:rsidR="00A80738" w:rsidRDefault="00C71F23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2B4613F9" w14:textId="72A2A76F" w:rsidR="009E73FA" w:rsidRDefault="009E73FA" w:rsidP="009E73FA">
      <w:pPr>
        <w:pStyle w:val="Tekstpodstawowy"/>
        <w:ind w:left="3117" w:firstLine="423"/>
        <w:jc w:val="center"/>
        <w:rPr>
          <w:i/>
          <w:szCs w:val="24"/>
        </w:rPr>
      </w:pPr>
    </w:p>
    <w:p w14:paraId="64FE4249" w14:textId="64488A79" w:rsidR="009E73FA" w:rsidRPr="00C71F23" w:rsidRDefault="009E73FA" w:rsidP="009E73FA">
      <w:pPr>
        <w:pStyle w:val="Tekstpodstawowy"/>
        <w:ind w:left="3117" w:firstLine="423"/>
        <w:jc w:val="center"/>
        <w:rPr>
          <w:i/>
          <w:szCs w:val="24"/>
        </w:rPr>
      </w:pPr>
      <w:r>
        <w:rPr>
          <w:i/>
          <w:szCs w:val="24"/>
        </w:rPr>
        <w:t xml:space="preserve">                          Piotr Nowakowski</w:t>
      </w:r>
    </w:p>
    <w:p w14:paraId="21E20F40" w14:textId="77777777" w:rsidR="00890B92" w:rsidRPr="00C71F23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sectPr w:rsidR="00890B92" w:rsidRPr="00C71F2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AD1CC" w14:textId="77777777" w:rsidR="0065502E" w:rsidRDefault="0065502E">
      <w:r>
        <w:separator/>
      </w:r>
    </w:p>
  </w:endnote>
  <w:endnote w:type="continuationSeparator" w:id="0">
    <w:p w14:paraId="6637B775" w14:textId="77777777" w:rsidR="0065502E" w:rsidRDefault="00655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FD91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9718D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338D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ED87574">
        <v:line id="_x0000_s1025" style="position:absolute;left:0;text-align:left;z-index:251657728" from="-3.85pt,8.7pt" to="455.15pt,8.7pt"/>
      </w:pict>
    </w:r>
  </w:p>
  <w:p w14:paraId="2799A63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23BD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DFCE01" w14:textId="77777777" w:rsidR="009F189D" w:rsidRDefault="009F189D">
    <w:pPr>
      <w:pStyle w:val="Stopka"/>
      <w:tabs>
        <w:tab w:val="clear" w:pos="4536"/>
      </w:tabs>
      <w:jc w:val="center"/>
    </w:pPr>
  </w:p>
  <w:p w14:paraId="15EEB6B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A51D9" w14:textId="77777777" w:rsidR="0065502E" w:rsidRDefault="0065502E">
      <w:r>
        <w:separator/>
      </w:r>
    </w:p>
  </w:footnote>
  <w:footnote w:type="continuationSeparator" w:id="0">
    <w:p w14:paraId="49E0570B" w14:textId="77777777" w:rsidR="0065502E" w:rsidRDefault="006550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54680" w14:textId="77777777" w:rsidR="00651266" w:rsidRDefault="006512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96BCF" w14:textId="77777777" w:rsidR="00651266" w:rsidRDefault="006512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55A5E" w14:textId="77777777" w:rsidR="00651266" w:rsidRDefault="006512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502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51266"/>
    <w:rsid w:val="0065502E"/>
    <w:rsid w:val="0069085C"/>
    <w:rsid w:val="00711878"/>
    <w:rsid w:val="00804A9B"/>
    <w:rsid w:val="00843263"/>
    <w:rsid w:val="00861E75"/>
    <w:rsid w:val="00890B92"/>
    <w:rsid w:val="009D19BD"/>
    <w:rsid w:val="009E73FA"/>
    <w:rsid w:val="009F189D"/>
    <w:rsid w:val="00A47FF6"/>
    <w:rsid w:val="00A80738"/>
    <w:rsid w:val="00BE7129"/>
    <w:rsid w:val="00C236D3"/>
    <w:rsid w:val="00C659E2"/>
    <w:rsid w:val="00C71F23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CB26E4"/>
  <w15:chartTrackingRefBased/>
  <w15:docId w15:val="{0F308358-5F70-4169-877B-D65DF95CC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100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dcterms:created xsi:type="dcterms:W3CDTF">2023-07-17T12:42:00Z</dcterms:created>
  <dcterms:modified xsi:type="dcterms:W3CDTF">2023-07-17T12:45:00Z</dcterms:modified>
</cp:coreProperties>
</file>