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9E6622" w:rsidRDefault="0088208D" w:rsidP="006A5DF1">
      <w:pPr>
        <w:spacing w:after="240"/>
        <w:jc w:val="right"/>
      </w:pPr>
      <w:r w:rsidRPr="009E6622">
        <w:t>Niepołomice</w:t>
      </w:r>
      <w:r w:rsidR="006A5DF1" w:rsidRPr="009E6622">
        <w:t xml:space="preserve"> dnia: </w:t>
      </w:r>
      <w:r w:rsidR="00EC6887" w:rsidRPr="009E6622">
        <w:t>2023-07-20</w:t>
      </w:r>
    </w:p>
    <w:p w:rsidR="0029606A" w:rsidRPr="009E6622" w:rsidRDefault="0029606A" w:rsidP="006A5DF1">
      <w:pPr>
        <w:spacing w:after="240"/>
        <w:jc w:val="right"/>
      </w:pPr>
    </w:p>
    <w:p w:rsidR="006A5DF1" w:rsidRPr="009E6622" w:rsidRDefault="0088208D" w:rsidP="006A5DF1">
      <w:pPr>
        <w:rPr>
          <w:b/>
          <w:bCs/>
        </w:rPr>
      </w:pPr>
      <w:r w:rsidRPr="009E6622">
        <w:rPr>
          <w:b/>
          <w:bCs/>
        </w:rPr>
        <w:t>GMINA NIEPOŁOMICE</w:t>
      </w:r>
    </w:p>
    <w:p w:rsidR="006A5DF1" w:rsidRPr="009E6622" w:rsidRDefault="0088208D" w:rsidP="006A5DF1">
      <w:r w:rsidRPr="009E6622">
        <w:t>Pl. Zwycięstwa</w:t>
      </w:r>
      <w:r w:rsidR="006A5DF1" w:rsidRPr="009E6622">
        <w:t xml:space="preserve"> </w:t>
      </w:r>
      <w:r w:rsidRPr="009E6622">
        <w:t>13</w:t>
      </w:r>
    </w:p>
    <w:p w:rsidR="006A5DF1" w:rsidRPr="009E6622" w:rsidRDefault="0088208D" w:rsidP="006A5DF1">
      <w:r w:rsidRPr="009E6622">
        <w:t>32-005</w:t>
      </w:r>
      <w:r w:rsidR="006A5DF1" w:rsidRPr="009E6622">
        <w:t xml:space="preserve"> </w:t>
      </w:r>
      <w:r w:rsidRPr="009E6622">
        <w:t>Niepołomice</w:t>
      </w:r>
    </w:p>
    <w:p w:rsidR="001346F9" w:rsidRPr="009E6622" w:rsidRDefault="001346F9" w:rsidP="006A5DF1">
      <w:pPr>
        <w:jc w:val="both"/>
        <w:rPr>
          <w:bCs/>
        </w:rPr>
      </w:pPr>
    </w:p>
    <w:p w:rsidR="006A5DF1" w:rsidRPr="009E6622" w:rsidRDefault="001346F9" w:rsidP="006A5DF1">
      <w:pPr>
        <w:jc w:val="both"/>
        <w:rPr>
          <w:bCs/>
        </w:rPr>
      </w:pPr>
      <w:r w:rsidRPr="009E6622">
        <w:rPr>
          <w:bCs/>
        </w:rPr>
        <w:t>Pismo: ZP.271.17.2023.3</w:t>
      </w:r>
    </w:p>
    <w:p w:rsidR="006A5DF1" w:rsidRPr="009E6622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9E6622" w:rsidRDefault="006A5DF1" w:rsidP="006A5DF1">
      <w:pPr>
        <w:pStyle w:val="Nagwek"/>
        <w:tabs>
          <w:tab w:val="clear" w:pos="4536"/>
        </w:tabs>
      </w:pPr>
      <w:r w:rsidRPr="009E6622">
        <w:tab/>
        <w:t xml:space="preserve"> </w:t>
      </w:r>
    </w:p>
    <w:p w:rsidR="006A5DF1" w:rsidRPr="009E6622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9E662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9E6622">
        <w:rPr>
          <w:b/>
        </w:rPr>
        <w:t>WYKONAWCY</w:t>
      </w:r>
    </w:p>
    <w:p w:rsidR="006A5DF1" w:rsidRPr="009E662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9E6622">
        <w:t>ubiegający się o zamówienie publiczne</w:t>
      </w:r>
    </w:p>
    <w:p w:rsidR="006D4AB3" w:rsidRPr="009E6622" w:rsidRDefault="006D4AB3">
      <w:pPr>
        <w:pStyle w:val="Nagwek"/>
        <w:tabs>
          <w:tab w:val="clear" w:pos="4536"/>
        </w:tabs>
      </w:pPr>
    </w:p>
    <w:p w:rsidR="006D4AB3" w:rsidRPr="009E6622" w:rsidRDefault="006D4AB3">
      <w:pPr>
        <w:pStyle w:val="Nagwek"/>
        <w:tabs>
          <w:tab w:val="clear" w:pos="4536"/>
          <w:tab w:val="clear" w:pos="9072"/>
        </w:tabs>
      </w:pPr>
    </w:p>
    <w:p w:rsidR="006D4AB3" w:rsidRPr="009E6622" w:rsidRDefault="006D4AB3">
      <w:pPr>
        <w:pStyle w:val="Nagwek"/>
        <w:tabs>
          <w:tab w:val="clear" w:pos="4536"/>
          <w:tab w:val="clear" w:pos="9072"/>
        </w:tabs>
      </w:pPr>
    </w:p>
    <w:p w:rsidR="00632C3C" w:rsidRPr="009E662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9E6622">
        <w:rPr>
          <w:rFonts w:ascii="Times New Roman" w:hAnsi="Times New Roman"/>
          <w:sz w:val="20"/>
        </w:rPr>
        <w:t>WYJAŚNIENI</w:t>
      </w:r>
      <w:r w:rsidR="00520165" w:rsidRPr="009E6622">
        <w:rPr>
          <w:rFonts w:ascii="Times New Roman" w:hAnsi="Times New Roman"/>
          <w:sz w:val="20"/>
        </w:rPr>
        <w:t>A</w:t>
      </w:r>
      <w:r w:rsidR="00632C3C" w:rsidRPr="009E6622">
        <w:rPr>
          <w:rFonts w:ascii="Times New Roman" w:hAnsi="Times New Roman"/>
          <w:sz w:val="20"/>
        </w:rPr>
        <w:t xml:space="preserve"> TREŚCI</w:t>
      </w:r>
      <w:r w:rsidR="0029606A" w:rsidRPr="009E6622">
        <w:rPr>
          <w:rFonts w:ascii="Times New Roman" w:hAnsi="Times New Roman"/>
          <w:sz w:val="20"/>
        </w:rPr>
        <w:t xml:space="preserve"> SWZ</w:t>
      </w:r>
    </w:p>
    <w:p w:rsidR="006D4AB3" w:rsidRPr="009E6622" w:rsidRDefault="00632C3C" w:rsidP="00520165">
      <w:pPr>
        <w:spacing w:after="360" w:line="276" w:lineRule="auto"/>
        <w:jc w:val="both"/>
      </w:pPr>
      <w:r w:rsidRPr="009E6622">
        <w:t xml:space="preserve">Dotyczy: </w:t>
      </w:r>
      <w:r w:rsidR="006A5DF1" w:rsidRPr="009E6622">
        <w:t>p</w:t>
      </w:r>
      <w:r w:rsidRPr="009E6622">
        <w:t>ostępowani</w:t>
      </w:r>
      <w:r w:rsidR="006A5DF1" w:rsidRPr="009E6622">
        <w:t>a</w:t>
      </w:r>
      <w:r w:rsidRPr="009E6622">
        <w:t xml:space="preserve"> o udzielenie zamówienia publicznego, prowadzone</w:t>
      </w:r>
      <w:r w:rsidR="006A5DF1" w:rsidRPr="009E6622">
        <w:t>go</w:t>
      </w:r>
      <w:r w:rsidRPr="009E6622">
        <w:t xml:space="preserve"> w trybie </w:t>
      </w:r>
      <w:r w:rsidR="0088208D" w:rsidRPr="009E6622">
        <w:t xml:space="preserve">Tryb podstawowy bez negocjacji - art. 275 pkt. 1 ustawy </w:t>
      </w:r>
      <w:proofErr w:type="spellStart"/>
      <w:r w:rsidR="0088208D" w:rsidRPr="009E6622">
        <w:t>Pzp</w:t>
      </w:r>
      <w:proofErr w:type="spellEnd"/>
      <w:r w:rsidRPr="009E6622">
        <w:rPr>
          <w:b/>
        </w:rPr>
        <w:t xml:space="preserve"> </w:t>
      </w:r>
      <w:r w:rsidRPr="009E6622">
        <w:rPr>
          <w:bCs/>
        </w:rPr>
        <w:t>na</w:t>
      </w:r>
      <w:r w:rsidRPr="009E6622">
        <w:rPr>
          <w:b/>
        </w:rPr>
        <w:t xml:space="preserve"> </w:t>
      </w:r>
      <w:r w:rsidR="00E72428" w:rsidRPr="009E6622">
        <w:rPr>
          <w:bCs/>
        </w:rPr>
        <w:t>”</w:t>
      </w:r>
      <w:r w:rsidR="0088208D" w:rsidRPr="009E6622">
        <w:rPr>
          <w:b/>
          <w:bCs/>
        </w:rPr>
        <w:t>Budowa boiska przy ul. Kusocińskiego w Niepołomicach</w:t>
      </w:r>
      <w:r w:rsidR="00E72428" w:rsidRPr="009E6622">
        <w:rPr>
          <w:bCs/>
        </w:rPr>
        <w:t>”</w:t>
      </w:r>
      <w:r w:rsidRPr="009E6622">
        <w:rPr>
          <w:b/>
        </w:rPr>
        <w:t xml:space="preserve"> </w:t>
      </w:r>
      <w:r w:rsidRPr="009E6622">
        <w:rPr>
          <w:bCs/>
        </w:rPr>
        <w:t>– znak sprawy</w:t>
      </w:r>
      <w:r w:rsidRPr="009E6622">
        <w:rPr>
          <w:b/>
        </w:rPr>
        <w:t xml:space="preserve"> </w:t>
      </w:r>
      <w:r w:rsidR="0088208D" w:rsidRPr="009E6622">
        <w:rPr>
          <w:b/>
        </w:rPr>
        <w:t>ZP.271.17.2023</w:t>
      </w:r>
      <w:r w:rsidRPr="009E6622">
        <w:rPr>
          <w:b/>
        </w:rPr>
        <w:t>.</w:t>
      </w:r>
    </w:p>
    <w:p w:rsidR="0012774F" w:rsidRPr="009E6622" w:rsidRDefault="00520165" w:rsidP="00D8461B">
      <w:pPr>
        <w:spacing w:after="240" w:line="276" w:lineRule="auto"/>
        <w:jc w:val="both"/>
      </w:pPr>
      <w:r w:rsidRPr="009E6622">
        <w:t xml:space="preserve">Zamawiający, </w:t>
      </w:r>
      <w:r w:rsidR="0088208D" w:rsidRPr="009E6622">
        <w:rPr>
          <w:b/>
        </w:rPr>
        <w:t>GMINA NIEPOŁOMICE</w:t>
      </w:r>
      <w:r w:rsidRPr="009E6622">
        <w:t xml:space="preserve">, działając na podstawie art. </w:t>
      </w:r>
      <w:r w:rsidR="00E74BC3" w:rsidRPr="009E6622">
        <w:t>284</w:t>
      </w:r>
      <w:r w:rsidRPr="009E6622">
        <w:t xml:space="preserve"> ust. </w:t>
      </w:r>
      <w:r w:rsidR="0029606A" w:rsidRPr="009E6622">
        <w:t>6</w:t>
      </w:r>
      <w:r w:rsidRPr="009E6622">
        <w:t xml:space="preserve"> ustawy z dnia </w:t>
      </w:r>
      <w:r w:rsidR="0029606A" w:rsidRPr="009E6622">
        <w:t>11</w:t>
      </w:r>
      <w:r w:rsidRPr="009E6622">
        <w:t xml:space="preserve"> </w:t>
      </w:r>
      <w:r w:rsidR="0029606A" w:rsidRPr="009E6622">
        <w:t xml:space="preserve">września </w:t>
      </w:r>
      <w:r w:rsidRPr="009E6622">
        <w:t>20</w:t>
      </w:r>
      <w:r w:rsidR="0029606A" w:rsidRPr="009E6622">
        <w:t>19</w:t>
      </w:r>
      <w:r w:rsidRPr="009E6622">
        <w:t xml:space="preserve"> r</w:t>
      </w:r>
      <w:r w:rsidR="0029606A" w:rsidRPr="009E6622">
        <w:t>.</w:t>
      </w:r>
      <w:r w:rsidRPr="009E6622">
        <w:t xml:space="preserve"> Prawo </w:t>
      </w:r>
      <w:r w:rsidR="0029606A" w:rsidRPr="009E6622">
        <w:t>z</w:t>
      </w:r>
      <w:r w:rsidRPr="009E6622">
        <w:t xml:space="preserve">amówień </w:t>
      </w:r>
      <w:r w:rsidR="0029606A" w:rsidRPr="009E6622">
        <w:t>p</w:t>
      </w:r>
      <w:r w:rsidRPr="009E6622">
        <w:t xml:space="preserve">ublicznych </w:t>
      </w:r>
      <w:r w:rsidR="0088208D" w:rsidRPr="009E6622">
        <w:t>(</w:t>
      </w:r>
      <w:proofErr w:type="spellStart"/>
      <w:r w:rsidR="0088208D" w:rsidRPr="009E6622">
        <w:t>t.j</w:t>
      </w:r>
      <w:proofErr w:type="spellEnd"/>
      <w:r w:rsidR="0088208D" w:rsidRPr="009E6622">
        <w:t>. Dz. U. z 2022r. poz. 1710)</w:t>
      </w:r>
      <w:r w:rsidR="00BE7BFD" w:rsidRPr="009E6622">
        <w:t xml:space="preserve">, </w:t>
      </w:r>
      <w:r w:rsidR="00E74BC3" w:rsidRPr="009E6622">
        <w:t>udostępnia</w:t>
      </w:r>
      <w:r w:rsidR="00BE7BFD" w:rsidRPr="009E6622">
        <w:t xml:space="preserve"> poniżej treść zapytań do S</w:t>
      </w:r>
      <w:r w:rsidR="0012774F" w:rsidRPr="009E6622">
        <w:t>pecyfikacji Warunków Zamówienia (</w:t>
      </w:r>
      <w:r w:rsidR="0012774F" w:rsidRPr="009E6622">
        <w:rPr>
          <w:lang w:eastAsia="ar-SA"/>
        </w:rPr>
        <w:t>zwanej dalej</w:t>
      </w:r>
      <w:r w:rsidR="0012774F" w:rsidRPr="009E6622">
        <w:rPr>
          <w:b/>
          <w:lang w:eastAsia="ar-SA"/>
        </w:rPr>
        <w:t xml:space="preserve"> </w:t>
      </w:r>
      <w:r w:rsidR="0012774F" w:rsidRPr="009E6622">
        <w:rPr>
          <w:bCs/>
          <w:lang w:eastAsia="ar-SA"/>
        </w:rPr>
        <w:t>”SWZ”)</w:t>
      </w:r>
      <w:r w:rsidR="00E74BC3" w:rsidRPr="009E6622">
        <w:rPr>
          <w:bCs/>
          <w:lang w:eastAsia="ar-SA"/>
        </w:rPr>
        <w:t xml:space="preserve"> </w:t>
      </w:r>
      <w:r w:rsidR="00E74BC3" w:rsidRPr="009E6622">
        <w:t>wraz z wyjaśnieniami</w:t>
      </w:r>
      <w:r w:rsidR="0012774F" w:rsidRPr="009E6622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8208D" w:rsidRPr="009E6622" w:rsidTr="008E23DF">
        <w:tc>
          <w:tcPr>
            <w:tcW w:w="9356" w:type="dxa"/>
            <w:shd w:val="clear" w:color="auto" w:fill="auto"/>
          </w:tcPr>
          <w:p w:rsidR="0088208D" w:rsidRPr="009E6622" w:rsidRDefault="0088208D" w:rsidP="008E23DF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88208D" w:rsidRPr="009E6622" w:rsidRDefault="0088208D" w:rsidP="008E23DF">
            <w:pPr>
              <w:spacing w:after="120"/>
              <w:ind w:left="30" w:right="-72"/>
              <w:jc w:val="both"/>
            </w:pPr>
            <w:r w:rsidRPr="009E6622">
              <w:t>Pyt. 1</w:t>
            </w:r>
          </w:p>
          <w:p w:rsidR="0088208D" w:rsidRPr="009E6622" w:rsidRDefault="0088208D" w:rsidP="001346F9">
            <w:pPr>
              <w:spacing w:after="120"/>
              <w:ind w:left="30" w:right="-72"/>
              <w:jc w:val="both"/>
            </w:pPr>
            <w:r w:rsidRPr="009E6622">
              <w:t xml:space="preserve">Ze względu na ograniczenie możliwości starowania w/w </w:t>
            </w:r>
            <w:proofErr w:type="spellStart"/>
            <w:r w:rsidRPr="009E6622">
              <w:t>przetragu</w:t>
            </w:r>
            <w:proofErr w:type="spellEnd"/>
            <w:r w:rsidRPr="009E6622">
              <w:t xml:space="preserve"> wielu </w:t>
            </w:r>
            <w:proofErr w:type="spellStart"/>
            <w:r w:rsidRPr="009E6622">
              <w:t>firm</w:t>
            </w:r>
            <w:proofErr w:type="spellEnd"/>
            <w:r w:rsidRPr="009E6622">
              <w:t xml:space="preserve"> , wnosimy o</w:t>
            </w:r>
            <w:r w:rsidR="001346F9" w:rsidRPr="009E6622">
              <w:t xml:space="preserve"> </w:t>
            </w:r>
            <w:r w:rsidRPr="009E6622">
              <w:t>dopuszczenie referencji odnośnie wykonania boiska pełnowymiarowego min 6800m2 z trawy</w:t>
            </w:r>
            <w:r w:rsidR="001346F9" w:rsidRPr="009E6622">
              <w:t xml:space="preserve"> </w:t>
            </w:r>
            <w:r w:rsidRPr="009E6622">
              <w:t>naturalnej sianej z wykonaniem siatki na krety.</w:t>
            </w:r>
          </w:p>
          <w:p w:rsidR="0088208D" w:rsidRPr="009E6622" w:rsidRDefault="0088208D" w:rsidP="001346F9">
            <w:pPr>
              <w:spacing w:after="120"/>
              <w:ind w:left="30" w:right="-72"/>
              <w:jc w:val="both"/>
            </w:pPr>
            <w:r w:rsidRPr="009E6622">
              <w:t>Pyt. 2 Czy w ramach strefy zamawianych robót występują jakiekolwiek sieci lub inne kolizje? Jeśli</w:t>
            </w:r>
            <w:r w:rsidR="001346F9" w:rsidRPr="009E6622">
              <w:t xml:space="preserve"> </w:t>
            </w:r>
            <w:r w:rsidRPr="009E6622">
              <w:t>występują to wnosimy o udostępnienie stosownej inwentaryzacji z opisem i mapą.</w:t>
            </w:r>
          </w:p>
          <w:p w:rsidR="0088208D" w:rsidRPr="009E6622" w:rsidRDefault="0088208D" w:rsidP="001346F9">
            <w:pPr>
              <w:spacing w:after="120"/>
              <w:ind w:left="30" w:right="-72"/>
              <w:jc w:val="both"/>
            </w:pPr>
            <w:r w:rsidRPr="009E6622">
              <w:t>Pyt. 3 Proszę o potwierdzenie, że Zamawiający udostępnił całą dokumentację projektową,</w:t>
            </w:r>
            <w:r w:rsidR="001346F9" w:rsidRPr="009E6622">
              <w:t xml:space="preserve"> </w:t>
            </w:r>
            <w:r w:rsidRPr="009E6622">
              <w:t>techniczną niezbędną do wykonania przedmiotu zamówienia oraz że dokumentacja ta jest kompletna</w:t>
            </w:r>
            <w:r w:rsidR="001346F9" w:rsidRPr="009E6622">
              <w:t xml:space="preserve"> </w:t>
            </w:r>
            <w:r w:rsidRPr="009E6622">
              <w:t>i odzwierciedla stan faktyczny w zakresie warunków realizacji zamówienia, zaś brak jakichkolwiek</w:t>
            </w:r>
            <w:r w:rsidR="001346F9" w:rsidRPr="009E6622">
              <w:t xml:space="preserve"> </w:t>
            </w:r>
            <w:r w:rsidRPr="009E6622">
              <w:t>dokumentów istotnych dla oceny warunków realizacji inwestycji nie obciąża Wykonawcy.</w:t>
            </w:r>
          </w:p>
          <w:p w:rsidR="0088208D" w:rsidRPr="009E6622" w:rsidRDefault="0088208D" w:rsidP="001346F9">
            <w:pPr>
              <w:spacing w:after="120"/>
              <w:ind w:left="30" w:right="-72"/>
              <w:jc w:val="both"/>
            </w:pPr>
            <w:r w:rsidRPr="009E6622">
              <w:t>Pyt 4. Proszę o potwierdzenie, że Zamawiający dysponuje wszelkimi wymaganymi prawem decyzjami</w:t>
            </w:r>
            <w:r w:rsidR="001346F9" w:rsidRPr="009E6622">
              <w:t xml:space="preserve"> </w:t>
            </w:r>
            <w:r w:rsidRPr="009E6622">
              <w:t>administracyjnymi oraz uzgodnieniami niezbędnymi w celu wykonania zamówienia, które zachowują</w:t>
            </w:r>
            <w:r w:rsidR="001346F9" w:rsidRPr="009E6622">
              <w:t xml:space="preserve"> </w:t>
            </w:r>
            <w:r w:rsidRPr="009E6622">
              <w:t>ważność na okres zgodny z wymaganym terminem realizacji, a skutki ewentualnych braków w tym</w:t>
            </w:r>
            <w:r w:rsidR="001346F9" w:rsidRPr="009E6622">
              <w:t xml:space="preserve"> </w:t>
            </w:r>
            <w:r w:rsidRPr="009E6622">
              <w:t>zakresie nie obciążają Wykonawcy.</w:t>
            </w:r>
          </w:p>
          <w:p w:rsidR="0088208D" w:rsidRPr="009E6622" w:rsidRDefault="0088208D" w:rsidP="001346F9">
            <w:pPr>
              <w:spacing w:after="120"/>
              <w:ind w:left="30" w:right="-72"/>
              <w:jc w:val="both"/>
            </w:pPr>
            <w:r w:rsidRPr="009E6622">
              <w:t>Pyt 5 . Czy występują ograniczenia w dojeździe do placu budowy dla sprzętu budowlanego i</w:t>
            </w:r>
            <w:r w:rsidR="001346F9" w:rsidRPr="009E6622">
              <w:t xml:space="preserve"> </w:t>
            </w:r>
            <w:r w:rsidRPr="009E6622">
              <w:t>samochodów ciężarowych 4-osiowych niezbędnych do wykonania robót?</w:t>
            </w:r>
          </w:p>
          <w:p w:rsidR="0088208D" w:rsidRPr="009E6622" w:rsidRDefault="0088208D" w:rsidP="008E23DF">
            <w:pPr>
              <w:spacing w:after="40"/>
              <w:ind w:left="30" w:right="-72"/>
              <w:rPr>
                <w:b/>
                <w:bCs/>
              </w:rPr>
            </w:pPr>
            <w:r w:rsidRPr="009E6622">
              <w:rPr>
                <w:b/>
                <w:bCs/>
              </w:rPr>
              <w:t>Stanowisko (wyjaśnienie) Zamawiającego:</w:t>
            </w:r>
          </w:p>
          <w:p w:rsidR="009E6622" w:rsidRPr="009E6622" w:rsidRDefault="00EC6887" w:rsidP="009E6622">
            <w:pPr>
              <w:jc w:val="both"/>
            </w:pPr>
            <w:r w:rsidRPr="009E6622">
              <w:rPr>
                <w:b/>
                <w:bCs/>
              </w:rPr>
              <w:t xml:space="preserve">Ad.1) </w:t>
            </w:r>
            <w:r w:rsidR="009E6622" w:rsidRPr="009E6622">
              <w:rPr>
                <w:b/>
                <w:bCs/>
              </w:rPr>
              <w:t xml:space="preserve"> </w:t>
            </w:r>
            <w:r w:rsidR="009E6622" w:rsidRPr="009E6622">
              <w:t xml:space="preserve">Zamawiający dokonuje zmiany zapisów  7.2.1 SWZ który otrzymuje brzmienie: </w:t>
            </w:r>
          </w:p>
          <w:p w:rsidR="009E6622" w:rsidRPr="009E6622" w:rsidRDefault="009E6622" w:rsidP="009E6622">
            <w:pPr>
              <w:jc w:val="both"/>
            </w:pPr>
          </w:p>
          <w:p w:rsidR="009E6622" w:rsidRPr="009E6622" w:rsidRDefault="009E6622" w:rsidP="009E6622">
            <w:pPr>
              <w:jc w:val="both"/>
            </w:pPr>
            <w:r w:rsidRPr="009E6622">
              <w:t>"O udzielenie zamówienia publicznego mogą ubiegać się Wykonawcy, którzy spełniają warunki dotyczące zdolności technicznej lub zawodowej. Zamawiający uzna warunek za spełniony poprzez wykazanie przez Wykonawcę, że:</w:t>
            </w:r>
          </w:p>
          <w:p w:rsidR="009E6622" w:rsidRPr="009E6622" w:rsidRDefault="009E6622" w:rsidP="009E6622">
            <w:pPr>
              <w:jc w:val="both"/>
            </w:pPr>
            <w:r w:rsidRPr="009E6622">
              <w:t>a)</w:t>
            </w:r>
            <w:r w:rsidRPr="009E6622">
              <w:tab/>
              <w:t xml:space="preserve">w okresie ostatnich pięciu lat przed upływem terminu składania ofert, a jeżeli okres prowadzenia działalności jest krótszy, w tym okresie wykonał, co najmniej jedno zamówienie, w zakres którego wchodziło wykonanie boiska do piłki nożnej z trawy naturalnej (budowie/rozbudowie/przebudowie/) o metrażu min 6.800 </w:t>
            </w:r>
            <w:r w:rsidRPr="009E6622">
              <w:lastRenderedPageBreak/>
              <w:t>m2 (powierzchnia pełnowymiarowego boiska) i wartości tego zamówienia minimum 500 000,00 zł brutto.  W przypadku wykazania kilku robót o mniejszej wartości lub o mniejszym metrażu, wartość robót lub ich metraż nie będą sumowane.</w:t>
            </w:r>
          </w:p>
          <w:p w:rsidR="009E6622" w:rsidRPr="009E6622" w:rsidRDefault="009E6622" w:rsidP="009E6622">
            <w:pPr>
              <w:jc w:val="both"/>
            </w:pPr>
            <w:r w:rsidRPr="009E6622">
              <w:t>b)</w:t>
            </w:r>
            <w:r w:rsidRPr="009E6622">
              <w:tab/>
              <w:t>dysponuje następującymi osobami skierowanymi przez wykonawcę do realizacji zamówienia publicznego, odpowiedzialnych za wykonanie zadania:</w:t>
            </w:r>
          </w:p>
          <w:p w:rsidR="009E6622" w:rsidRPr="009E6622" w:rsidRDefault="009E6622" w:rsidP="009E6622">
            <w:pPr>
              <w:jc w:val="both"/>
            </w:pPr>
            <w:r w:rsidRPr="009E6622">
              <w:t>-co najmniej osobą posiadającą uprawnienia do kierowania robotami w specjalności konstrukcyjno-budowlanej bez ograniczeń, które uprawniają do kierowania robotami budowlanymi lub odpowiadające im uprawnienia równoważne - kierownik budowy,</w:t>
            </w:r>
          </w:p>
          <w:p w:rsidR="009E6622" w:rsidRPr="009E6622" w:rsidRDefault="009E6622" w:rsidP="009E6622">
            <w:pPr>
              <w:jc w:val="both"/>
            </w:pPr>
            <w:r w:rsidRPr="009E6622">
              <w:t xml:space="preserve">               -co najmniej jedną osobą (główny projektant - koordynator) odpowiedzialną za całość wykonania </w:t>
            </w:r>
          </w:p>
          <w:p w:rsidR="009E6622" w:rsidRPr="009E6622" w:rsidRDefault="009E6622" w:rsidP="009E6622">
            <w:pPr>
              <w:jc w:val="both"/>
            </w:pPr>
            <w:r w:rsidRPr="009E6622">
              <w:t xml:space="preserve">               dokumentacji projektowej, posiadającą uprawnienia do projektowania w specjalności konstrukcyjno- </w:t>
            </w:r>
          </w:p>
          <w:p w:rsidR="0088208D" w:rsidRPr="009E6622" w:rsidRDefault="009E6622" w:rsidP="009E6622">
            <w:pPr>
              <w:spacing w:after="40"/>
              <w:ind w:left="30" w:right="-72"/>
              <w:rPr>
                <w:b/>
                <w:bCs/>
              </w:rPr>
            </w:pPr>
            <w:r w:rsidRPr="009E6622">
              <w:t xml:space="preserve">               budowlanej".</w:t>
            </w:r>
          </w:p>
        </w:tc>
      </w:tr>
    </w:tbl>
    <w:p w:rsidR="009E6622" w:rsidRPr="009E6622" w:rsidRDefault="009E6622" w:rsidP="009E6622">
      <w:pPr>
        <w:jc w:val="both"/>
        <w:rPr>
          <w:rFonts w:eastAsia="Calibri"/>
        </w:rPr>
      </w:pPr>
      <w:r w:rsidRPr="009E6622">
        <w:rPr>
          <w:b/>
        </w:rPr>
        <w:lastRenderedPageBreak/>
        <w:t>Ad.2)</w:t>
      </w:r>
      <w:r w:rsidRPr="009E6622">
        <w:t xml:space="preserve">  </w:t>
      </w:r>
      <w:r w:rsidRPr="009E6622">
        <w:rPr>
          <w:rFonts w:eastAsia="Calibri"/>
        </w:rPr>
        <w:t xml:space="preserve">PFU opracowane zostało na aktualnej mapie do celów projektowych wszelkie sieci są zaznaczone na mapie dołączonej do dokumentacji przetargowej i ponownie zamieszczono na stronie prowadzonego  postępowania folder: „Załączniki do odpowiedzi z dnia 20.07.2023r. </w:t>
      </w:r>
    </w:p>
    <w:p w:rsidR="009E6622" w:rsidRPr="009E6622" w:rsidRDefault="009E6622" w:rsidP="009E6622">
      <w:pPr>
        <w:spacing w:line="360" w:lineRule="auto"/>
        <w:jc w:val="both"/>
        <w:rPr>
          <w:rFonts w:eastAsia="Calibri"/>
        </w:rPr>
      </w:pPr>
      <w:r w:rsidRPr="009E6622">
        <w:rPr>
          <w:rFonts w:eastAsia="Calibri"/>
          <w:b/>
        </w:rPr>
        <w:t xml:space="preserve">Ad.3) </w:t>
      </w:r>
      <w:r w:rsidRPr="009E6622">
        <w:rPr>
          <w:rFonts w:eastAsia="Calibri"/>
        </w:rPr>
        <w:t xml:space="preserve">Zgodnie z PFU, zadanie realizowane w formule „zaprojektuj i wybuduj”. </w:t>
      </w:r>
    </w:p>
    <w:p w:rsidR="009E6622" w:rsidRPr="009E6622" w:rsidRDefault="009E6622" w:rsidP="009E6622">
      <w:pPr>
        <w:jc w:val="both"/>
        <w:rPr>
          <w:rFonts w:eastAsia="Calibri"/>
        </w:rPr>
      </w:pPr>
      <w:r w:rsidRPr="009E6622">
        <w:rPr>
          <w:b/>
        </w:rPr>
        <w:t>Ad.4)</w:t>
      </w:r>
      <w:r w:rsidRPr="009E6622">
        <w:rPr>
          <w:rFonts w:eastAsia="Calibri"/>
        </w:rPr>
        <w:t xml:space="preserve"> Zgodnie z PFU, zadanie realizowane w formule „zaprojektuj i wybuduj”.</w:t>
      </w:r>
    </w:p>
    <w:p w:rsidR="009E6622" w:rsidRPr="009E6622" w:rsidRDefault="009E6622" w:rsidP="009E6622">
      <w:pPr>
        <w:jc w:val="both"/>
      </w:pPr>
      <w:r w:rsidRPr="009E6622">
        <w:rPr>
          <w:rFonts w:eastAsia="Calibri"/>
          <w:b/>
        </w:rPr>
        <w:t>Ad.5)</w:t>
      </w:r>
      <w:r w:rsidRPr="009E6622">
        <w:rPr>
          <w:rFonts w:eastAsia="Calibri"/>
        </w:rPr>
        <w:t xml:space="preserve"> </w:t>
      </w:r>
      <w:r w:rsidRPr="009E6622">
        <w:t>Nie  występują ograniczenia w dojeździe do placu budowy</w:t>
      </w:r>
      <w:r>
        <w:t xml:space="preserve"> ( w razie czego Zamawiający jest w gotowości do okazania terenu). </w:t>
      </w:r>
    </w:p>
    <w:p w:rsidR="009E6622" w:rsidRPr="009E6622" w:rsidRDefault="009E6622" w:rsidP="009E6622">
      <w:pPr>
        <w:jc w:val="both"/>
        <w:rPr>
          <w:b/>
        </w:rPr>
      </w:pPr>
    </w:p>
    <w:p w:rsidR="00BE7BFD" w:rsidRPr="009E6622" w:rsidRDefault="00BE7BFD" w:rsidP="009E6622">
      <w:pPr>
        <w:jc w:val="both"/>
      </w:pPr>
    </w:p>
    <w:p w:rsidR="006D4AB3" w:rsidRPr="009E6622" w:rsidRDefault="001346F9" w:rsidP="00D8461B">
      <w:pPr>
        <w:spacing w:before="120" w:after="120" w:line="360" w:lineRule="auto"/>
        <w:ind w:left="567"/>
        <w:jc w:val="right"/>
      </w:pPr>
      <w:r w:rsidRPr="009E6622">
        <w:t>....................................</w:t>
      </w:r>
    </w:p>
    <w:sectPr w:rsidR="006D4AB3" w:rsidRPr="009E662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282" w:rsidRDefault="00B72282">
      <w:r>
        <w:separator/>
      </w:r>
    </w:p>
  </w:endnote>
  <w:endnote w:type="continuationSeparator" w:id="0">
    <w:p w:rsidR="00B72282" w:rsidRDefault="00B722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61F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61F0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E6622" w:rsidRPr="009E662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282" w:rsidRDefault="00B72282">
      <w:r>
        <w:separator/>
      </w:r>
    </w:p>
  </w:footnote>
  <w:footnote w:type="continuationSeparator" w:id="0">
    <w:p w:rsidR="00B72282" w:rsidRDefault="00B722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08D" w:rsidRDefault="0088208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08D" w:rsidRDefault="0088208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08D" w:rsidRDefault="0088208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208D"/>
    <w:rsid w:val="00031374"/>
    <w:rsid w:val="000A1097"/>
    <w:rsid w:val="000E2A8F"/>
    <w:rsid w:val="0012774F"/>
    <w:rsid w:val="001346F9"/>
    <w:rsid w:val="00144B7A"/>
    <w:rsid w:val="00180C6E"/>
    <w:rsid w:val="0029606A"/>
    <w:rsid w:val="00361F0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8208D"/>
    <w:rsid w:val="00897AB0"/>
    <w:rsid w:val="008A3553"/>
    <w:rsid w:val="009E6622"/>
    <w:rsid w:val="00A27F4F"/>
    <w:rsid w:val="00A905AC"/>
    <w:rsid w:val="00B72282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688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7F4F"/>
  </w:style>
  <w:style w:type="paragraph" w:styleId="Nagwek1">
    <w:name w:val="heading 1"/>
    <w:basedOn w:val="Normalny"/>
    <w:next w:val="Normalny"/>
    <w:qFormat/>
    <w:rsid w:val="00A27F4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27F4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27F4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7F4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7F4F"/>
  </w:style>
  <w:style w:type="paragraph" w:styleId="Tekstpodstawowywcity">
    <w:name w:val="Body Text Indent"/>
    <w:basedOn w:val="Normalny"/>
    <w:rsid w:val="00A27F4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27F4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27F4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27F4F"/>
    <w:rPr>
      <w:sz w:val="28"/>
    </w:rPr>
  </w:style>
  <w:style w:type="paragraph" w:styleId="Tekstpodstawowywcity3">
    <w:name w:val="Body Text Indent 3"/>
    <w:basedOn w:val="Normalny"/>
    <w:rsid w:val="00A27F4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514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2023-07-20T13:26:00Z</cp:lastPrinted>
  <dcterms:created xsi:type="dcterms:W3CDTF">2023-07-20T13:27:00Z</dcterms:created>
  <dcterms:modified xsi:type="dcterms:W3CDTF">2023-07-20T13:27:00Z</dcterms:modified>
</cp:coreProperties>
</file>