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37F26" w14:textId="2E75A32B" w:rsidR="00FB7F50" w:rsidRPr="002245BE" w:rsidRDefault="000B75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B75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84180">
        <w:rPr>
          <w:sz w:val="22"/>
          <w:szCs w:val="22"/>
        </w:rPr>
        <w:t>20.07.2023 r.</w:t>
      </w:r>
    </w:p>
    <w:p w14:paraId="5F71A5F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F8509E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239821C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341354E" w14:textId="77777777" w:rsidR="002032C0" w:rsidRPr="002032C0" w:rsidRDefault="002032C0" w:rsidP="002032C0">
      <w:r w:rsidRPr="002032C0">
        <w:t>ul. Prądnicka 35-37</w:t>
      </w:r>
    </w:p>
    <w:p w14:paraId="67A6AF99" w14:textId="77777777" w:rsidR="002032C0" w:rsidRPr="002032C0" w:rsidRDefault="002032C0" w:rsidP="002032C0">
      <w:r w:rsidRPr="002032C0">
        <w:t>31-202 Kraków</w:t>
      </w:r>
    </w:p>
    <w:p w14:paraId="00AB7E9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25147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B75E5" w:rsidRPr="00607F9B" w14:paraId="4448B84F" w14:textId="77777777" w:rsidTr="00402430">
        <w:trPr>
          <w:trHeight w:val="638"/>
        </w:trPr>
        <w:tc>
          <w:tcPr>
            <w:tcW w:w="959" w:type="dxa"/>
            <w:shd w:val="clear" w:color="auto" w:fill="auto"/>
          </w:tcPr>
          <w:p w14:paraId="7F8E10DC" w14:textId="77777777" w:rsidR="000B75E5" w:rsidRPr="00607F9B" w:rsidRDefault="000B75E5" w:rsidP="004024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29BD1D" w14:textId="468B7CEB" w:rsidR="000B75E5" w:rsidRPr="00607F9B" w:rsidRDefault="000B75E5" w:rsidP="004024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75E5">
              <w:rPr>
                <w:sz w:val="22"/>
                <w:szCs w:val="22"/>
              </w:rPr>
              <w:t>podstawowy</w:t>
            </w:r>
            <w:r w:rsidR="00181810">
              <w:rPr>
                <w:sz w:val="22"/>
                <w:szCs w:val="22"/>
              </w:rPr>
              <w:t>m</w:t>
            </w:r>
            <w:r w:rsidRPr="000B75E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75E5">
              <w:rPr>
                <w:b/>
                <w:bCs/>
                <w:sz w:val="22"/>
                <w:szCs w:val="22"/>
              </w:rPr>
              <w:t>Zakup i dostawa środków dezynfekcyjnych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75E5">
              <w:rPr>
                <w:b/>
                <w:sz w:val="22"/>
                <w:szCs w:val="22"/>
              </w:rPr>
              <w:t>ZP/13/2023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D3801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B75E5" w14:paraId="0F40B273" w14:textId="77777777" w:rsidTr="00402430">
        <w:trPr>
          <w:cantSplit/>
        </w:trPr>
        <w:tc>
          <w:tcPr>
            <w:tcW w:w="9072" w:type="dxa"/>
          </w:tcPr>
          <w:p w14:paraId="30E5166B" w14:textId="77777777" w:rsidR="000B75E5" w:rsidRPr="00D26ED6" w:rsidRDefault="000B75E5" w:rsidP="0040243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5E5">
              <w:rPr>
                <w:b/>
                <w:sz w:val="22"/>
                <w:szCs w:val="22"/>
              </w:rPr>
              <w:t>Biachem Sp. z o.o.</w:t>
            </w:r>
          </w:p>
          <w:p w14:paraId="5F99E594" w14:textId="77777777" w:rsidR="000B75E5" w:rsidRPr="009F0E5C" w:rsidRDefault="000B75E5" w:rsidP="00402430">
            <w:pPr>
              <w:jc w:val="both"/>
              <w:rPr>
                <w:bCs/>
                <w:sz w:val="22"/>
                <w:szCs w:val="22"/>
              </w:rPr>
            </w:pPr>
            <w:r w:rsidRPr="000B75E5">
              <w:rPr>
                <w:bCs/>
                <w:sz w:val="22"/>
                <w:szCs w:val="22"/>
              </w:rPr>
              <w:t>Alejkowa 21 lok. B9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75E5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B75E5">
              <w:rPr>
                <w:bCs/>
                <w:sz w:val="22"/>
                <w:szCs w:val="22"/>
              </w:rPr>
              <w:t>/B9</w:t>
            </w:r>
          </w:p>
          <w:p w14:paraId="2E094F62" w14:textId="77777777" w:rsidR="000B75E5" w:rsidRPr="009F0E5C" w:rsidRDefault="000B75E5" w:rsidP="00402430">
            <w:pPr>
              <w:jc w:val="both"/>
              <w:rPr>
                <w:bCs/>
                <w:sz w:val="22"/>
                <w:szCs w:val="22"/>
              </w:rPr>
            </w:pPr>
            <w:r w:rsidRPr="000B75E5">
              <w:rPr>
                <w:bCs/>
                <w:sz w:val="22"/>
                <w:szCs w:val="22"/>
              </w:rPr>
              <w:t>15-528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75E5">
              <w:rPr>
                <w:bCs/>
                <w:sz w:val="22"/>
                <w:szCs w:val="22"/>
              </w:rPr>
              <w:t>Sowlany</w:t>
            </w:r>
          </w:p>
          <w:p w14:paraId="001F2C57" w14:textId="70441963" w:rsidR="000B75E5" w:rsidRPr="00211A34" w:rsidRDefault="000B75E5" w:rsidP="004024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5E5">
              <w:rPr>
                <w:sz w:val="22"/>
                <w:szCs w:val="22"/>
              </w:rPr>
              <w:t>Pakiet 1 - Bezalkoholowe chusteczki do dezynfekcji powierzchni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381A26B" w14:textId="54B0CC4F" w:rsidR="000B75E5" w:rsidRPr="000B75E5" w:rsidRDefault="000B75E5" w:rsidP="00181810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 xml:space="preserve">Uzasadnienie </w:t>
            </w:r>
            <w:r w:rsidR="00181810">
              <w:rPr>
                <w:color w:val="000000"/>
                <w:sz w:val="22"/>
                <w:szCs w:val="22"/>
              </w:rPr>
              <w:t>wyboru: Najkorzystniejsza oferta spełniająca wymagania Zamawiającego.</w:t>
            </w:r>
          </w:p>
        </w:tc>
      </w:tr>
      <w:tr w:rsidR="000B75E5" w14:paraId="472ADFF4" w14:textId="77777777" w:rsidTr="00402430">
        <w:trPr>
          <w:cantSplit/>
        </w:trPr>
        <w:tc>
          <w:tcPr>
            <w:tcW w:w="9072" w:type="dxa"/>
          </w:tcPr>
          <w:p w14:paraId="400A9582" w14:textId="54B6E8DE" w:rsidR="000B75E5" w:rsidRPr="00D26ED6" w:rsidRDefault="00181810" w:rsidP="0040243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Schulke Polska Sp. z o.o.</w:t>
            </w:r>
          </w:p>
          <w:p w14:paraId="71166AC0" w14:textId="78001ED1" w:rsidR="000B75E5" w:rsidRPr="009F0E5C" w:rsidRDefault="000B75E5" w:rsidP="00402430">
            <w:pPr>
              <w:jc w:val="both"/>
              <w:rPr>
                <w:bCs/>
                <w:sz w:val="22"/>
                <w:szCs w:val="22"/>
              </w:rPr>
            </w:pPr>
            <w:r w:rsidRPr="000B75E5">
              <w:rPr>
                <w:bCs/>
                <w:sz w:val="22"/>
                <w:szCs w:val="22"/>
              </w:rPr>
              <w:t xml:space="preserve">AL. </w:t>
            </w:r>
            <w:r w:rsidR="00181810">
              <w:rPr>
                <w:bCs/>
                <w:sz w:val="22"/>
                <w:szCs w:val="22"/>
              </w:rPr>
              <w:t>Jerozolimskie 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0A2F61" w14:textId="61E21FE0" w:rsidR="000B75E5" w:rsidRPr="009F0E5C" w:rsidRDefault="000B75E5" w:rsidP="00402430">
            <w:pPr>
              <w:jc w:val="both"/>
              <w:rPr>
                <w:bCs/>
                <w:sz w:val="22"/>
                <w:szCs w:val="22"/>
              </w:rPr>
            </w:pPr>
            <w:r w:rsidRPr="000B75E5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75E5">
              <w:rPr>
                <w:bCs/>
                <w:sz w:val="22"/>
                <w:szCs w:val="22"/>
              </w:rPr>
              <w:t>W</w:t>
            </w:r>
            <w:r w:rsidR="00181810">
              <w:rPr>
                <w:bCs/>
                <w:sz w:val="22"/>
                <w:szCs w:val="22"/>
              </w:rPr>
              <w:t>arszawa</w:t>
            </w:r>
          </w:p>
          <w:p w14:paraId="41DD632F" w14:textId="3A92C8DA" w:rsidR="000B75E5" w:rsidRPr="00211A34" w:rsidRDefault="000B75E5" w:rsidP="004024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5E5">
              <w:rPr>
                <w:sz w:val="22"/>
                <w:szCs w:val="22"/>
              </w:rPr>
              <w:t>Pakiet 2 - Preparat do szybkiej dezynfekcji powierzchni małych i trudno dostępnych na bazie alkoholu bez aldehydów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D649812" w14:textId="406FADF1" w:rsidR="000B75E5" w:rsidRPr="000B75E5" w:rsidRDefault="000B75E5" w:rsidP="00181810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181810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  <w:tr w:rsidR="000B75E5" w14:paraId="1AF51FF4" w14:textId="77777777" w:rsidTr="00402430">
        <w:trPr>
          <w:cantSplit/>
        </w:trPr>
        <w:tc>
          <w:tcPr>
            <w:tcW w:w="9072" w:type="dxa"/>
          </w:tcPr>
          <w:p w14:paraId="52DE5F64" w14:textId="77777777" w:rsidR="000B75E5" w:rsidRPr="00D26ED6" w:rsidRDefault="000B75E5" w:rsidP="0040243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75E5">
              <w:rPr>
                <w:b/>
                <w:sz w:val="22"/>
                <w:szCs w:val="22"/>
              </w:rPr>
              <w:t>Olympus Polska Sp. z o.o.</w:t>
            </w:r>
          </w:p>
          <w:p w14:paraId="37FE71AB" w14:textId="77777777" w:rsidR="000B75E5" w:rsidRPr="009F0E5C" w:rsidRDefault="000B75E5" w:rsidP="00402430">
            <w:pPr>
              <w:jc w:val="both"/>
              <w:rPr>
                <w:bCs/>
                <w:sz w:val="22"/>
                <w:szCs w:val="22"/>
              </w:rPr>
            </w:pPr>
            <w:r w:rsidRPr="000B75E5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75E5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5B8E01" w14:textId="77777777" w:rsidR="000B75E5" w:rsidRPr="009F0E5C" w:rsidRDefault="000B75E5" w:rsidP="00402430">
            <w:pPr>
              <w:jc w:val="both"/>
              <w:rPr>
                <w:bCs/>
                <w:sz w:val="22"/>
                <w:szCs w:val="22"/>
              </w:rPr>
            </w:pPr>
            <w:r w:rsidRPr="000B75E5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75E5">
              <w:rPr>
                <w:bCs/>
                <w:sz w:val="22"/>
                <w:szCs w:val="22"/>
              </w:rPr>
              <w:t>Warszawa</w:t>
            </w:r>
          </w:p>
          <w:p w14:paraId="5CBA03BE" w14:textId="1770D63D" w:rsidR="000B75E5" w:rsidRPr="00211A34" w:rsidRDefault="000B75E5" w:rsidP="004024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75E5">
              <w:rPr>
                <w:sz w:val="22"/>
                <w:szCs w:val="22"/>
              </w:rPr>
              <w:t>Pakiet 3  - Środki dezynfekcyjne ENDODIS do myjki - dezynfektora do endoskopów Olympus Mini ETD 2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E298C37" w14:textId="0A51DE50" w:rsidR="000B75E5" w:rsidRPr="000B75E5" w:rsidRDefault="000B75E5" w:rsidP="00181810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181810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</w:tbl>
    <w:p w14:paraId="48D7A4C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6556D757" w14:textId="77777777" w:rsidTr="0057114B">
        <w:tc>
          <w:tcPr>
            <w:tcW w:w="2169" w:type="dxa"/>
            <w:shd w:val="clear" w:color="auto" w:fill="F3F3F3"/>
            <w:vAlign w:val="center"/>
          </w:tcPr>
          <w:p w14:paraId="13D9A85C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01C9622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03B85F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5333D65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B192B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B75E5" w:rsidRPr="00834EF4" w14:paraId="7797C1DC" w14:textId="77777777" w:rsidTr="00402430">
        <w:tc>
          <w:tcPr>
            <w:tcW w:w="2169" w:type="dxa"/>
            <w:shd w:val="clear" w:color="auto" w:fill="auto"/>
          </w:tcPr>
          <w:p w14:paraId="4F90026A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75E5">
              <w:rPr>
                <w:sz w:val="20"/>
                <w:szCs w:val="20"/>
              </w:rPr>
              <w:t>Pakiet 1 -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62B9863B" w14:textId="77777777" w:rsidR="000B75E5" w:rsidRPr="00211A34" w:rsidRDefault="000B75E5" w:rsidP="004024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75E5">
              <w:rPr>
                <w:b/>
                <w:bCs/>
                <w:sz w:val="20"/>
                <w:szCs w:val="20"/>
              </w:rPr>
              <w:t>Biachem Sp. z o.o.</w:t>
            </w:r>
          </w:p>
          <w:p w14:paraId="025F6A97" w14:textId="0D4DDCD4" w:rsidR="000B75E5" w:rsidRPr="00211A34" w:rsidRDefault="00181810" w:rsidP="004024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75E5" w:rsidRPr="000B75E5">
              <w:rPr>
                <w:sz w:val="20"/>
                <w:szCs w:val="20"/>
              </w:rPr>
              <w:t>Alejkowa 21 lok. B9</w:t>
            </w:r>
            <w:r w:rsidR="000B75E5" w:rsidRPr="00211A34">
              <w:rPr>
                <w:sz w:val="20"/>
                <w:szCs w:val="20"/>
              </w:rPr>
              <w:t xml:space="preserve"> </w:t>
            </w:r>
          </w:p>
          <w:p w14:paraId="2188DE93" w14:textId="77777777" w:rsidR="000B75E5" w:rsidRPr="00211A34" w:rsidRDefault="000B75E5" w:rsidP="00402430">
            <w:pPr>
              <w:spacing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15-528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75E5">
              <w:rPr>
                <w:sz w:val="20"/>
                <w:szCs w:val="20"/>
              </w:rPr>
              <w:t>Sowlany</w:t>
            </w:r>
          </w:p>
        </w:tc>
        <w:tc>
          <w:tcPr>
            <w:tcW w:w="2551" w:type="dxa"/>
            <w:shd w:val="clear" w:color="auto" w:fill="auto"/>
          </w:tcPr>
          <w:p w14:paraId="1ACF7E54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2E2D97" w14:textId="77777777" w:rsidR="000B75E5" w:rsidRPr="00211A34" w:rsidRDefault="000B75E5" w:rsidP="00402430">
            <w:pPr>
              <w:jc w:val="center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 xml:space="preserve">  500,00</w:t>
            </w:r>
          </w:p>
        </w:tc>
      </w:tr>
      <w:tr w:rsidR="000B75E5" w:rsidRPr="00834EF4" w14:paraId="1625B550" w14:textId="77777777" w:rsidTr="00402430">
        <w:tc>
          <w:tcPr>
            <w:tcW w:w="2169" w:type="dxa"/>
            <w:shd w:val="clear" w:color="auto" w:fill="auto"/>
          </w:tcPr>
          <w:p w14:paraId="13F5041E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75E5">
              <w:rPr>
                <w:sz w:val="20"/>
                <w:szCs w:val="20"/>
              </w:rPr>
              <w:t>Pakiet 1 -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39ABBBA8" w14:textId="7CF2248D" w:rsidR="000B75E5" w:rsidRPr="00211A34" w:rsidRDefault="000B75E5" w:rsidP="004024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75E5">
              <w:rPr>
                <w:b/>
                <w:bCs/>
                <w:sz w:val="20"/>
                <w:szCs w:val="20"/>
              </w:rPr>
              <w:t>Centrum Zaopatrzenia Medycznego "Cezal" SA Wrocław</w:t>
            </w:r>
            <w:r w:rsidR="00181810">
              <w:rPr>
                <w:b/>
                <w:bCs/>
                <w:sz w:val="20"/>
                <w:szCs w:val="20"/>
              </w:rPr>
              <w:t xml:space="preserve"> – Oddział Kraków</w:t>
            </w:r>
          </w:p>
          <w:p w14:paraId="0C4ADDD2" w14:textId="3F59A371" w:rsidR="000B75E5" w:rsidRPr="00211A34" w:rsidRDefault="00181810" w:rsidP="004024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75E5" w:rsidRPr="000B75E5">
              <w:rPr>
                <w:sz w:val="20"/>
                <w:szCs w:val="20"/>
              </w:rPr>
              <w:t>Balicka</w:t>
            </w:r>
            <w:r w:rsidR="000B75E5" w:rsidRPr="00211A34">
              <w:rPr>
                <w:sz w:val="20"/>
                <w:szCs w:val="20"/>
              </w:rPr>
              <w:t xml:space="preserve"> </w:t>
            </w:r>
            <w:r w:rsidR="000B75E5" w:rsidRPr="000B75E5">
              <w:rPr>
                <w:sz w:val="20"/>
                <w:szCs w:val="20"/>
              </w:rPr>
              <w:t>117</w:t>
            </w:r>
          </w:p>
          <w:p w14:paraId="2F2C8733" w14:textId="77777777" w:rsidR="000B75E5" w:rsidRPr="00211A34" w:rsidRDefault="000B75E5" w:rsidP="00402430">
            <w:pPr>
              <w:spacing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75E5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5A4B750F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1 - Cena - 405.20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D6AFDF" w14:textId="77777777" w:rsidR="000B75E5" w:rsidRPr="00211A34" w:rsidRDefault="000B75E5" w:rsidP="00402430">
            <w:pPr>
              <w:jc w:val="center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 xml:space="preserve">  405,20</w:t>
            </w:r>
          </w:p>
        </w:tc>
      </w:tr>
      <w:tr w:rsidR="000B75E5" w:rsidRPr="00834EF4" w14:paraId="046CC2BE" w14:textId="77777777" w:rsidTr="00402430">
        <w:tc>
          <w:tcPr>
            <w:tcW w:w="2169" w:type="dxa"/>
            <w:shd w:val="clear" w:color="auto" w:fill="auto"/>
          </w:tcPr>
          <w:p w14:paraId="3FA9737D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75E5">
              <w:rPr>
                <w:sz w:val="20"/>
                <w:szCs w:val="20"/>
              </w:rPr>
              <w:t>Pakiet 1 - Bezalkoholowe chusteczki do dezynfekcji powierzchni</w:t>
            </w:r>
          </w:p>
        </w:tc>
        <w:tc>
          <w:tcPr>
            <w:tcW w:w="2793" w:type="dxa"/>
            <w:shd w:val="clear" w:color="auto" w:fill="auto"/>
          </w:tcPr>
          <w:p w14:paraId="62C04971" w14:textId="77777777" w:rsidR="000B75E5" w:rsidRPr="00211A34" w:rsidRDefault="000B75E5" w:rsidP="004024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75E5">
              <w:rPr>
                <w:b/>
                <w:bCs/>
                <w:sz w:val="20"/>
                <w:szCs w:val="20"/>
              </w:rPr>
              <w:t>Medilab Sp. z o. o.</w:t>
            </w:r>
          </w:p>
          <w:p w14:paraId="05CE5563" w14:textId="47056EFF" w:rsidR="000B75E5" w:rsidRPr="00211A34" w:rsidRDefault="00181810" w:rsidP="004024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B75E5" w:rsidRPr="000B75E5">
              <w:rPr>
                <w:sz w:val="20"/>
                <w:szCs w:val="20"/>
              </w:rPr>
              <w:t>Wysockiego</w:t>
            </w:r>
            <w:r w:rsidR="000B75E5" w:rsidRPr="00211A34">
              <w:rPr>
                <w:sz w:val="20"/>
                <w:szCs w:val="20"/>
              </w:rPr>
              <w:t xml:space="preserve"> </w:t>
            </w:r>
            <w:r w:rsidR="000B75E5" w:rsidRPr="000B75E5">
              <w:rPr>
                <w:sz w:val="20"/>
                <w:szCs w:val="20"/>
              </w:rPr>
              <w:t>6c</w:t>
            </w:r>
          </w:p>
          <w:p w14:paraId="57AE6891" w14:textId="77777777" w:rsidR="000B75E5" w:rsidRPr="00211A34" w:rsidRDefault="000B75E5" w:rsidP="00402430">
            <w:pPr>
              <w:spacing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75E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8EE65F4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CA3554" w14:textId="77777777" w:rsidR="000B75E5" w:rsidRPr="00211A34" w:rsidRDefault="000B75E5" w:rsidP="00402430">
            <w:pPr>
              <w:jc w:val="center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 xml:space="preserve">  0,00</w:t>
            </w:r>
          </w:p>
        </w:tc>
      </w:tr>
      <w:tr w:rsidR="000B75E5" w:rsidRPr="00834EF4" w14:paraId="084A8509" w14:textId="77777777" w:rsidTr="00402430">
        <w:tc>
          <w:tcPr>
            <w:tcW w:w="2169" w:type="dxa"/>
            <w:shd w:val="clear" w:color="auto" w:fill="auto"/>
          </w:tcPr>
          <w:p w14:paraId="5B77A3BA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75E5">
              <w:rPr>
                <w:sz w:val="20"/>
                <w:szCs w:val="20"/>
              </w:rPr>
              <w:t>Pakiet 2 - Preparat do szybkiej dezynfekcji powierzchni małych i trudno dostępnych na bazie alkoholu bez aldehydów</w:t>
            </w:r>
          </w:p>
        </w:tc>
        <w:tc>
          <w:tcPr>
            <w:tcW w:w="2793" w:type="dxa"/>
            <w:shd w:val="clear" w:color="auto" w:fill="auto"/>
          </w:tcPr>
          <w:p w14:paraId="17D0F2F6" w14:textId="479F874A" w:rsidR="000B75E5" w:rsidRPr="00211A34" w:rsidRDefault="00181810" w:rsidP="004024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4605796B" w14:textId="55FD2FEB" w:rsidR="000B75E5" w:rsidRPr="00211A34" w:rsidRDefault="000B75E5" w:rsidP="00402430">
            <w:pPr>
              <w:rPr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 xml:space="preserve">AL. </w:t>
            </w:r>
            <w:r w:rsidR="00181810">
              <w:rPr>
                <w:sz w:val="20"/>
                <w:szCs w:val="20"/>
              </w:rPr>
              <w:t>Jerozolimskie 132</w:t>
            </w:r>
          </w:p>
          <w:p w14:paraId="5B0FE499" w14:textId="4F4D84C3" w:rsidR="000B75E5" w:rsidRPr="00211A34" w:rsidRDefault="000B75E5" w:rsidP="00402430">
            <w:pPr>
              <w:spacing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75E5">
              <w:rPr>
                <w:sz w:val="20"/>
                <w:szCs w:val="20"/>
              </w:rPr>
              <w:t>W</w:t>
            </w:r>
            <w:r w:rsidR="00181810">
              <w:rPr>
                <w:sz w:val="20"/>
                <w:szCs w:val="20"/>
              </w:rPr>
              <w:t>arszawa</w:t>
            </w:r>
          </w:p>
        </w:tc>
        <w:tc>
          <w:tcPr>
            <w:tcW w:w="2551" w:type="dxa"/>
            <w:shd w:val="clear" w:color="auto" w:fill="auto"/>
          </w:tcPr>
          <w:p w14:paraId="0BC19C8C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9F6DF8" w14:textId="77777777" w:rsidR="000B75E5" w:rsidRPr="00211A34" w:rsidRDefault="000B75E5" w:rsidP="00402430">
            <w:pPr>
              <w:jc w:val="center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 xml:space="preserve">  500,00</w:t>
            </w:r>
          </w:p>
        </w:tc>
      </w:tr>
      <w:tr w:rsidR="000B75E5" w:rsidRPr="00834EF4" w14:paraId="447453B1" w14:textId="77777777" w:rsidTr="00402430">
        <w:tc>
          <w:tcPr>
            <w:tcW w:w="2169" w:type="dxa"/>
            <w:shd w:val="clear" w:color="auto" w:fill="auto"/>
          </w:tcPr>
          <w:p w14:paraId="2DDE57C1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B75E5">
              <w:rPr>
                <w:sz w:val="20"/>
                <w:szCs w:val="20"/>
              </w:rPr>
              <w:t>Pakiet 3  - Środki dezynfekcyjne ENDODIS do myjki - dezynfektora do endoskopów Olympus Mini ETD 2</w:t>
            </w:r>
          </w:p>
        </w:tc>
        <w:tc>
          <w:tcPr>
            <w:tcW w:w="2793" w:type="dxa"/>
            <w:shd w:val="clear" w:color="auto" w:fill="auto"/>
          </w:tcPr>
          <w:p w14:paraId="45D94468" w14:textId="77777777" w:rsidR="000B75E5" w:rsidRPr="00211A34" w:rsidRDefault="000B75E5" w:rsidP="004024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B75E5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3B221396" w14:textId="77777777" w:rsidR="000B75E5" w:rsidRPr="00211A34" w:rsidRDefault="000B75E5" w:rsidP="00402430">
            <w:pPr>
              <w:rPr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75E5">
              <w:rPr>
                <w:sz w:val="20"/>
                <w:szCs w:val="20"/>
              </w:rPr>
              <w:t>1</w:t>
            </w:r>
          </w:p>
          <w:p w14:paraId="2556381C" w14:textId="77777777" w:rsidR="000B75E5" w:rsidRPr="00211A34" w:rsidRDefault="000B75E5" w:rsidP="00402430">
            <w:pPr>
              <w:spacing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B75E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7B3631C" w14:textId="77777777" w:rsidR="000B75E5" w:rsidRPr="00211A34" w:rsidRDefault="000B75E5" w:rsidP="0040243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EE1A50" w14:textId="77777777" w:rsidR="000B75E5" w:rsidRPr="00211A34" w:rsidRDefault="000B75E5" w:rsidP="00402430">
            <w:pPr>
              <w:jc w:val="center"/>
              <w:rPr>
                <w:color w:val="000000"/>
                <w:sz w:val="20"/>
                <w:szCs w:val="20"/>
              </w:rPr>
            </w:pPr>
            <w:r w:rsidRPr="000B75E5">
              <w:rPr>
                <w:sz w:val="20"/>
                <w:szCs w:val="20"/>
              </w:rPr>
              <w:t xml:space="preserve">  500,00</w:t>
            </w:r>
          </w:p>
        </w:tc>
      </w:tr>
    </w:tbl>
    <w:p w14:paraId="3DBB84F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A334D" w14:textId="77777777" w:rsidR="00855780" w:rsidRDefault="00855780">
      <w:r>
        <w:separator/>
      </w:r>
    </w:p>
  </w:endnote>
  <w:endnote w:type="continuationSeparator" w:id="0">
    <w:p w14:paraId="3131AF88" w14:textId="77777777" w:rsidR="00855780" w:rsidRDefault="008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CC93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ED40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4DCD21" w14:textId="62C727C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E58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7DDBD" w14:textId="77777777" w:rsidR="00855780" w:rsidRDefault="00855780">
      <w:r>
        <w:separator/>
      </w:r>
    </w:p>
  </w:footnote>
  <w:footnote w:type="continuationSeparator" w:id="0">
    <w:p w14:paraId="25023675" w14:textId="77777777" w:rsidR="00855780" w:rsidRDefault="00855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EF4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8D18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41A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780"/>
    <w:rsid w:val="00022322"/>
    <w:rsid w:val="00042497"/>
    <w:rsid w:val="000B75E5"/>
    <w:rsid w:val="000C1E6F"/>
    <w:rsid w:val="000E4E56"/>
    <w:rsid w:val="00181810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5780"/>
    <w:rsid w:val="008567C7"/>
    <w:rsid w:val="008642B3"/>
    <w:rsid w:val="00884180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5B4A7B"/>
  <w15:chartTrackingRefBased/>
  <w15:docId w15:val="{9673F36E-2D3B-4A4C-8BBD-41A1360E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2023-07-12T08:03:00Z</dcterms:created>
  <dcterms:modified xsi:type="dcterms:W3CDTF">2023-07-20T10:32:00Z</dcterms:modified>
</cp:coreProperties>
</file>