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8CC0B" w14:textId="77777777" w:rsidR="00DA2A7E" w:rsidRPr="003261E7" w:rsidRDefault="0010526C" w:rsidP="00DA2A7E">
      <w:pPr>
        <w:spacing w:after="240"/>
        <w:jc w:val="right"/>
        <w:rPr>
          <w:sz w:val="22"/>
          <w:szCs w:val="22"/>
        </w:rPr>
      </w:pPr>
      <w:r w:rsidRPr="0010526C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10526C">
        <w:rPr>
          <w:sz w:val="22"/>
          <w:szCs w:val="22"/>
        </w:rPr>
        <w:t>2023-07-20</w:t>
      </w:r>
    </w:p>
    <w:p w14:paraId="533891F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C43CEF3" w14:textId="77777777" w:rsidR="00DA2A7E" w:rsidRPr="003261E7" w:rsidRDefault="0010526C" w:rsidP="00DA2A7E">
      <w:pPr>
        <w:spacing w:after="40"/>
        <w:rPr>
          <w:b/>
          <w:bCs/>
          <w:sz w:val="22"/>
          <w:szCs w:val="22"/>
        </w:rPr>
      </w:pPr>
      <w:r w:rsidRPr="0010526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067188C" w14:textId="77777777" w:rsidR="00DA2A7E" w:rsidRPr="003261E7" w:rsidRDefault="0010526C" w:rsidP="00DA2A7E">
      <w:pPr>
        <w:rPr>
          <w:sz w:val="22"/>
          <w:szCs w:val="22"/>
        </w:rPr>
      </w:pPr>
      <w:r w:rsidRPr="0010526C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10526C">
        <w:rPr>
          <w:sz w:val="22"/>
          <w:szCs w:val="22"/>
        </w:rPr>
        <w:t>66</w:t>
      </w:r>
    </w:p>
    <w:p w14:paraId="5E256549" w14:textId="1CD5FFD3" w:rsidR="00DA2A7E" w:rsidRDefault="0010526C" w:rsidP="00DA2A7E">
      <w:pPr>
        <w:rPr>
          <w:sz w:val="22"/>
          <w:szCs w:val="22"/>
        </w:rPr>
      </w:pPr>
      <w:r w:rsidRPr="0010526C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10526C">
        <w:rPr>
          <w:sz w:val="22"/>
          <w:szCs w:val="22"/>
        </w:rPr>
        <w:t>Kraków</w:t>
      </w:r>
    </w:p>
    <w:p w14:paraId="58C40922" w14:textId="1FD040A7" w:rsidR="00DA0160" w:rsidRPr="003261E7" w:rsidRDefault="00DA0160" w:rsidP="00DA2A7E">
      <w:pPr>
        <w:rPr>
          <w:sz w:val="22"/>
          <w:szCs w:val="22"/>
        </w:rPr>
      </w:pPr>
      <w:r>
        <w:rPr>
          <w:sz w:val="22"/>
          <w:szCs w:val="22"/>
        </w:rPr>
        <w:t>SZP-271-20/23-</w:t>
      </w:r>
      <w:r w:rsidR="006C08B6">
        <w:rPr>
          <w:sz w:val="22"/>
          <w:szCs w:val="22"/>
        </w:rPr>
        <w:t>484.</w:t>
      </w:r>
      <w:r>
        <w:rPr>
          <w:sz w:val="22"/>
          <w:szCs w:val="22"/>
        </w:rPr>
        <w:t>IW</w:t>
      </w:r>
    </w:p>
    <w:p w14:paraId="437FE737" w14:textId="77777777" w:rsidR="00DA0160" w:rsidRDefault="00DA0160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17910872" w14:textId="64559D49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1FDADB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BFF31E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82B647B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0526C" w:rsidRPr="003261E7" w14:paraId="1F97980E" w14:textId="77777777" w:rsidTr="00650689">
        <w:trPr>
          <w:trHeight w:val="638"/>
        </w:trPr>
        <w:tc>
          <w:tcPr>
            <w:tcW w:w="959" w:type="dxa"/>
            <w:shd w:val="clear" w:color="auto" w:fill="auto"/>
          </w:tcPr>
          <w:p w14:paraId="73BAA79C" w14:textId="77777777" w:rsidR="0010526C" w:rsidRPr="003261E7" w:rsidRDefault="0010526C" w:rsidP="00650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BCFF36" w14:textId="77777777" w:rsidR="0010526C" w:rsidRPr="003261E7" w:rsidRDefault="0010526C" w:rsidP="00650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0526C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0526C">
              <w:rPr>
                <w:b/>
                <w:bCs/>
                <w:sz w:val="22"/>
                <w:szCs w:val="22"/>
              </w:rPr>
              <w:t>Wykonanie robót budowlanych polegających na wymianie centrali wentylacyjnej dla sal operacyjnych nr 4, 5, 6 wraz z automatyką oraz wymianie agregatu wody lodowej dla potrzeb Bloku Operacyjnego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0526C">
              <w:rPr>
                <w:b/>
                <w:sz w:val="22"/>
                <w:szCs w:val="22"/>
              </w:rPr>
              <w:t>SZP-271-20-2023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5B117F9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0526C" w:rsidRPr="0010526C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0526C" w:rsidRPr="0010526C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45F1587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0526C" w:rsidRPr="007240DA" w14:paraId="1D68DCD5" w14:textId="77777777" w:rsidTr="00650689">
        <w:tc>
          <w:tcPr>
            <w:tcW w:w="2660" w:type="dxa"/>
            <w:shd w:val="clear" w:color="auto" w:fill="auto"/>
          </w:tcPr>
          <w:p w14:paraId="56DC939E" w14:textId="77777777" w:rsidR="0010526C" w:rsidRPr="007240DA" w:rsidRDefault="0010526C" w:rsidP="0065068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0526C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6717F6ED" w14:textId="77777777" w:rsidR="0010526C" w:rsidRPr="007240DA" w:rsidRDefault="0010526C" w:rsidP="0065068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0526C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3B6BF8A" w14:textId="77777777" w:rsidR="00DA0160" w:rsidRPr="002E6065" w:rsidRDefault="00DA2A7E" w:rsidP="00DA0160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2E6065">
        <w:rPr>
          <w:rFonts w:ascii="Times New Roman" w:hAnsi="Times New Roman"/>
          <w:b w:val="0"/>
          <w:bCs/>
          <w:szCs w:val="22"/>
        </w:rPr>
        <w:t xml:space="preserve"> </w:t>
      </w:r>
      <w:r w:rsidR="00DA0160">
        <w:rPr>
          <w:rFonts w:ascii="Times New Roman" w:hAnsi="Times New Roman"/>
          <w:b w:val="0"/>
          <w:bCs/>
          <w:szCs w:val="22"/>
        </w:rPr>
        <w:t>Cena najkorzystniejszej oferty wynosi 2 214 000,00 zł. Kwota przeznaczona na sfinansowanie zamówienia: 1 199 250,00 zł.</w:t>
      </w:r>
    </w:p>
    <w:p w14:paraId="5AEC9F15" w14:textId="6F213BC2" w:rsidR="00DA2A7E" w:rsidRPr="002E6065" w:rsidRDefault="002E6065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b w:val="0"/>
          <w:bCs/>
          <w:szCs w:val="22"/>
        </w:rPr>
        <w:t xml:space="preserve">Cena najkorzystniejszej </w:t>
      </w:r>
      <w:r w:rsidRPr="002E6065">
        <w:rPr>
          <w:rFonts w:ascii="Times New Roman" w:hAnsi="Times New Roman"/>
          <w:b w:val="0"/>
          <w:bCs/>
          <w:szCs w:val="22"/>
        </w:rPr>
        <w:t>oferty przewyższa kwotę, którą zamawiający zamierza przeznaczyć na sfinansowanie zamówienia</w:t>
      </w:r>
      <w:r>
        <w:rPr>
          <w:rFonts w:ascii="Times New Roman" w:hAnsi="Times New Roman"/>
          <w:b w:val="0"/>
          <w:bCs/>
          <w:szCs w:val="22"/>
        </w:rPr>
        <w:t xml:space="preserve">. </w:t>
      </w:r>
    </w:p>
    <w:p w14:paraId="429FE250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0AB9F04E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A44A0A1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55D2EE1E" w14:textId="36B8EB22" w:rsidR="00DA2A7E" w:rsidRDefault="0010526C" w:rsidP="00DA2A7E">
      <w:pPr>
        <w:spacing w:line="276" w:lineRule="auto"/>
        <w:jc w:val="right"/>
        <w:rPr>
          <w:i/>
          <w:sz w:val="24"/>
        </w:rPr>
      </w:pPr>
      <w:r w:rsidRPr="0010526C">
        <w:rPr>
          <w:sz w:val="22"/>
          <w:szCs w:val="22"/>
        </w:rPr>
        <w:t xml:space="preserve">  </w:t>
      </w:r>
    </w:p>
    <w:p w14:paraId="1805E67E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064A1" w14:textId="77777777" w:rsidR="00921029" w:rsidRDefault="00921029">
      <w:r>
        <w:separator/>
      </w:r>
    </w:p>
  </w:endnote>
  <w:endnote w:type="continuationSeparator" w:id="0">
    <w:p w14:paraId="02985ED7" w14:textId="77777777" w:rsidR="00921029" w:rsidRDefault="00921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9E9E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8EA83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6274A" w14:textId="2FA87040" w:rsidR="003F0CBE" w:rsidRDefault="001A0BC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1E4F5E" wp14:editId="3E71D29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F9FCC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ACE0FF6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C4AC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8E72F6" w14:textId="77777777" w:rsidR="003F0CBE" w:rsidRDefault="003F0CBE">
    <w:pPr>
      <w:pStyle w:val="Stopka"/>
      <w:tabs>
        <w:tab w:val="clear" w:pos="4536"/>
      </w:tabs>
      <w:jc w:val="center"/>
    </w:pPr>
  </w:p>
  <w:p w14:paraId="17DD351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5AB1A" w14:textId="77777777" w:rsidR="00921029" w:rsidRDefault="00921029">
      <w:r>
        <w:separator/>
      </w:r>
    </w:p>
  </w:footnote>
  <w:footnote w:type="continuationSeparator" w:id="0">
    <w:p w14:paraId="166DC981" w14:textId="77777777" w:rsidR="00921029" w:rsidRDefault="00921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48B3" w14:textId="77777777" w:rsidR="0010526C" w:rsidRDefault="001052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3CDB4" w14:textId="77777777" w:rsidR="0010526C" w:rsidRDefault="001052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F54B" w14:textId="77777777" w:rsidR="0010526C" w:rsidRDefault="00105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9956104">
    <w:abstractNumId w:val="5"/>
  </w:num>
  <w:num w:numId="2" w16cid:durableId="1508129087">
    <w:abstractNumId w:val="10"/>
  </w:num>
  <w:num w:numId="3" w16cid:durableId="1856066767">
    <w:abstractNumId w:val="4"/>
  </w:num>
  <w:num w:numId="4" w16cid:durableId="1209103666">
    <w:abstractNumId w:val="9"/>
  </w:num>
  <w:num w:numId="5" w16cid:durableId="1568222668">
    <w:abstractNumId w:val="1"/>
  </w:num>
  <w:num w:numId="6" w16cid:durableId="673265023">
    <w:abstractNumId w:val="2"/>
  </w:num>
  <w:num w:numId="7" w16cid:durableId="352149715">
    <w:abstractNumId w:val="8"/>
  </w:num>
  <w:num w:numId="8" w16cid:durableId="949051963">
    <w:abstractNumId w:val="6"/>
  </w:num>
  <w:num w:numId="9" w16cid:durableId="876546966">
    <w:abstractNumId w:val="3"/>
  </w:num>
  <w:num w:numId="10" w16cid:durableId="1044522806">
    <w:abstractNumId w:val="0"/>
  </w:num>
  <w:num w:numId="11" w16cid:durableId="19227866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A7E"/>
    <w:rsid w:val="00020DF5"/>
    <w:rsid w:val="000345C2"/>
    <w:rsid w:val="00047A30"/>
    <w:rsid w:val="0010526C"/>
    <w:rsid w:val="001A0BC2"/>
    <w:rsid w:val="001B1480"/>
    <w:rsid w:val="002D47D4"/>
    <w:rsid w:val="002E6065"/>
    <w:rsid w:val="003261E7"/>
    <w:rsid w:val="00372CE9"/>
    <w:rsid w:val="003F0CBE"/>
    <w:rsid w:val="00420F05"/>
    <w:rsid w:val="00467255"/>
    <w:rsid w:val="005644C6"/>
    <w:rsid w:val="006C08B6"/>
    <w:rsid w:val="006E6C0F"/>
    <w:rsid w:val="006E706C"/>
    <w:rsid w:val="0079556E"/>
    <w:rsid w:val="007A2D48"/>
    <w:rsid w:val="007F118B"/>
    <w:rsid w:val="008D0A7E"/>
    <w:rsid w:val="00921029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0160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7E147"/>
  <w15:chartTrackingRefBased/>
  <w15:docId w15:val="{928F90EF-BB44-48DE-9FF3-A8C16FE0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DA016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2023-07-20T08:33:00Z</cp:lastPrinted>
  <dcterms:created xsi:type="dcterms:W3CDTF">2023-07-20T09:25:00Z</dcterms:created>
  <dcterms:modified xsi:type="dcterms:W3CDTF">2023-07-20T09:25:00Z</dcterms:modified>
</cp:coreProperties>
</file>