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7E1D3887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="00A94373" w:rsidRPr="00A94373">
        <w:rPr>
          <w:b/>
          <w:sz w:val="22"/>
          <w:szCs w:val="22"/>
        </w:rPr>
        <w:t xml:space="preserve">Dostawa nanowoltomierza </w:t>
      </w:r>
      <w:proofErr w:type="spellStart"/>
      <w:r w:rsidR="00A94373" w:rsidRPr="00A94373">
        <w:rPr>
          <w:b/>
          <w:sz w:val="22"/>
          <w:szCs w:val="22"/>
        </w:rPr>
        <w:t>fazoczułego</w:t>
      </w:r>
      <w:proofErr w:type="spellEnd"/>
      <w:r w:rsidR="00A94373" w:rsidRPr="00A94373">
        <w:rPr>
          <w:b/>
          <w:sz w:val="22"/>
          <w:szCs w:val="22"/>
        </w:rPr>
        <w:t xml:space="preserve"> z wyświetlaczem cyfrowym i modułami DSP - Kc-zp.272-392/23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7DD16A54" w:rsidR="00BD0BFE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A94373">
        <w:rPr>
          <w:b/>
          <w:sz w:val="22"/>
          <w:szCs w:val="22"/>
        </w:rPr>
        <w:t xml:space="preserve">………  </w:t>
      </w:r>
      <w:r w:rsidR="0001713D">
        <w:rPr>
          <w:b/>
          <w:sz w:val="22"/>
          <w:szCs w:val="22"/>
        </w:rPr>
        <w:t>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A94373">
        <w:rPr>
          <w:b/>
          <w:sz w:val="22"/>
          <w:szCs w:val="22"/>
        </w:rPr>
        <w:t xml:space="preserve"> </w:t>
      </w:r>
      <w:r w:rsidR="00A94373" w:rsidRPr="00D07D7C">
        <w:rPr>
          <w:sz w:val="22"/>
          <w:szCs w:val="22"/>
          <w:highlight w:val="yellow"/>
        </w:rPr>
        <w:t>(</w:t>
      </w:r>
      <w:r w:rsidR="00A94373" w:rsidRPr="00D07D7C">
        <w:rPr>
          <w:i/>
          <w:sz w:val="22"/>
          <w:szCs w:val="22"/>
          <w:highlight w:val="yellow"/>
        </w:rPr>
        <w:t>kryterium oceny ofert)</w:t>
      </w:r>
    </w:p>
    <w:p w14:paraId="26E4582A" w14:textId="737FEB33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 sprzętu: …………………………..</w:t>
      </w:r>
    </w:p>
    <w:p w14:paraId="3C7605F5" w14:textId="106A2F64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0253" w14:textId="77777777" w:rsidR="00ED1857" w:rsidRDefault="00ED1857">
      <w:r>
        <w:separator/>
      </w:r>
    </w:p>
  </w:endnote>
  <w:endnote w:type="continuationSeparator" w:id="0">
    <w:p w14:paraId="7E5C7967" w14:textId="77777777" w:rsidR="00ED1857" w:rsidRDefault="00ED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D7347" w14:textId="77777777" w:rsidR="00ED1857" w:rsidRDefault="00ED1857">
      <w:r>
        <w:separator/>
      </w:r>
    </w:p>
  </w:footnote>
  <w:footnote w:type="continuationSeparator" w:id="0">
    <w:p w14:paraId="77598A14" w14:textId="77777777" w:rsidR="00ED1857" w:rsidRDefault="00ED1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69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2299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3973383">
    <w:abstractNumId w:val="0"/>
  </w:num>
  <w:num w:numId="4" w16cid:durableId="956986054">
    <w:abstractNumId w:val="2"/>
  </w:num>
  <w:num w:numId="5" w16cid:durableId="6376076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7632E"/>
    <w:rsid w:val="00315A4A"/>
    <w:rsid w:val="003B08A7"/>
    <w:rsid w:val="003E3EB6"/>
    <w:rsid w:val="003F3F40"/>
    <w:rsid w:val="00471628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76E8B"/>
    <w:rsid w:val="006815F6"/>
    <w:rsid w:val="006E5134"/>
    <w:rsid w:val="006F56F2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94373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ED1857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DB3B6-13D2-4231-8B4B-2306E355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482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2023-07-19T12:56:00Z</cp:lastPrinted>
  <dcterms:created xsi:type="dcterms:W3CDTF">2023-07-19T12:56:00Z</dcterms:created>
  <dcterms:modified xsi:type="dcterms:W3CDTF">2023-07-19T12:56:00Z</dcterms:modified>
</cp:coreProperties>
</file>