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2BCEC" w14:textId="4CCC554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691FC431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43D7F" w:rsidRPr="00B43D7F">
        <w:rPr>
          <w:rFonts w:ascii="Arial" w:hAnsi="Arial" w:cs="Arial"/>
          <w:b/>
          <w:sz w:val="20"/>
          <w:szCs w:val="20"/>
        </w:rPr>
        <w:t xml:space="preserve">Dostawa nanowoltomierza </w:t>
      </w:r>
      <w:proofErr w:type="spellStart"/>
      <w:r w:rsidR="00B43D7F" w:rsidRPr="00B43D7F">
        <w:rPr>
          <w:rFonts w:ascii="Arial" w:hAnsi="Arial" w:cs="Arial"/>
          <w:b/>
          <w:sz w:val="20"/>
          <w:szCs w:val="20"/>
        </w:rPr>
        <w:t>fazoczułego</w:t>
      </w:r>
      <w:proofErr w:type="spellEnd"/>
      <w:r w:rsidR="00B43D7F" w:rsidRPr="00B43D7F">
        <w:rPr>
          <w:rFonts w:ascii="Arial" w:hAnsi="Arial" w:cs="Arial"/>
          <w:b/>
          <w:sz w:val="20"/>
          <w:szCs w:val="20"/>
        </w:rPr>
        <w:t xml:space="preserve"> z wyświetlaczem cyfrowym i modułami DSP - Kc-zp.272-392/23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656B8C5" w14:textId="43B717B5" w:rsidR="00FB242D" w:rsidRPr="00772CFA" w:rsidRDefault="00405BEC" w:rsidP="00FB242D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2154934" w14:textId="77777777" w:rsidR="00405BEC" w:rsidRPr="00405BEC" w:rsidRDefault="00405BEC" w:rsidP="00405BEC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CBD73" w14:textId="77777777" w:rsidR="001C1865" w:rsidRDefault="001C1865" w:rsidP="0038231F">
      <w:pPr>
        <w:spacing w:after="0" w:line="240" w:lineRule="auto"/>
      </w:pPr>
      <w:r>
        <w:separator/>
      </w:r>
    </w:p>
  </w:endnote>
  <w:endnote w:type="continuationSeparator" w:id="0">
    <w:p w14:paraId="39CB97B2" w14:textId="77777777" w:rsidR="001C1865" w:rsidRDefault="001C1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BB370" w14:textId="77777777" w:rsidR="001C1865" w:rsidRDefault="001C1865" w:rsidP="0038231F">
      <w:pPr>
        <w:spacing w:after="0" w:line="240" w:lineRule="auto"/>
      </w:pPr>
      <w:r>
        <w:separator/>
      </w:r>
    </w:p>
  </w:footnote>
  <w:footnote w:type="continuationSeparator" w:id="0">
    <w:p w14:paraId="5C7472A3" w14:textId="77777777" w:rsidR="001C1865" w:rsidRDefault="001C186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865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0FC6"/>
    <w:rsid w:val="00364235"/>
    <w:rsid w:val="0038231F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3D7F"/>
    <w:rsid w:val="00B6714D"/>
    <w:rsid w:val="00B8005E"/>
    <w:rsid w:val="00B90E42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7642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B9C49-7489-4629-93B4-77FFF3A38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2023-07-14T10:23:00Z</dcterms:created>
  <dcterms:modified xsi:type="dcterms:W3CDTF">2023-07-14T10:23:00Z</dcterms:modified>
</cp:coreProperties>
</file>