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59DBB" w14:textId="77777777" w:rsidR="006A5DF1" w:rsidRDefault="00F27A91" w:rsidP="006A5DF1">
      <w:pPr>
        <w:spacing w:after="240"/>
        <w:jc w:val="right"/>
        <w:rPr>
          <w:sz w:val="22"/>
          <w:szCs w:val="22"/>
        </w:rPr>
      </w:pPr>
      <w:r w:rsidRPr="00F27A9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27A91">
        <w:rPr>
          <w:sz w:val="22"/>
          <w:szCs w:val="22"/>
        </w:rPr>
        <w:t>2023-07-19</w:t>
      </w:r>
    </w:p>
    <w:p w14:paraId="6F00D55D" w14:textId="77777777" w:rsidR="00F27A91" w:rsidRPr="00F27A91" w:rsidRDefault="00F27A91" w:rsidP="006A5DF1">
      <w:pPr>
        <w:rPr>
          <w:b/>
          <w:bCs/>
          <w:sz w:val="22"/>
          <w:szCs w:val="22"/>
        </w:rPr>
      </w:pPr>
      <w:r w:rsidRPr="00F27A91">
        <w:rPr>
          <w:b/>
          <w:bCs/>
          <w:sz w:val="22"/>
          <w:szCs w:val="22"/>
        </w:rPr>
        <w:t>Akademia Górniczo - Hutnicza</w:t>
      </w:r>
    </w:p>
    <w:p w14:paraId="0E06471A" w14:textId="77777777" w:rsidR="00F27A91" w:rsidRPr="00F27A91" w:rsidRDefault="00F27A91" w:rsidP="006A5DF1">
      <w:pPr>
        <w:rPr>
          <w:b/>
          <w:bCs/>
          <w:sz w:val="22"/>
          <w:szCs w:val="22"/>
        </w:rPr>
      </w:pPr>
      <w:r w:rsidRPr="00F27A91">
        <w:rPr>
          <w:b/>
          <w:bCs/>
          <w:sz w:val="22"/>
          <w:szCs w:val="22"/>
        </w:rPr>
        <w:t>im. Stanisława Staszica w Krakowie</w:t>
      </w:r>
    </w:p>
    <w:p w14:paraId="21E25CBB" w14:textId="77777777" w:rsidR="006A5DF1" w:rsidRPr="00D91931" w:rsidRDefault="00F27A91" w:rsidP="006A5DF1">
      <w:pPr>
        <w:rPr>
          <w:b/>
          <w:bCs/>
          <w:sz w:val="22"/>
          <w:szCs w:val="22"/>
        </w:rPr>
      </w:pPr>
      <w:r w:rsidRPr="00F27A91">
        <w:rPr>
          <w:b/>
          <w:bCs/>
          <w:sz w:val="22"/>
          <w:szCs w:val="22"/>
        </w:rPr>
        <w:t>Dział Zamówień Publicznych</w:t>
      </w:r>
    </w:p>
    <w:p w14:paraId="040C32D3" w14:textId="77777777" w:rsidR="006A5DF1" w:rsidRPr="00BD5546" w:rsidRDefault="00F27A91" w:rsidP="006A5DF1">
      <w:pPr>
        <w:rPr>
          <w:sz w:val="22"/>
          <w:szCs w:val="22"/>
        </w:rPr>
      </w:pPr>
      <w:r w:rsidRPr="00F27A9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27A91">
        <w:rPr>
          <w:sz w:val="22"/>
          <w:szCs w:val="22"/>
        </w:rPr>
        <w:t>30</w:t>
      </w:r>
    </w:p>
    <w:p w14:paraId="630687AA" w14:textId="77777777" w:rsidR="006A5DF1" w:rsidRPr="00BD5546" w:rsidRDefault="00F27A91" w:rsidP="006A5DF1">
      <w:pPr>
        <w:rPr>
          <w:sz w:val="22"/>
          <w:szCs w:val="22"/>
        </w:rPr>
      </w:pPr>
      <w:r w:rsidRPr="00F27A9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27A91">
        <w:rPr>
          <w:sz w:val="22"/>
          <w:szCs w:val="22"/>
        </w:rPr>
        <w:t>Kraków</w:t>
      </w:r>
    </w:p>
    <w:p w14:paraId="112A3BE9" w14:textId="77777777" w:rsidR="003244BA" w:rsidRDefault="006A5DF1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44BA">
        <w:rPr>
          <w:bCs/>
          <w:sz w:val="22"/>
          <w:szCs w:val="22"/>
        </w:rPr>
        <w:t>KC-</w:t>
      </w:r>
      <w:proofErr w:type="spellStart"/>
      <w:r w:rsidR="003244BA">
        <w:rPr>
          <w:bCs/>
          <w:sz w:val="22"/>
          <w:szCs w:val="22"/>
        </w:rPr>
        <w:t>zp</w:t>
      </w:r>
      <w:proofErr w:type="spellEnd"/>
      <w:r w:rsidR="003244BA">
        <w:rPr>
          <w:bCs/>
          <w:sz w:val="22"/>
          <w:szCs w:val="22"/>
        </w:rPr>
        <w:t>. 272-362/23</w:t>
      </w:r>
    </w:p>
    <w:p w14:paraId="0C8F7BBF" w14:textId="68D3672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778B12F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2AF7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DF27B9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7D6309" w14:textId="6A4DC7A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109A9">
        <w:rPr>
          <w:rFonts w:ascii="Times New Roman" w:hAnsi="Times New Roman"/>
          <w:szCs w:val="28"/>
        </w:rPr>
        <w:t xml:space="preserve"> I ZMIANA SWZ</w:t>
      </w:r>
    </w:p>
    <w:p w14:paraId="014D31AE" w14:textId="1FB5F50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27A91" w:rsidRPr="00F27A91">
        <w:rPr>
          <w:sz w:val="22"/>
          <w:szCs w:val="22"/>
        </w:rPr>
        <w:t xml:space="preserve">Tryb podstawowy bez negocjacji - art. 275 pkt. 1 ustawy </w:t>
      </w:r>
      <w:proofErr w:type="spellStart"/>
      <w:r w:rsidR="00F27A91" w:rsidRPr="00F27A9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27A91" w:rsidRPr="00F27A91">
        <w:rPr>
          <w:b/>
          <w:bCs/>
          <w:sz w:val="22"/>
          <w:szCs w:val="22"/>
        </w:rPr>
        <w:t>Dostaw</w:t>
      </w:r>
      <w:r w:rsidR="003244BA">
        <w:rPr>
          <w:b/>
          <w:bCs/>
          <w:sz w:val="22"/>
          <w:szCs w:val="22"/>
        </w:rPr>
        <w:t>ę</w:t>
      </w:r>
      <w:r w:rsidR="00F27A91" w:rsidRPr="00F27A91">
        <w:rPr>
          <w:b/>
          <w:bCs/>
          <w:sz w:val="22"/>
          <w:szCs w:val="22"/>
        </w:rPr>
        <w:t xml:space="preserve"> wraz z montażem </w:t>
      </w:r>
      <w:r w:rsidR="003244BA">
        <w:rPr>
          <w:b/>
          <w:bCs/>
          <w:sz w:val="22"/>
          <w:szCs w:val="22"/>
        </w:rPr>
        <w:br/>
      </w:r>
      <w:r w:rsidR="00F27A91" w:rsidRPr="00F27A91">
        <w:rPr>
          <w:b/>
          <w:bCs/>
          <w:sz w:val="22"/>
          <w:szCs w:val="22"/>
        </w:rPr>
        <w:t xml:space="preserve">i uruchomieniem drukarki 3D do druku metodą Direct Ink </w:t>
      </w:r>
      <w:proofErr w:type="spellStart"/>
      <w:r w:rsidR="00F27A91" w:rsidRPr="00F27A91">
        <w:rPr>
          <w:b/>
          <w:bCs/>
          <w:sz w:val="22"/>
          <w:szCs w:val="22"/>
        </w:rPr>
        <w:t>Writing</w:t>
      </w:r>
      <w:proofErr w:type="spellEnd"/>
      <w:r w:rsidR="00F27A91" w:rsidRPr="00F27A91">
        <w:rPr>
          <w:b/>
          <w:bCs/>
          <w:sz w:val="22"/>
          <w:szCs w:val="22"/>
        </w:rPr>
        <w:t xml:space="preserve"> dla </w:t>
      </w:r>
      <w:proofErr w:type="spellStart"/>
      <w:r w:rsidR="00F27A91" w:rsidRPr="00F27A91">
        <w:rPr>
          <w:b/>
          <w:bCs/>
          <w:sz w:val="22"/>
          <w:szCs w:val="22"/>
        </w:rPr>
        <w:t>WGGiOŚ</w:t>
      </w:r>
      <w:proofErr w:type="spellEnd"/>
      <w:r w:rsidR="00F27A91" w:rsidRPr="00F27A91">
        <w:rPr>
          <w:b/>
          <w:bCs/>
          <w:sz w:val="22"/>
          <w:szCs w:val="22"/>
        </w:rPr>
        <w:t xml:space="preserve"> - KC-</w:t>
      </w:r>
      <w:proofErr w:type="spellStart"/>
      <w:r w:rsidR="00F27A91" w:rsidRPr="00F27A91">
        <w:rPr>
          <w:b/>
          <w:bCs/>
          <w:sz w:val="22"/>
          <w:szCs w:val="22"/>
        </w:rPr>
        <w:t>zp</w:t>
      </w:r>
      <w:proofErr w:type="spellEnd"/>
      <w:r w:rsidR="00F27A91" w:rsidRPr="00F27A91">
        <w:rPr>
          <w:b/>
          <w:bCs/>
          <w:sz w:val="22"/>
          <w:szCs w:val="22"/>
        </w:rPr>
        <w:t>. 272-362/23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27A91" w:rsidRPr="00F27A91">
        <w:rPr>
          <w:b/>
          <w:sz w:val="22"/>
          <w:szCs w:val="22"/>
        </w:rPr>
        <w:t>KC-</w:t>
      </w:r>
      <w:proofErr w:type="spellStart"/>
      <w:r w:rsidR="00F27A91" w:rsidRPr="00F27A91">
        <w:rPr>
          <w:b/>
          <w:sz w:val="22"/>
          <w:szCs w:val="22"/>
        </w:rPr>
        <w:t>zp</w:t>
      </w:r>
      <w:proofErr w:type="spellEnd"/>
      <w:r w:rsidR="00F27A91" w:rsidRPr="00F27A91">
        <w:rPr>
          <w:b/>
          <w:sz w:val="22"/>
          <w:szCs w:val="22"/>
        </w:rPr>
        <w:t>. 272-362/23</w:t>
      </w:r>
      <w:r w:rsidRPr="006A5DF1">
        <w:rPr>
          <w:b/>
          <w:sz w:val="22"/>
          <w:szCs w:val="22"/>
        </w:rPr>
        <w:t>.</w:t>
      </w:r>
    </w:p>
    <w:p w14:paraId="097798C9" w14:textId="0C9C009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</w:t>
      </w:r>
      <w:r w:rsidR="003244BA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</w:t>
      </w:r>
      <w:r w:rsidR="003244BA">
        <w:rPr>
          <w:sz w:val="22"/>
          <w:szCs w:val="22"/>
        </w:rPr>
        <w:br/>
      </w:r>
      <w:r w:rsidR="00711222" w:rsidRPr="00711222">
        <w:rPr>
          <w:sz w:val="22"/>
          <w:szCs w:val="22"/>
        </w:rPr>
        <w:t>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548" w:type="dxa"/>
        <w:tblInd w:w="-34" w:type="dxa"/>
        <w:tblLook w:val="04A0" w:firstRow="1" w:lastRow="0" w:firstColumn="1" w:lastColumn="0" w:noHBand="0" w:noVBand="1"/>
      </w:tblPr>
      <w:tblGrid>
        <w:gridCol w:w="9548"/>
      </w:tblGrid>
      <w:tr w:rsidR="00F27A91" w:rsidRPr="006A5DF1" w14:paraId="1F94D1CB" w14:textId="77777777" w:rsidTr="008A71B9">
        <w:tc>
          <w:tcPr>
            <w:tcW w:w="9548" w:type="dxa"/>
            <w:shd w:val="clear" w:color="auto" w:fill="auto"/>
          </w:tcPr>
          <w:p w14:paraId="4C2D0FD1" w14:textId="77777777" w:rsidR="00F27A91" w:rsidRPr="006A5DF1" w:rsidRDefault="00F27A91" w:rsidP="006D77D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F27A91">
              <w:rPr>
                <w:b/>
                <w:bCs/>
                <w:sz w:val="22"/>
                <w:szCs w:val="22"/>
              </w:rPr>
              <w:t>1</w:t>
            </w:r>
          </w:p>
          <w:p w14:paraId="77C49E20" w14:textId="77777777" w:rsidR="00F27A91" w:rsidRPr="00F27A91" w:rsidRDefault="00F27A91" w:rsidP="006D7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A91">
              <w:rPr>
                <w:sz w:val="22"/>
                <w:szCs w:val="22"/>
              </w:rPr>
              <w:t>Witam,</w:t>
            </w:r>
          </w:p>
          <w:p w14:paraId="4CF32803" w14:textId="228ACA92" w:rsidR="00F27A91" w:rsidRPr="00F27A91" w:rsidRDefault="00F27A91" w:rsidP="006D7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A91">
              <w:rPr>
                <w:sz w:val="22"/>
                <w:szCs w:val="22"/>
              </w:rPr>
              <w:t>W formularzu oferty zawart</w:t>
            </w:r>
            <w:r w:rsidR="003244BA">
              <w:rPr>
                <w:sz w:val="22"/>
                <w:szCs w:val="22"/>
              </w:rPr>
              <w:t>y</w:t>
            </w:r>
            <w:r w:rsidRPr="00F27A91">
              <w:rPr>
                <w:sz w:val="22"/>
                <w:szCs w:val="22"/>
              </w:rPr>
              <w:t xml:space="preserve"> jest poniższy zapis:</w:t>
            </w:r>
          </w:p>
          <w:p w14:paraId="2752D4A2" w14:textId="77777777" w:rsidR="00F27A91" w:rsidRPr="00F27A91" w:rsidRDefault="00F27A91" w:rsidP="006D7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A91">
              <w:rPr>
                <w:sz w:val="22"/>
                <w:szCs w:val="22"/>
              </w:rPr>
              <w:t xml:space="preserve">"Termin realizacji umowy: do …… dni od daty podpisania umowy od daty otrzymania zamówienia potwierdzonego przez </w:t>
            </w:r>
            <w:proofErr w:type="spellStart"/>
            <w:r w:rsidRPr="00F27A91">
              <w:rPr>
                <w:sz w:val="22"/>
                <w:szCs w:val="22"/>
              </w:rPr>
              <w:t>MEiN</w:t>
            </w:r>
            <w:proofErr w:type="spellEnd"/>
            <w:r w:rsidRPr="00F27A91">
              <w:rPr>
                <w:sz w:val="22"/>
                <w:szCs w:val="22"/>
              </w:rPr>
              <w:t>"</w:t>
            </w:r>
          </w:p>
          <w:p w14:paraId="2FB400A7" w14:textId="77777777" w:rsidR="00F27A91" w:rsidRPr="00F27A91" w:rsidRDefault="00F27A91" w:rsidP="006D7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A91">
              <w:rPr>
                <w:sz w:val="22"/>
                <w:szCs w:val="22"/>
              </w:rPr>
              <w:t>Czy jest to poprawnie sformułowane? Te daty mogą się od siebie różnić, data podpisania umowy a data otrzymania zamówienia mogą być zupełnie inne.</w:t>
            </w:r>
          </w:p>
          <w:p w14:paraId="2789CA2E" w14:textId="77777777" w:rsidR="00F27A91" w:rsidRPr="006A5DF1" w:rsidRDefault="00F27A91" w:rsidP="006D7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A91">
              <w:rPr>
                <w:sz w:val="22"/>
                <w:szCs w:val="22"/>
              </w:rPr>
              <w:t>Proszę o wyjaśnienie.</w:t>
            </w:r>
          </w:p>
          <w:p w14:paraId="6C1E136F" w14:textId="77777777" w:rsidR="00F27A91" w:rsidRDefault="00F27A91" w:rsidP="006D77D0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3244BA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30B1B0E2" w14:textId="62CB6D53" w:rsidR="003244BA" w:rsidRDefault="003244BA" w:rsidP="003244BA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Data zawarcia umowy </w:t>
            </w:r>
            <w:r w:rsidR="00B109A9">
              <w:rPr>
                <w:b/>
                <w:bCs/>
                <w:color w:val="FF0000"/>
                <w:sz w:val="22"/>
                <w:szCs w:val="22"/>
              </w:rPr>
              <w:t>może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się różnić od daty o</w:t>
            </w:r>
            <w:r w:rsidRPr="003244BA">
              <w:rPr>
                <w:b/>
                <w:bCs/>
                <w:color w:val="FF0000"/>
                <w:sz w:val="22"/>
                <w:szCs w:val="22"/>
              </w:rPr>
              <w:t xml:space="preserve">trzymania zamówienia potwierdzonego przez </w:t>
            </w:r>
            <w:proofErr w:type="spellStart"/>
            <w:r w:rsidRPr="003244BA">
              <w:rPr>
                <w:b/>
                <w:bCs/>
                <w:color w:val="FF0000"/>
                <w:sz w:val="22"/>
                <w:szCs w:val="22"/>
              </w:rPr>
              <w:t>MEiN</w:t>
            </w:r>
            <w:proofErr w:type="spellEnd"/>
            <w:r>
              <w:rPr>
                <w:b/>
                <w:bCs/>
                <w:color w:val="FF0000"/>
                <w:sz w:val="22"/>
                <w:szCs w:val="22"/>
              </w:rPr>
              <w:t xml:space="preserve">. Zamawiający </w:t>
            </w:r>
            <w:r w:rsidR="00B109A9">
              <w:rPr>
                <w:b/>
                <w:bCs/>
                <w:color w:val="FF0000"/>
                <w:sz w:val="22"/>
                <w:szCs w:val="22"/>
              </w:rPr>
              <w:t>zmienia zapis w pkt.</w:t>
            </w:r>
            <w:r w:rsidR="004F1AD8">
              <w:rPr>
                <w:b/>
                <w:bCs/>
                <w:color w:val="FF0000"/>
                <w:sz w:val="22"/>
                <w:szCs w:val="22"/>
              </w:rPr>
              <w:t xml:space="preserve"> 21.2.2 SWZ</w:t>
            </w:r>
            <w:r w:rsidR="00B109A9">
              <w:rPr>
                <w:b/>
                <w:bCs/>
                <w:color w:val="FF0000"/>
                <w:sz w:val="22"/>
                <w:szCs w:val="22"/>
              </w:rPr>
              <w:t xml:space="preserve"> w kryterium: </w:t>
            </w:r>
          </w:p>
          <w:p w14:paraId="4323B48A" w14:textId="77777777" w:rsidR="002356F9" w:rsidRDefault="002356F9" w:rsidP="003244BA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B109A9" w14:paraId="7FB33EF1" w14:textId="77777777" w:rsidTr="00B109A9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F7E54D" w14:textId="77777777" w:rsidR="00B109A9" w:rsidRDefault="00B109A9" w:rsidP="00B109A9">
                  <w:pPr>
                    <w:suppressAutoHyphens/>
                    <w:autoSpaceDN w:val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24A36C" w14:textId="77777777" w:rsidR="00B109A9" w:rsidRDefault="00B109A9" w:rsidP="00B109A9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Termin realizacji zamówienia</w:t>
                  </w:r>
                </w:p>
                <w:p w14:paraId="3E9E4804" w14:textId="77777777" w:rsidR="00B109A9" w:rsidRDefault="00B109A9" w:rsidP="00B109A9">
                  <w:r>
                    <w:t xml:space="preserve">Liczba punktów = T * waga </w:t>
                  </w:r>
                </w:p>
                <w:p w14:paraId="593D9CDD" w14:textId="77777777" w:rsidR="00B109A9" w:rsidRDefault="00B109A9" w:rsidP="00B109A9">
                  <w:r>
                    <w:t xml:space="preserve"> gdzie:</w:t>
                  </w:r>
                </w:p>
                <w:p w14:paraId="2BB7BB34" w14:textId="77777777" w:rsidR="00B109A9" w:rsidRDefault="00B109A9" w:rsidP="00B109A9">
                  <w:r>
                    <w:t xml:space="preserve">- T – liczba punktów przyznana za termin realizacji zamówienia wg następującej klasyfikacji: </w:t>
                  </w:r>
                </w:p>
                <w:p w14:paraId="42958977" w14:textId="77777777" w:rsidR="00B109A9" w:rsidRDefault="00B109A9" w:rsidP="00B109A9">
                  <w:r>
                    <w:t>a) 10 pkt. - ze skrócenie o każdy jeden dzień terminu realizacji wskazanego w SWZ (tj. 14 dni od daty podpisania umowy)</w:t>
                  </w:r>
                </w:p>
                <w:p w14:paraId="7DC77052" w14:textId="77777777" w:rsidR="00B109A9" w:rsidRDefault="00B109A9" w:rsidP="00B109A9">
                  <w:r>
                    <w:t>b) 100 pkt. - za zrealizowanie zamówienia w terminie 4 dni od daty podpisania umowy</w:t>
                  </w:r>
                </w:p>
                <w:p w14:paraId="672CEEAD" w14:textId="77777777" w:rsidR="00B109A9" w:rsidRDefault="00B109A9" w:rsidP="00B109A9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Zamawiający za zrealizowanie zamówienia w terminie 14 dni przyzna 0 punktów.</w:t>
                  </w:r>
                </w:p>
                <w:p w14:paraId="41CD4A79" w14:textId="77777777" w:rsidR="00B109A9" w:rsidRDefault="00B109A9" w:rsidP="00B109A9">
                  <w:r>
                    <w:t>Zamawiający zrealizowanie zamówienia w czasie krótszym aniżeli 4 dni od daty podpisania umowy przyzna również maksymalnie 100 pkt.</w:t>
                  </w:r>
                </w:p>
                <w:p w14:paraId="7BAEE5CF" w14:textId="77777777" w:rsidR="00B109A9" w:rsidRDefault="00B109A9" w:rsidP="00B109A9">
                  <w:r>
                    <w:t>Zrealizowanie zamówienia powyżej 14 dni od daty podpisania umowy oferta zostanie odrzucona.</w:t>
                  </w:r>
                </w:p>
              </w:tc>
            </w:tr>
          </w:tbl>
          <w:p w14:paraId="4D1D5ABC" w14:textId="04C3F183" w:rsidR="002356F9" w:rsidRDefault="00B109A9" w:rsidP="003244BA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lastRenderedPageBreak/>
              <w:t>NA: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B109A9" w14:paraId="520CD60A" w14:textId="77777777" w:rsidTr="00B109A9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6E1F47" w14:textId="77777777" w:rsidR="00B109A9" w:rsidRDefault="00B109A9" w:rsidP="00B109A9">
                  <w:pPr>
                    <w:suppressAutoHyphens/>
                    <w:autoSpaceDN w:val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D03646" w14:textId="4974AEF3" w:rsidR="00B109A9" w:rsidRPr="00B109A9" w:rsidRDefault="00B109A9" w:rsidP="00B109A9">
                  <w:pPr>
                    <w:jc w:val="both"/>
                    <w:rPr>
                      <w:b/>
                      <w:bCs/>
                    </w:rPr>
                  </w:pPr>
                  <w:r w:rsidRPr="00B109A9">
                    <w:rPr>
                      <w:b/>
                      <w:bCs/>
                    </w:rPr>
                    <w:t>Termin realizacji zamówienia</w:t>
                  </w:r>
                  <w:r>
                    <w:rPr>
                      <w:b/>
                      <w:bCs/>
                    </w:rPr>
                    <w:t xml:space="preserve"> </w:t>
                  </w:r>
                </w:p>
                <w:p w14:paraId="2DBEFC9D" w14:textId="77777777" w:rsidR="00B109A9" w:rsidRPr="00B109A9" w:rsidRDefault="00B109A9" w:rsidP="00B109A9">
                  <w:pPr>
                    <w:jc w:val="both"/>
                  </w:pPr>
                  <w:r w:rsidRPr="00B109A9">
                    <w:t xml:space="preserve">Liczba punktów = T * waga </w:t>
                  </w:r>
                </w:p>
                <w:p w14:paraId="12EDDD24" w14:textId="77777777" w:rsidR="00B109A9" w:rsidRPr="00B109A9" w:rsidRDefault="00B109A9" w:rsidP="00B109A9">
                  <w:pPr>
                    <w:jc w:val="both"/>
                  </w:pPr>
                  <w:r w:rsidRPr="00B109A9">
                    <w:t xml:space="preserve"> gdzie:</w:t>
                  </w:r>
                </w:p>
                <w:p w14:paraId="4A497A34" w14:textId="77777777" w:rsidR="00B109A9" w:rsidRPr="00B109A9" w:rsidRDefault="00B109A9" w:rsidP="00B109A9">
                  <w:pPr>
                    <w:jc w:val="both"/>
                  </w:pPr>
                  <w:r w:rsidRPr="00B109A9">
                    <w:t xml:space="preserve">- T – liczba punktów przyznana za termin realizacji zamówienia wg następującej klasyfikacji: </w:t>
                  </w:r>
                </w:p>
                <w:p w14:paraId="7FE20BB5" w14:textId="77777777" w:rsidR="00B109A9" w:rsidRPr="00B109A9" w:rsidRDefault="00B109A9" w:rsidP="00B109A9">
                  <w:pPr>
                    <w:jc w:val="both"/>
                  </w:pPr>
                  <w:r w:rsidRPr="00B109A9">
                    <w:t xml:space="preserve">a) 10 pkt. - ze skrócenie o każdy jeden dzień terminu realizacji wskazanego w SWZ (tj. 14 dni </w:t>
                  </w:r>
                  <w:r w:rsidRPr="00B109A9">
                    <w:rPr>
                      <w:bCs/>
                    </w:rPr>
                    <w:t xml:space="preserve">od </w:t>
                  </w:r>
                  <w:r w:rsidRPr="00B109A9">
                    <w:rPr>
                      <w:bCs/>
                      <w:iCs/>
                      <w:color w:val="000000"/>
                    </w:rPr>
                    <w:t xml:space="preserve">daty otrzymania zamówienia potwierdzonego przez </w:t>
                  </w:r>
                  <w:proofErr w:type="spellStart"/>
                  <w:r w:rsidRPr="00B109A9">
                    <w:rPr>
                      <w:bCs/>
                      <w:iCs/>
                      <w:color w:val="000000"/>
                    </w:rPr>
                    <w:t>MEiN</w:t>
                  </w:r>
                  <w:proofErr w:type="spellEnd"/>
                  <w:r w:rsidRPr="00B109A9">
                    <w:t>)</w:t>
                  </w:r>
                </w:p>
                <w:p w14:paraId="1DE81166" w14:textId="77777777" w:rsidR="00B109A9" w:rsidRPr="00B109A9" w:rsidRDefault="00B109A9" w:rsidP="00B109A9">
                  <w:pPr>
                    <w:jc w:val="both"/>
                  </w:pPr>
                  <w:r w:rsidRPr="00B109A9">
                    <w:t xml:space="preserve">b) 100 pkt. - za zrealizowanie zamówienia w terminie 4 dni </w:t>
                  </w:r>
                  <w:r w:rsidRPr="00B109A9">
                    <w:rPr>
                      <w:bCs/>
                    </w:rPr>
                    <w:t xml:space="preserve">od </w:t>
                  </w:r>
                  <w:r w:rsidRPr="00B109A9">
                    <w:rPr>
                      <w:bCs/>
                      <w:iCs/>
                      <w:color w:val="000000"/>
                    </w:rPr>
                    <w:t xml:space="preserve">daty otrzymania zamówienia potwierdzonego przez </w:t>
                  </w:r>
                  <w:proofErr w:type="spellStart"/>
                  <w:r w:rsidRPr="00B109A9">
                    <w:rPr>
                      <w:bCs/>
                      <w:iCs/>
                      <w:color w:val="000000"/>
                    </w:rPr>
                    <w:t>MEiN</w:t>
                  </w:r>
                  <w:proofErr w:type="spellEnd"/>
                </w:p>
                <w:p w14:paraId="6AF0263B" w14:textId="77777777" w:rsidR="00B109A9" w:rsidRPr="00B109A9" w:rsidRDefault="00B109A9" w:rsidP="00B109A9">
                  <w:pPr>
                    <w:jc w:val="both"/>
                    <w:rPr>
                      <w:lang w:eastAsia="zh-CN"/>
                    </w:rPr>
                  </w:pPr>
                  <w:r w:rsidRPr="00B109A9">
                    <w:rPr>
                      <w:lang w:eastAsia="zh-CN"/>
                    </w:rPr>
                    <w:t>Zamawiający za zrealizowanie zamówienia w terminie 14 dni przyzna 0 punktów.</w:t>
                  </w:r>
                </w:p>
                <w:p w14:paraId="19F79DC5" w14:textId="77777777" w:rsidR="00B109A9" w:rsidRPr="00B109A9" w:rsidRDefault="00B109A9" w:rsidP="00B109A9">
                  <w:pPr>
                    <w:jc w:val="both"/>
                  </w:pPr>
                  <w:r w:rsidRPr="00B109A9">
                    <w:t xml:space="preserve">Zamawiający zrealizowanie zamówienia w czasie krótszym aniżeli 4 dni </w:t>
                  </w:r>
                  <w:r w:rsidRPr="00B109A9">
                    <w:rPr>
                      <w:bCs/>
                    </w:rPr>
                    <w:t xml:space="preserve">od </w:t>
                  </w:r>
                  <w:r w:rsidRPr="00B109A9">
                    <w:rPr>
                      <w:bCs/>
                      <w:iCs/>
                      <w:color w:val="000000"/>
                    </w:rPr>
                    <w:t xml:space="preserve">daty otrzymania zamówienia potwierdzonego przez </w:t>
                  </w:r>
                  <w:proofErr w:type="spellStart"/>
                  <w:r w:rsidRPr="00B109A9">
                    <w:rPr>
                      <w:bCs/>
                      <w:iCs/>
                      <w:color w:val="000000"/>
                    </w:rPr>
                    <w:t>MEiN</w:t>
                  </w:r>
                  <w:proofErr w:type="spellEnd"/>
                  <w:r w:rsidRPr="00B109A9">
                    <w:t xml:space="preserve"> przyzna również maksymalnie 100 pkt.</w:t>
                  </w:r>
                </w:p>
                <w:p w14:paraId="3170DE4C" w14:textId="0A845FE6" w:rsidR="00B109A9" w:rsidRPr="00B109A9" w:rsidRDefault="00B109A9" w:rsidP="00B109A9">
                  <w:pPr>
                    <w:spacing w:after="40"/>
                    <w:ind w:left="30" w:right="-72"/>
                    <w:jc w:val="both"/>
                    <w:rPr>
                      <w:b/>
                      <w:bCs/>
                      <w:color w:val="FF0000"/>
                    </w:rPr>
                  </w:pPr>
                  <w:r w:rsidRPr="00B109A9">
                    <w:t xml:space="preserve">Zrealizowanie zamówienia powyżej 14 dni </w:t>
                  </w:r>
                  <w:r w:rsidRPr="00B109A9">
                    <w:rPr>
                      <w:bCs/>
                    </w:rPr>
                    <w:t xml:space="preserve">od </w:t>
                  </w:r>
                  <w:r w:rsidRPr="00B109A9">
                    <w:rPr>
                      <w:bCs/>
                      <w:iCs/>
                      <w:color w:val="000000"/>
                    </w:rPr>
                    <w:t xml:space="preserve">daty otrzymania zamówienia potwierdzonego przez </w:t>
                  </w:r>
                  <w:proofErr w:type="spellStart"/>
                  <w:r w:rsidRPr="00B109A9">
                    <w:rPr>
                      <w:bCs/>
                      <w:iCs/>
                      <w:color w:val="000000"/>
                    </w:rPr>
                    <w:t>MEiN</w:t>
                  </w:r>
                  <w:proofErr w:type="spellEnd"/>
                  <w:r w:rsidRPr="00B109A9">
                    <w:t xml:space="preserve"> oferta zostanie odrzucona.</w:t>
                  </w:r>
                </w:p>
              </w:tc>
            </w:tr>
          </w:tbl>
          <w:p w14:paraId="756E57A9" w14:textId="77777777" w:rsidR="00B109A9" w:rsidRDefault="00B109A9" w:rsidP="003244BA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57066CCB" w14:textId="77777777" w:rsidR="002356F9" w:rsidRDefault="002356F9" w:rsidP="003244BA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58DC8986" w14:textId="33007D1E" w:rsidR="00F27A91" w:rsidRPr="00F27A91" w:rsidRDefault="00F27A91" w:rsidP="00B109A9">
            <w:pPr>
              <w:spacing w:after="4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C5EC292" w14:textId="1090ED1C" w:rsidR="008A71B9" w:rsidRDefault="008A71B9" w:rsidP="008A71B9">
      <w:pPr>
        <w:pStyle w:val="Tekstpodstawowy"/>
        <w:ind w:right="-2" w:firstLine="423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Przedmiotowe zmiany stanowią integralną część SWZ </w:t>
      </w:r>
      <w:r>
        <w:rPr>
          <w:rFonts w:ascii="Arial" w:hAnsi="Arial" w:cs="Arial"/>
          <w:b/>
          <w:bCs/>
          <w:sz w:val="22"/>
          <w:szCs w:val="22"/>
          <w:u w:val="single"/>
        </w:rPr>
        <w:br/>
        <w:t xml:space="preserve">i </w:t>
      </w:r>
      <w:r w:rsidR="00DE0E99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>
        <w:rPr>
          <w:rFonts w:ascii="Arial" w:hAnsi="Arial" w:cs="Arial"/>
          <w:b/>
          <w:bCs/>
          <w:sz w:val="22"/>
          <w:szCs w:val="22"/>
          <w:u w:val="single"/>
        </w:rPr>
        <w:t>prowadzą do zmiany treści Ogłoszenia.</w:t>
      </w:r>
    </w:p>
    <w:p w14:paraId="2B4112BE" w14:textId="77777777" w:rsidR="00BE7BFD" w:rsidRPr="006A5DF1" w:rsidRDefault="00BE7BFD" w:rsidP="008A71B9">
      <w:pPr>
        <w:jc w:val="center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DF446" w14:textId="77777777" w:rsidR="007C0836" w:rsidRDefault="007C0836">
      <w:r>
        <w:separator/>
      </w:r>
    </w:p>
  </w:endnote>
  <w:endnote w:type="continuationSeparator" w:id="0">
    <w:p w14:paraId="4D0EB2F4" w14:textId="77777777" w:rsidR="007C0836" w:rsidRDefault="007C0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3133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C539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B65D" w14:textId="77777777" w:rsidR="006D4AB3" w:rsidRDefault="00DE0E99">
    <w:pPr>
      <w:pStyle w:val="Stopka"/>
      <w:tabs>
        <w:tab w:val="clear" w:pos="4536"/>
      </w:tabs>
      <w:jc w:val="center"/>
    </w:pPr>
    <w:r>
      <w:rPr>
        <w:noProof/>
      </w:rPr>
      <w:pict w14:anchorId="4267B081">
        <v:line id="_x0000_s1025" style="position:absolute;left:0;text-align:left;z-index:251657728" from="-3.85pt,8.75pt" to="455.15pt,8.75pt"/>
      </w:pict>
    </w:r>
  </w:p>
  <w:p w14:paraId="5800F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E6F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5B46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B04083" w14:textId="77777777" w:rsidR="006D4AB3" w:rsidRDefault="006D4AB3">
    <w:pPr>
      <w:pStyle w:val="Stopka"/>
      <w:tabs>
        <w:tab w:val="clear" w:pos="4536"/>
        <w:tab w:val="left" w:pos="6237"/>
      </w:tabs>
    </w:pPr>
  </w:p>
  <w:p w14:paraId="75A7AE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1C278" w14:textId="77777777" w:rsidR="007C0836" w:rsidRDefault="007C0836">
      <w:r>
        <w:separator/>
      </w:r>
    </w:p>
  </w:footnote>
  <w:footnote w:type="continuationSeparator" w:id="0">
    <w:p w14:paraId="5789FFE3" w14:textId="77777777" w:rsidR="007C0836" w:rsidRDefault="007C0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A372" w14:textId="77777777" w:rsidR="00F27A91" w:rsidRDefault="00F27A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EB6C" w14:textId="77777777" w:rsidR="00F27A91" w:rsidRDefault="00F27A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4335A" w14:textId="77777777" w:rsidR="00F27A91" w:rsidRDefault="00F27A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2493902">
    <w:abstractNumId w:val="3"/>
  </w:num>
  <w:num w:numId="2" w16cid:durableId="275724412">
    <w:abstractNumId w:val="6"/>
  </w:num>
  <w:num w:numId="3" w16cid:durableId="742676261">
    <w:abstractNumId w:val="2"/>
  </w:num>
  <w:num w:numId="4" w16cid:durableId="1777484326">
    <w:abstractNumId w:val="5"/>
  </w:num>
  <w:num w:numId="5" w16cid:durableId="2014140127">
    <w:abstractNumId w:val="0"/>
  </w:num>
  <w:num w:numId="6" w16cid:durableId="1684933747">
    <w:abstractNumId w:val="1"/>
  </w:num>
  <w:num w:numId="7" w16cid:durableId="1342656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836"/>
    <w:rsid w:val="00031374"/>
    <w:rsid w:val="000A1097"/>
    <w:rsid w:val="000E2A8F"/>
    <w:rsid w:val="0012774F"/>
    <w:rsid w:val="00144B7A"/>
    <w:rsid w:val="00180C6E"/>
    <w:rsid w:val="002356F9"/>
    <w:rsid w:val="0029606A"/>
    <w:rsid w:val="002C6A48"/>
    <w:rsid w:val="003244BA"/>
    <w:rsid w:val="004848F3"/>
    <w:rsid w:val="0049197C"/>
    <w:rsid w:val="00497BB1"/>
    <w:rsid w:val="004A75F2"/>
    <w:rsid w:val="004F1AD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C0836"/>
    <w:rsid w:val="007D7198"/>
    <w:rsid w:val="00870F9F"/>
    <w:rsid w:val="008804B6"/>
    <w:rsid w:val="00897AB0"/>
    <w:rsid w:val="008A3553"/>
    <w:rsid w:val="008A71B9"/>
    <w:rsid w:val="00A905AC"/>
    <w:rsid w:val="00B109A9"/>
    <w:rsid w:val="00B127E1"/>
    <w:rsid w:val="00BA6584"/>
    <w:rsid w:val="00BE7BFD"/>
    <w:rsid w:val="00C370F2"/>
    <w:rsid w:val="00C44EEC"/>
    <w:rsid w:val="00D22FFA"/>
    <w:rsid w:val="00D8461B"/>
    <w:rsid w:val="00D915F2"/>
    <w:rsid w:val="00DE0E99"/>
    <w:rsid w:val="00DF32E8"/>
    <w:rsid w:val="00DF53CA"/>
    <w:rsid w:val="00E21B49"/>
    <w:rsid w:val="00E2789F"/>
    <w:rsid w:val="00E6336A"/>
    <w:rsid w:val="00E72428"/>
    <w:rsid w:val="00E74BC3"/>
    <w:rsid w:val="00EA14B3"/>
    <w:rsid w:val="00EA416E"/>
    <w:rsid w:val="00F028B3"/>
    <w:rsid w:val="00F27A9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EB219"/>
  <w15:chartTrackingRefBased/>
  <w15:docId w15:val="{0F36D50F-EC67-4F1D-9E51-3D3DAF4F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A71B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3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432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2023-07-19T12:39:00Z</cp:lastPrinted>
  <dcterms:created xsi:type="dcterms:W3CDTF">2023-07-19T12:42:00Z</dcterms:created>
  <dcterms:modified xsi:type="dcterms:W3CDTF">2023-07-19T12:42:00Z</dcterms:modified>
</cp:coreProperties>
</file>