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3CABE" w14:textId="77777777" w:rsidR="00FB7F50" w:rsidRPr="002245BE" w:rsidRDefault="005357B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357B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357B3">
        <w:rPr>
          <w:sz w:val="22"/>
          <w:szCs w:val="22"/>
        </w:rPr>
        <w:t>2023-07-19</w:t>
      </w:r>
    </w:p>
    <w:p w14:paraId="4925A01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37C17C8" w14:textId="061200AA" w:rsidR="00FB7F50" w:rsidRPr="002245BE" w:rsidRDefault="005357B3" w:rsidP="00FB7F50">
      <w:pPr>
        <w:spacing w:after="40"/>
        <w:rPr>
          <w:b/>
          <w:bCs/>
          <w:sz w:val="22"/>
          <w:szCs w:val="22"/>
        </w:rPr>
      </w:pPr>
      <w:r w:rsidRPr="005357B3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0AA923AF" w14:textId="77777777" w:rsidR="00FB7F50" w:rsidRPr="002245BE" w:rsidRDefault="005357B3" w:rsidP="00FB7F50">
      <w:pPr>
        <w:rPr>
          <w:sz w:val="22"/>
          <w:szCs w:val="22"/>
        </w:rPr>
      </w:pPr>
      <w:r w:rsidRPr="005357B3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5357B3">
        <w:rPr>
          <w:sz w:val="22"/>
          <w:szCs w:val="22"/>
        </w:rPr>
        <w:t>66</w:t>
      </w:r>
    </w:p>
    <w:p w14:paraId="15CAA3C1" w14:textId="77777777" w:rsidR="00FB7F50" w:rsidRPr="002245BE" w:rsidRDefault="005357B3" w:rsidP="00FB7F50">
      <w:pPr>
        <w:rPr>
          <w:sz w:val="22"/>
          <w:szCs w:val="22"/>
        </w:rPr>
      </w:pPr>
      <w:r w:rsidRPr="005357B3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5357B3">
        <w:rPr>
          <w:sz w:val="22"/>
          <w:szCs w:val="22"/>
        </w:rPr>
        <w:t>Kraków</w:t>
      </w:r>
    </w:p>
    <w:p w14:paraId="19F8D8EA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AA64C84" w14:textId="7BB01E3F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E854256" w14:textId="47418A51" w:rsidR="005142C1" w:rsidRPr="002245BE" w:rsidRDefault="005142C1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SZO-271-16/23-</w:t>
      </w:r>
      <w:r w:rsidR="006A01FD">
        <w:rPr>
          <w:bCs/>
          <w:sz w:val="18"/>
          <w:szCs w:val="18"/>
        </w:rPr>
        <w:t>482.UG</w:t>
      </w:r>
    </w:p>
    <w:p w14:paraId="58D2570B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8621AD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357B3" w:rsidRPr="00607F9B" w14:paraId="1B70F1C8" w14:textId="77777777" w:rsidTr="00533F18">
        <w:trPr>
          <w:trHeight w:val="638"/>
        </w:trPr>
        <w:tc>
          <w:tcPr>
            <w:tcW w:w="959" w:type="dxa"/>
            <w:shd w:val="clear" w:color="auto" w:fill="auto"/>
          </w:tcPr>
          <w:p w14:paraId="06AC556B" w14:textId="77777777" w:rsidR="005357B3" w:rsidRPr="00607F9B" w:rsidRDefault="005357B3" w:rsidP="00533F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C559CE6" w14:textId="77777777" w:rsidR="005357B3" w:rsidRPr="00607F9B" w:rsidRDefault="005357B3" w:rsidP="00533F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357B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357B3">
              <w:rPr>
                <w:b/>
                <w:bCs/>
                <w:sz w:val="22"/>
                <w:szCs w:val="22"/>
              </w:rPr>
              <w:t>Dostawa produktów leczniczych w ramach programów lekowych B.1, B.28, B.29, B.35, B.47, B.57, B.67, B.70, B.71, B.124, B.133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357B3">
              <w:rPr>
                <w:b/>
                <w:sz w:val="22"/>
                <w:szCs w:val="22"/>
              </w:rPr>
              <w:t>SZP-271-16-2023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6F85168" w14:textId="30930E74" w:rsidR="008642B3" w:rsidRDefault="005357B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5357B3">
        <w:rPr>
          <w:b/>
          <w:sz w:val="22"/>
          <w:szCs w:val="22"/>
        </w:rPr>
        <w:t>Szpital Specjalistyczny im. Stefana Żeromskiego SP ZOZ w Krakowie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5357B3">
        <w:rPr>
          <w:sz w:val="22"/>
          <w:szCs w:val="22"/>
        </w:rPr>
        <w:t>(</w:t>
      </w:r>
      <w:proofErr w:type="spellStart"/>
      <w:r w:rsidRPr="005357B3">
        <w:rPr>
          <w:sz w:val="22"/>
          <w:szCs w:val="22"/>
        </w:rPr>
        <w:t>t.j</w:t>
      </w:r>
      <w:proofErr w:type="spellEnd"/>
      <w:r w:rsidRPr="005357B3">
        <w:rPr>
          <w:sz w:val="22"/>
          <w:szCs w:val="22"/>
        </w:rPr>
        <w:t>. Dz. U. z 2022r. poz. 1710)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357B3" w14:paraId="60C0394D" w14:textId="77777777" w:rsidTr="00533F18">
        <w:trPr>
          <w:cantSplit/>
        </w:trPr>
        <w:tc>
          <w:tcPr>
            <w:tcW w:w="9498" w:type="dxa"/>
          </w:tcPr>
          <w:p w14:paraId="0F57F520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b/>
                <w:sz w:val="22"/>
                <w:szCs w:val="22"/>
              </w:rPr>
              <w:t>Sanofi-</w:t>
            </w:r>
            <w:proofErr w:type="spellStart"/>
            <w:r w:rsidRPr="00CB465D">
              <w:rPr>
                <w:b/>
                <w:sz w:val="22"/>
                <w:szCs w:val="22"/>
              </w:rPr>
              <w:t>Aventis</w:t>
            </w:r>
            <w:proofErr w:type="spellEnd"/>
            <w:r w:rsidRPr="00CB465D">
              <w:rPr>
                <w:b/>
                <w:sz w:val="22"/>
                <w:szCs w:val="22"/>
              </w:rPr>
              <w:t xml:space="preserve"> Sp. z o.o.</w:t>
            </w:r>
          </w:p>
          <w:p w14:paraId="3C638725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Bonifraterska 17 </w:t>
            </w:r>
          </w:p>
          <w:p w14:paraId="51446AF6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00-203 Warszawa</w:t>
            </w:r>
          </w:p>
          <w:p w14:paraId="48C83503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43A67F2B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1: produkt leczniczy za cenę brutto </w:t>
            </w:r>
            <w:r w:rsidRPr="00CB465D">
              <w:rPr>
                <w:b/>
                <w:sz w:val="22"/>
                <w:szCs w:val="22"/>
              </w:rPr>
              <w:t>971 864.19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65696E9C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18C53648" w14:textId="54AD51E3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47352D1E" w14:textId="77777777" w:rsidTr="00533F18">
        <w:trPr>
          <w:cantSplit/>
        </w:trPr>
        <w:tc>
          <w:tcPr>
            <w:tcW w:w="9498" w:type="dxa"/>
          </w:tcPr>
          <w:p w14:paraId="4963344F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465D">
              <w:rPr>
                <w:b/>
                <w:sz w:val="22"/>
                <w:szCs w:val="22"/>
              </w:rPr>
              <w:t>Urtica</w:t>
            </w:r>
            <w:proofErr w:type="spellEnd"/>
            <w:r w:rsidRPr="00CB465D">
              <w:rPr>
                <w:b/>
                <w:sz w:val="22"/>
                <w:szCs w:val="22"/>
              </w:rPr>
              <w:t xml:space="preserve"> Sp. z o.o.</w:t>
            </w:r>
          </w:p>
          <w:p w14:paraId="7DDAA5C5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Krzemieniecka 120 </w:t>
            </w:r>
          </w:p>
          <w:p w14:paraId="4816660F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54-613 Wrocław</w:t>
            </w:r>
          </w:p>
          <w:p w14:paraId="1E563215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6BCC00EE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2: produkt leczniczy za cenę brutto </w:t>
            </w:r>
            <w:r w:rsidRPr="00CB465D">
              <w:rPr>
                <w:b/>
                <w:sz w:val="22"/>
                <w:szCs w:val="22"/>
              </w:rPr>
              <w:t>127 199.80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0C4C983C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7178ED51" w14:textId="3291CC67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018EAD46" w14:textId="77777777" w:rsidTr="00533F18">
        <w:trPr>
          <w:cantSplit/>
        </w:trPr>
        <w:tc>
          <w:tcPr>
            <w:tcW w:w="9498" w:type="dxa"/>
          </w:tcPr>
          <w:p w14:paraId="5E10B8EE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lastRenderedPageBreak/>
              <w:t xml:space="preserve"> </w:t>
            </w:r>
            <w:proofErr w:type="spellStart"/>
            <w:r w:rsidRPr="00CB465D">
              <w:rPr>
                <w:b/>
                <w:sz w:val="22"/>
                <w:szCs w:val="22"/>
              </w:rPr>
              <w:t>Janssen</w:t>
            </w:r>
            <w:proofErr w:type="spellEnd"/>
            <w:r w:rsidRPr="00CB465D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CB465D">
              <w:rPr>
                <w:b/>
                <w:sz w:val="22"/>
                <w:szCs w:val="22"/>
              </w:rPr>
              <w:t>Cilag</w:t>
            </w:r>
            <w:proofErr w:type="spellEnd"/>
            <w:r w:rsidRPr="00CB465D">
              <w:rPr>
                <w:b/>
                <w:sz w:val="22"/>
                <w:szCs w:val="22"/>
              </w:rPr>
              <w:t xml:space="preserve"> Polska sp. z o.o.</w:t>
            </w:r>
          </w:p>
          <w:p w14:paraId="429364EB" w14:textId="0F7A01DD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Iłżecka 24 </w:t>
            </w:r>
          </w:p>
          <w:p w14:paraId="2B9358C6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02-135 Warszawa</w:t>
            </w:r>
          </w:p>
          <w:p w14:paraId="4EC16FC2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6DE9386B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3: produkt leczniczy za cenę brutto </w:t>
            </w:r>
            <w:r w:rsidRPr="00CB465D">
              <w:rPr>
                <w:b/>
                <w:sz w:val="22"/>
                <w:szCs w:val="22"/>
              </w:rPr>
              <w:t>442 159.78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272663FF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06D702AF" w14:textId="3CE7910C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17764982" w14:textId="77777777" w:rsidTr="00533F18">
        <w:trPr>
          <w:cantSplit/>
        </w:trPr>
        <w:tc>
          <w:tcPr>
            <w:tcW w:w="9498" w:type="dxa"/>
          </w:tcPr>
          <w:p w14:paraId="599A04A9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465D">
              <w:rPr>
                <w:b/>
                <w:sz w:val="22"/>
                <w:szCs w:val="22"/>
              </w:rPr>
              <w:t>Abbvie</w:t>
            </w:r>
            <w:proofErr w:type="spellEnd"/>
            <w:r w:rsidRPr="00CB465D">
              <w:rPr>
                <w:b/>
                <w:sz w:val="22"/>
                <w:szCs w:val="22"/>
              </w:rPr>
              <w:t xml:space="preserve"> Sp. z o.o.</w:t>
            </w:r>
          </w:p>
          <w:p w14:paraId="04B1A403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Postępu 21 B </w:t>
            </w:r>
          </w:p>
          <w:p w14:paraId="2DEDB326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02-676 Warszawa</w:t>
            </w:r>
          </w:p>
          <w:p w14:paraId="12FE8B27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4A2D228C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4: produkt leczniczy za cenę brutto </w:t>
            </w:r>
            <w:r w:rsidRPr="00CB465D">
              <w:rPr>
                <w:b/>
                <w:sz w:val="22"/>
                <w:szCs w:val="22"/>
              </w:rPr>
              <w:t>250 499.95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4093245C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67E6AC8B" w14:textId="1C7CE8AB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1BEF6069" w14:textId="77777777" w:rsidTr="00533F18">
        <w:trPr>
          <w:cantSplit/>
        </w:trPr>
        <w:tc>
          <w:tcPr>
            <w:tcW w:w="9498" w:type="dxa"/>
          </w:tcPr>
          <w:p w14:paraId="2FEEC11E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465D">
              <w:rPr>
                <w:b/>
                <w:sz w:val="22"/>
                <w:szCs w:val="22"/>
              </w:rPr>
              <w:t>Janssen</w:t>
            </w:r>
            <w:proofErr w:type="spellEnd"/>
            <w:r w:rsidRPr="00CB465D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CB465D">
              <w:rPr>
                <w:b/>
                <w:sz w:val="22"/>
                <w:szCs w:val="22"/>
              </w:rPr>
              <w:t>Cilag</w:t>
            </w:r>
            <w:proofErr w:type="spellEnd"/>
            <w:r w:rsidRPr="00CB465D">
              <w:rPr>
                <w:b/>
                <w:sz w:val="22"/>
                <w:szCs w:val="22"/>
              </w:rPr>
              <w:t xml:space="preserve"> Polska sp. z o.o.</w:t>
            </w:r>
          </w:p>
          <w:p w14:paraId="75735AE9" w14:textId="56A628EA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Iłżecka 24 </w:t>
            </w:r>
          </w:p>
          <w:p w14:paraId="657393A1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02-135 Warszawa</w:t>
            </w:r>
          </w:p>
          <w:p w14:paraId="1DF3726A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1F7907B4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5: produkt leczniczy za cenę brutto </w:t>
            </w:r>
            <w:r w:rsidRPr="00CB465D">
              <w:rPr>
                <w:b/>
                <w:sz w:val="22"/>
                <w:szCs w:val="22"/>
              </w:rPr>
              <w:t>124 869.60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01294AE7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282B3079" w14:textId="7CAC40CA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4BEA2C7E" w14:textId="77777777" w:rsidTr="00533F18">
        <w:trPr>
          <w:cantSplit/>
        </w:trPr>
        <w:tc>
          <w:tcPr>
            <w:tcW w:w="9498" w:type="dxa"/>
          </w:tcPr>
          <w:p w14:paraId="495261F1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 xml:space="preserve"> </w:t>
            </w:r>
            <w:r w:rsidRPr="00CB465D">
              <w:rPr>
                <w:b/>
                <w:sz w:val="22"/>
                <w:szCs w:val="22"/>
              </w:rPr>
              <w:t>Komtur Polska Sp. z o.o.</w:t>
            </w:r>
          </w:p>
          <w:p w14:paraId="788428CF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Plac Farmacji 1 </w:t>
            </w:r>
          </w:p>
          <w:p w14:paraId="011E9606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02-699 Warszawa</w:t>
            </w:r>
          </w:p>
          <w:p w14:paraId="0D6E0B5F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51B6EEEA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6: produkt leczniczy za cenę brutto </w:t>
            </w:r>
            <w:r w:rsidRPr="00CB465D">
              <w:rPr>
                <w:b/>
                <w:sz w:val="22"/>
                <w:szCs w:val="22"/>
              </w:rPr>
              <w:t>528 299.82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71F85D36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601CCCD0" w14:textId="76E4D2C0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364FF2C2" w14:textId="77777777" w:rsidTr="00533F18">
        <w:trPr>
          <w:cantSplit/>
        </w:trPr>
        <w:tc>
          <w:tcPr>
            <w:tcW w:w="9498" w:type="dxa"/>
          </w:tcPr>
          <w:p w14:paraId="71B9AAF2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lastRenderedPageBreak/>
              <w:t xml:space="preserve"> </w:t>
            </w:r>
            <w:proofErr w:type="spellStart"/>
            <w:r w:rsidRPr="00CB465D">
              <w:rPr>
                <w:b/>
                <w:sz w:val="22"/>
                <w:szCs w:val="22"/>
              </w:rPr>
              <w:t>Bialmed</w:t>
            </w:r>
            <w:proofErr w:type="spellEnd"/>
            <w:r w:rsidRPr="00CB465D">
              <w:rPr>
                <w:b/>
                <w:sz w:val="22"/>
                <w:szCs w:val="22"/>
              </w:rPr>
              <w:t xml:space="preserve"> Sp. z o.o.</w:t>
            </w:r>
          </w:p>
          <w:p w14:paraId="7AE0098F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Kazimierzowska 46/48/35 </w:t>
            </w:r>
          </w:p>
          <w:p w14:paraId="7FDBB8B1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02-546 Warszawa</w:t>
            </w:r>
          </w:p>
          <w:p w14:paraId="2B496759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3A0E7D5A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7: produkt leczniczy za cenę brutto </w:t>
            </w:r>
            <w:r w:rsidRPr="00CB465D">
              <w:rPr>
                <w:b/>
                <w:sz w:val="22"/>
                <w:szCs w:val="22"/>
              </w:rPr>
              <w:t>59 535.00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58EBAC20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64373DEF" w14:textId="61C9DC7B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2229AFCF" w14:textId="77777777" w:rsidTr="00533F18">
        <w:trPr>
          <w:cantSplit/>
        </w:trPr>
        <w:tc>
          <w:tcPr>
            <w:tcW w:w="9498" w:type="dxa"/>
          </w:tcPr>
          <w:p w14:paraId="3420DCC3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465D">
              <w:rPr>
                <w:b/>
                <w:sz w:val="22"/>
                <w:szCs w:val="22"/>
              </w:rPr>
              <w:t>Urtica</w:t>
            </w:r>
            <w:proofErr w:type="spellEnd"/>
            <w:r w:rsidRPr="00CB465D">
              <w:rPr>
                <w:b/>
                <w:sz w:val="22"/>
                <w:szCs w:val="22"/>
              </w:rPr>
              <w:t xml:space="preserve"> Sp. z o.o.</w:t>
            </w:r>
          </w:p>
          <w:p w14:paraId="6BC1E7F9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Krzemieniecka 120 </w:t>
            </w:r>
          </w:p>
          <w:p w14:paraId="08ED3212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54-613 Wrocław</w:t>
            </w:r>
          </w:p>
          <w:p w14:paraId="0EA6A4B3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2A09176F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8: produkt leczniczy za cenę brutto </w:t>
            </w:r>
            <w:r w:rsidRPr="00CB465D">
              <w:rPr>
                <w:b/>
                <w:sz w:val="22"/>
                <w:szCs w:val="22"/>
              </w:rPr>
              <w:t>214 514.09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39D4BDD7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3183A3A5" w14:textId="2163ED90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7EE098A3" w14:textId="77777777" w:rsidTr="00533F18">
        <w:trPr>
          <w:cantSplit/>
        </w:trPr>
        <w:tc>
          <w:tcPr>
            <w:tcW w:w="9498" w:type="dxa"/>
          </w:tcPr>
          <w:p w14:paraId="344A5AE3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 xml:space="preserve"> </w:t>
            </w:r>
            <w:r w:rsidRPr="00CB465D">
              <w:rPr>
                <w:b/>
                <w:sz w:val="22"/>
                <w:szCs w:val="22"/>
              </w:rPr>
              <w:t>Lek S.A.</w:t>
            </w:r>
          </w:p>
          <w:p w14:paraId="238D8345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Podlipie 16 </w:t>
            </w:r>
          </w:p>
          <w:p w14:paraId="06F1A884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95-010 Stryków</w:t>
            </w:r>
          </w:p>
          <w:p w14:paraId="7FDA7723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7B1979D7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9: produkt leczniczy za cenę brutto </w:t>
            </w:r>
            <w:r w:rsidRPr="00CB465D">
              <w:rPr>
                <w:b/>
                <w:sz w:val="22"/>
                <w:szCs w:val="22"/>
              </w:rPr>
              <w:t>179 928.00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1B641E53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6AEC1B4F" w14:textId="6168D3C9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27E28AB1" w14:textId="77777777" w:rsidTr="00533F18">
        <w:trPr>
          <w:cantSplit/>
        </w:trPr>
        <w:tc>
          <w:tcPr>
            <w:tcW w:w="9498" w:type="dxa"/>
          </w:tcPr>
          <w:p w14:paraId="094C97A2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465D">
              <w:rPr>
                <w:b/>
                <w:sz w:val="22"/>
                <w:szCs w:val="22"/>
              </w:rPr>
              <w:t>Urtica</w:t>
            </w:r>
            <w:proofErr w:type="spellEnd"/>
            <w:r w:rsidRPr="00CB465D">
              <w:rPr>
                <w:b/>
                <w:sz w:val="22"/>
                <w:szCs w:val="22"/>
              </w:rPr>
              <w:t xml:space="preserve"> Sp. z o.o.</w:t>
            </w:r>
          </w:p>
          <w:p w14:paraId="5A61E36A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Krzemieniecka 120 </w:t>
            </w:r>
          </w:p>
          <w:p w14:paraId="785E30DF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54-613 Wrocław</w:t>
            </w:r>
          </w:p>
          <w:p w14:paraId="5085D345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3906EC70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10: produkt leczniczy za cenę brutto </w:t>
            </w:r>
            <w:r w:rsidRPr="00CB465D">
              <w:rPr>
                <w:b/>
                <w:sz w:val="22"/>
                <w:szCs w:val="22"/>
              </w:rPr>
              <w:t>276 479.57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59A94D84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4F0FB012" w14:textId="7B6FC70C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467548D0" w14:textId="77777777" w:rsidTr="00533F18">
        <w:trPr>
          <w:cantSplit/>
        </w:trPr>
        <w:tc>
          <w:tcPr>
            <w:tcW w:w="9498" w:type="dxa"/>
          </w:tcPr>
          <w:p w14:paraId="38EF6E36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lastRenderedPageBreak/>
              <w:t xml:space="preserve"> </w:t>
            </w:r>
            <w:proofErr w:type="spellStart"/>
            <w:r w:rsidRPr="00CB465D">
              <w:rPr>
                <w:b/>
                <w:sz w:val="22"/>
                <w:szCs w:val="22"/>
              </w:rPr>
              <w:t>Urtica</w:t>
            </w:r>
            <w:proofErr w:type="spellEnd"/>
            <w:r w:rsidRPr="00CB465D">
              <w:rPr>
                <w:b/>
                <w:sz w:val="22"/>
                <w:szCs w:val="22"/>
              </w:rPr>
              <w:t xml:space="preserve"> Sp. z o.o.</w:t>
            </w:r>
          </w:p>
          <w:p w14:paraId="5463D326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Krzemieniecka 120 </w:t>
            </w:r>
          </w:p>
          <w:p w14:paraId="14A8483A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54-613 Wrocław</w:t>
            </w:r>
          </w:p>
          <w:p w14:paraId="16E7905F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4C9A41EF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11: produkt leczniczy za cenę brutto </w:t>
            </w:r>
            <w:r w:rsidRPr="00CB465D">
              <w:rPr>
                <w:b/>
                <w:sz w:val="22"/>
                <w:szCs w:val="22"/>
              </w:rPr>
              <w:t>154 001.52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54E05B38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3E1854AD" w14:textId="73A2EC13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1AF0CC2B" w14:textId="77777777" w:rsidTr="00533F18">
        <w:trPr>
          <w:cantSplit/>
        </w:trPr>
        <w:tc>
          <w:tcPr>
            <w:tcW w:w="9498" w:type="dxa"/>
          </w:tcPr>
          <w:p w14:paraId="1C7736D8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465D">
              <w:rPr>
                <w:b/>
                <w:sz w:val="22"/>
                <w:szCs w:val="22"/>
              </w:rPr>
              <w:t>Abbvie</w:t>
            </w:r>
            <w:proofErr w:type="spellEnd"/>
            <w:r w:rsidRPr="00CB465D">
              <w:rPr>
                <w:b/>
                <w:sz w:val="22"/>
                <w:szCs w:val="22"/>
              </w:rPr>
              <w:t xml:space="preserve"> Sp. z o.o.</w:t>
            </w:r>
          </w:p>
          <w:p w14:paraId="247FC9CC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Postępu 21 B </w:t>
            </w:r>
          </w:p>
          <w:p w14:paraId="556D5BF8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02-676 Warszawa</w:t>
            </w:r>
          </w:p>
          <w:p w14:paraId="5F6E1029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1C6ED149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12: produkt leczniczy za cenę brutto </w:t>
            </w:r>
            <w:r w:rsidRPr="00CB465D">
              <w:rPr>
                <w:b/>
                <w:sz w:val="22"/>
                <w:szCs w:val="22"/>
              </w:rPr>
              <w:t>76 999.68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625F8F92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0713BAC5" w14:textId="5A001C95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6AB10CAD" w14:textId="77777777" w:rsidTr="00533F18">
        <w:trPr>
          <w:cantSplit/>
        </w:trPr>
        <w:tc>
          <w:tcPr>
            <w:tcW w:w="9498" w:type="dxa"/>
          </w:tcPr>
          <w:p w14:paraId="70376E82" w14:textId="615FB6C2" w:rsidR="005142C1" w:rsidRPr="00CB465D" w:rsidRDefault="005142C1" w:rsidP="00533F18">
            <w:pPr>
              <w:spacing w:before="60" w:after="4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B465D">
              <w:rPr>
                <w:b/>
                <w:bCs/>
                <w:color w:val="000000"/>
                <w:sz w:val="22"/>
                <w:szCs w:val="22"/>
              </w:rPr>
              <w:t>Konsorcjum firm:</w:t>
            </w:r>
          </w:p>
          <w:p w14:paraId="22D554BB" w14:textId="61EA2FC4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b/>
                <w:sz w:val="22"/>
                <w:szCs w:val="22"/>
              </w:rPr>
              <w:t>Bayer Sp. z o.o.</w:t>
            </w:r>
          </w:p>
          <w:p w14:paraId="6D204BDE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Aleje Jerozolimskie 158 </w:t>
            </w:r>
          </w:p>
          <w:p w14:paraId="0B0B7DDC" w14:textId="6E0703F5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02-326 Warszawa</w:t>
            </w:r>
          </w:p>
          <w:p w14:paraId="1E2FAEBD" w14:textId="56EB7130" w:rsidR="005142C1" w:rsidRPr="00CB465D" w:rsidRDefault="005142C1" w:rsidP="00533F18">
            <w:pPr>
              <w:jc w:val="both"/>
              <w:rPr>
                <w:b/>
                <w:sz w:val="22"/>
                <w:szCs w:val="22"/>
              </w:rPr>
            </w:pPr>
            <w:r w:rsidRPr="00CB465D">
              <w:rPr>
                <w:b/>
                <w:sz w:val="22"/>
                <w:szCs w:val="22"/>
              </w:rPr>
              <w:t>URTICA Sp. z o.o.</w:t>
            </w:r>
          </w:p>
          <w:p w14:paraId="216220F8" w14:textId="5B913292" w:rsidR="005142C1" w:rsidRPr="00CB465D" w:rsidRDefault="005142C1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Ul. Krzemieniecka 120</w:t>
            </w:r>
          </w:p>
          <w:p w14:paraId="6C4DF30A" w14:textId="46724D00" w:rsidR="005142C1" w:rsidRPr="00CB465D" w:rsidRDefault="005142C1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54-613 Wrocław</w:t>
            </w:r>
          </w:p>
          <w:p w14:paraId="52E81E4A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2DDECDA8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13: produkt leczniczy za cenę brutto </w:t>
            </w:r>
            <w:r w:rsidRPr="00CB465D">
              <w:rPr>
                <w:b/>
                <w:sz w:val="22"/>
                <w:szCs w:val="22"/>
              </w:rPr>
              <w:t>249 899.80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57847887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1010AC5C" w14:textId="7B51BCDB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198D5423" w14:textId="77777777" w:rsidTr="00533F18">
        <w:trPr>
          <w:cantSplit/>
        </w:trPr>
        <w:tc>
          <w:tcPr>
            <w:tcW w:w="9498" w:type="dxa"/>
          </w:tcPr>
          <w:p w14:paraId="25403F16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465D">
              <w:rPr>
                <w:b/>
                <w:sz w:val="22"/>
                <w:szCs w:val="22"/>
              </w:rPr>
              <w:t>Asclepios</w:t>
            </w:r>
            <w:proofErr w:type="spellEnd"/>
            <w:r w:rsidRPr="00CB465D">
              <w:rPr>
                <w:b/>
                <w:sz w:val="22"/>
                <w:szCs w:val="22"/>
              </w:rPr>
              <w:t xml:space="preserve"> S.A.</w:t>
            </w:r>
          </w:p>
          <w:p w14:paraId="2CC0FA99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CB465D">
              <w:rPr>
                <w:bCs/>
                <w:sz w:val="22"/>
                <w:szCs w:val="22"/>
              </w:rPr>
              <w:t>Hubska</w:t>
            </w:r>
            <w:proofErr w:type="spellEnd"/>
            <w:r w:rsidRPr="00CB465D">
              <w:rPr>
                <w:bCs/>
                <w:sz w:val="22"/>
                <w:szCs w:val="22"/>
              </w:rPr>
              <w:t xml:space="preserve"> 44 </w:t>
            </w:r>
          </w:p>
          <w:p w14:paraId="025A7DA0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50-502 Wrocław</w:t>
            </w:r>
          </w:p>
          <w:p w14:paraId="649225E2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55C4493C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14: produkt leczniczy za cenę brutto </w:t>
            </w:r>
            <w:r w:rsidRPr="00CB465D">
              <w:rPr>
                <w:b/>
                <w:sz w:val="22"/>
                <w:szCs w:val="22"/>
              </w:rPr>
              <w:t>121 099.10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663A767C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6BE05E44" w14:textId="15CAEA2D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0EE2B98D" w14:textId="77777777" w:rsidTr="00533F18">
        <w:trPr>
          <w:cantSplit/>
        </w:trPr>
        <w:tc>
          <w:tcPr>
            <w:tcW w:w="9498" w:type="dxa"/>
          </w:tcPr>
          <w:p w14:paraId="5DE178E3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lastRenderedPageBreak/>
              <w:t xml:space="preserve"> </w:t>
            </w:r>
            <w:proofErr w:type="spellStart"/>
            <w:r w:rsidRPr="00CB465D">
              <w:rPr>
                <w:b/>
                <w:sz w:val="22"/>
                <w:szCs w:val="22"/>
              </w:rPr>
              <w:t>Urtica</w:t>
            </w:r>
            <w:proofErr w:type="spellEnd"/>
            <w:r w:rsidRPr="00CB465D">
              <w:rPr>
                <w:b/>
                <w:sz w:val="22"/>
                <w:szCs w:val="22"/>
              </w:rPr>
              <w:t xml:space="preserve"> Sp. z o.o.</w:t>
            </w:r>
          </w:p>
          <w:p w14:paraId="2DE782D1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Krzemieniecka 120 </w:t>
            </w:r>
          </w:p>
          <w:p w14:paraId="25926A6A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54-613 Wrocław</w:t>
            </w:r>
          </w:p>
          <w:p w14:paraId="7D0919DA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6131CCFC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15: produkt leczniczy za cenę brutto </w:t>
            </w:r>
            <w:r w:rsidRPr="00CB465D">
              <w:rPr>
                <w:b/>
                <w:sz w:val="22"/>
                <w:szCs w:val="22"/>
              </w:rPr>
              <w:t>144 206.14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4E91C513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49424876" w14:textId="7900A885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24738A67" w14:textId="77777777" w:rsidTr="00533F18">
        <w:trPr>
          <w:cantSplit/>
        </w:trPr>
        <w:tc>
          <w:tcPr>
            <w:tcW w:w="9498" w:type="dxa"/>
          </w:tcPr>
          <w:p w14:paraId="2AF5122B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 xml:space="preserve"> </w:t>
            </w:r>
            <w:r w:rsidRPr="00CB465D">
              <w:rPr>
                <w:b/>
                <w:sz w:val="22"/>
                <w:szCs w:val="22"/>
              </w:rPr>
              <w:t>Farmacol Logistyka Sp. z o.o.</w:t>
            </w:r>
          </w:p>
          <w:p w14:paraId="16C6BB17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Szopienicka 77 </w:t>
            </w:r>
          </w:p>
          <w:p w14:paraId="61040F0F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40-431 Katowice</w:t>
            </w:r>
          </w:p>
          <w:p w14:paraId="73C2AB02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0E274F89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16: produkt leczniczy za cenę brutto </w:t>
            </w:r>
            <w:r w:rsidRPr="00CB465D">
              <w:rPr>
                <w:b/>
                <w:sz w:val="22"/>
                <w:szCs w:val="22"/>
              </w:rPr>
              <w:t>10 163.34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1522EC26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77CA3C2D" w14:textId="39878AD8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2FF6C06E" w14:textId="77777777" w:rsidTr="00533F18">
        <w:trPr>
          <w:cantSplit/>
        </w:trPr>
        <w:tc>
          <w:tcPr>
            <w:tcW w:w="9498" w:type="dxa"/>
          </w:tcPr>
          <w:p w14:paraId="7F915539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465D">
              <w:rPr>
                <w:b/>
                <w:sz w:val="22"/>
                <w:szCs w:val="22"/>
              </w:rPr>
              <w:t>Urtica</w:t>
            </w:r>
            <w:proofErr w:type="spellEnd"/>
            <w:r w:rsidRPr="00CB465D">
              <w:rPr>
                <w:b/>
                <w:sz w:val="22"/>
                <w:szCs w:val="22"/>
              </w:rPr>
              <w:t xml:space="preserve"> Sp. z o.o.</w:t>
            </w:r>
          </w:p>
          <w:p w14:paraId="057F7AAD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Krzemieniecka 120 </w:t>
            </w:r>
          </w:p>
          <w:p w14:paraId="0691E1D8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54-613 Wrocław</w:t>
            </w:r>
          </w:p>
          <w:p w14:paraId="2591C847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64BD1718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17: produkt leczniczy za cenę brutto </w:t>
            </w:r>
            <w:r w:rsidRPr="00CB465D">
              <w:rPr>
                <w:b/>
                <w:sz w:val="22"/>
                <w:szCs w:val="22"/>
              </w:rPr>
              <w:t>947 999.38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452BE29D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3FA17448" w14:textId="0BC0DCDF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1CFE0A38" w14:textId="77777777" w:rsidTr="00533F18">
        <w:trPr>
          <w:cantSplit/>
        </w:trPr>
        <w:tc>
          <w:tcPr>
            <w:tcW w:w="9498" w:type="dxa"/>
          </w:tcPr>
          <w:p w14:paraId="2841005F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465D">
              <w:rPr>
                <w:b/>
                <w:sz w:val="22"/>
                <w:szCs w:val="22"/>
              </w:rPr>
              <w:t>Abbvie</w:t>
            </w:r>
            <w:proofErr w:type="spellEnd"/>
            <w:r w:rsidRPr="00CB465D">
              <w:rPr>
                <w:b/>
                <w:sz w:val="22"/>
                <w:szCs w:val="22"/>
              </w:rPr>
              <w:t xml:space="preserve"> Sp. z o.o.</w:t>
            </w:r>
          </w:p>
          <w:p w14:paraId="60B81021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Postępu 21 B </w:t>
            </w:r>
          </w:p>
          <w:p w14:paraId="104FB71B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02-676 Warszawa</w:t>
            </w:r>
          </w:p>
          <w:p w14:paraId="5D30369D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1DABFA88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18: produkt leczniczy za cenę brutto </w:t>
            </w:r>
            <w:r w:rsidRPr="00CB465D">
              <w:rPr>
                <w:b/>
                <w:sz w:val="22"/>
                <w:szCs w:val="22"/>
              </w:rPr>
              <w:t>719 999.93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69B6F08C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2A370D18" w14:textId="4FE025D0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3AE05D53" w14:textId="77777777" w:rsidTr="00533F18">
        <w:trPr>
          <w:cantSplit/>
        </w:trPr>
        <w:tc>
          <w:tcPr>
            <w:tcW w:w="9498" w:type="dxa"/>
          </w:tcPr>
          <w:p w14:paraId="58DAB82B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lastRenderedPageBreak/>
              <w:t xml:space="preserve"> </w:t>
            </w:r>
            <w:proofErr w:type="spellStart"/>
            <w:r w:rsidRPr="00CB465D">
              <w:rPr>
                <w:b/>
                <w:sz w:val="22"/>
                <w:szCs w:val="22"/>
              </w:rPr>
              <w:t>Urtica</w:t>
            </w:r>
            <w:proofErr w:type="spellEnd"/>
            <w:r w:rsidRPr="00CB465D">
              <w:rPr>
                <w:b/>
                <w:sz w:val="22"/>
                <w:szCs w:val="22"/>
              </w:rPr>
              <w:t xml:space="preserve"> Sp. z o.o.</w:t>
            </w:r>
          </w:p>
          <w:p w14:paraId="59D841CE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Krzemieniecka 120 </w:t>
            </w:r>
          </w:p>
          <w:p w14:paraId="58616329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54-613 Wrocław</w:t>
            </w:r>
          </w:p>
          <w:p w14:paraId="2B26083E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6D16FF06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19: produkt leczniczy za cenę brutto </w:t>
            </w:r>
            <w:r w:rsidRPr="00CB465D">
              <w:rPr>
                <w:b/>
                <w:sz w:val="22"/>
                <w:szCs w:val="22"/>
              </w:rPr>
              <w:t>553 050.02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2642747B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5E7B4A5B" w14:textId="220B8AD7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0C45C9F6" w14:textId="77777777" w:rsidTr="00533F18">
        <w:trPr>
          <w:cantSplit/>
        </w:trPr>
        <w:tc>
          <w:tcPr>
            <w:tcW w:w="9498" w:type="dxa"/>
          </w:tcPr>
          <w:p w14:paraId="4C6911F1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 xml:space="preserve"> </w:t>
            </w:r>
            <w:r w:rsidRPr="00CB465D">
              <w:rPr>
                <w:b/>
                <w:sz w:val="22"/>
                <w:szCs w:val="22"/>
              </w:rPr>
              <w:t>NEUCA S.A.</w:t>
            </w:r>
          </w:p>
          <w:p w14:paraId="75E22DC1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FORTECZNA 35-37 </w:t>
            </w:r>
          </w:p>
          <w:p w14:paraId="010231D7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87-100 TORUŃ</w:t>
            </w:r>
          </w:p>
          <w:p w14:paraId="4C3EA7CC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1AB81AC6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20: produkt leczniczy za cenę brutto </w:t>
            </w:r>
            <w:r w:rsidRPr="00CB465D">
              <w:rPr>
                <w:b/>
                <w:sz w:val="22"/>
                <w:szCs w:val="22"/>
              </w:rPr>
              <w:t>42 311.08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23E7DED2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115BDD4F" w14:textId="416BCB93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50927FC6" w14:textId="77777777" w:rsidTr="00533F18">
        <w:trPr>
          <w:cantSplit/>
        </w:trPr>
        <w:tc>
          <w:tcPr>
            <w:tcW w:w="9498" w:type="dxa"/>
          </w:tcPr>
          <w:p w14:paraId="6C61A6ED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 xml:space="preserve"> </w:t>
            </w:r>
            <w:r w:rsidRPr="00CB465D">
              <w:rPr>
                <w:b/>
                <w:sz w:val="22"/>
                <w:szCs w:val="22"/>
              </w:rPr>
              <w:t>Farmacol Logistyka Sp. z o.o.</w:t>
            </w:r>
          </w:p>
          <w:p w14:paraId="794DB3A7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Szopienicka 77 </w:t>
            </w:r>
          </w:p>
          <w:p w14:paraId="34F1FAB1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40-431 Katowice</w:t>
            </w:r>
          </w:p>
          <w:p w14:paraId="422B16DE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0A190FD4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21: produkt leczniczy za cenę brutto </w:t>
            </w:r>
            <w:r w:rsidRPr="00CB465D">
              <w:rPr>
                <w:b/>
                <w:sz w:val="22"/>
                <w:szCs w:val="22"/>
              </w:rPr>
              <w:t>2 030.05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7E80EEEF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335B4C7F" w14:textId="33205908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0F1959AC" w14:textId="77777777" w:rsidTr="00533F18">
        <w:trPr>
          <w:cantSplit/>
        </w:trPr>
        <w:tc>
          <w:tcPr>
            <w:tcW w:w="9498" w:type="dxa"/>
          </w:tcPr>
          <w:p w14:paraId="1F3CAE64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 xml:space="preserve"> </w:t>
            </w:r>
            <w:r w:rsidRPr="00CB465D">
              <w:rPr>
                <w:b/>
                <w:sz w:val="22"/>
                <w:szCs w:val="22"/>
              </w:rPr>
              <w:t>Farmacol Logistyka Sp. z o.o.</w:t>
            </w:r>
          </w:p>
          <w:p w14:paraId="75FAF589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Szopienicka 77 </w:t>
            </w:r>
          </w:p>
          <w:p w14:paraId="37AA865A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40-431 Katowice</w:t>
            </w:r>
          </w:p>
          <w:p w14:paraId="23F0EEA8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6D007334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22: produkt leczniczy za cenę brutto </w:t>
            </w:r>
            <w:r w:rsidRPr="00CB465D">
              <w:rPr>
                <w:b/>
                <w:sz w:val="22"/>
                <w:szCs w:val="22"/>
              </w:rPr>
              <w:t>19 659.24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4550795E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3B4CDF25" w14:textId="21F4AD35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47470F21" w14:textId="77777777" w:rsidTr="00533F18">
        <w:trPr>
          <w:cantSplit/>
        </w:trPr>
        <w:tc>
          <w:tcPr>
            <w:tcW w:w="9498" w:type="dxa"/>
          </w:tcPr>
          <w:p w14:paraId="5A91DD0C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lastRenderedPageBreak/>
              <w:t xml:space="preserve"> </w:t>
            </w:r>
            <w:r w:rsidRPr="00CB465D">
              <w:rPr>
                <w:b/>
                <w:sz w:val="22"/>
                <w:szCs w:val="22"/>
              </w:rPr>
              <w:t>Farmacol Logistyka Sp. z o.o.</w:t>
            </w:r>
          </w:p>
          <w:p w14:paraId="28D9ECBA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Szopienicka 77 </w:t>
            </w:r>
          </w:p>
          <w:p w14:paraId="4B5B6D77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40-431 Katowice</w:t>
            </w:r>
          </w:p>
          <w:p w14:paraId="0D835C87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038168E9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23: produkt leczniczy za cenę brutto </w:t>
            </w:r>
            <w:r w:rsidRPr="00CB465D">
              <w:rPr>
                <w:b/>
                <w:sz w:val="22"/>
                <w:szCs w:val="22"/>
              </w:rPr>
              <w:t>35 335.44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16A25929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6D433B4E" w14:textId="35127FDD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19E37491" w14:textId="77777777" w:rsidTr="00533F18">
        <w:trPr>
          <w:cantSplit/>
        </w:trPr>
        <w:tc>
          <w:tcPr>
            <w:tcW w:w="9498" w:type="dxa"/>
          </w:tcPr>
          <w:p w14:paraId="0C1C3F21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465D">
              <w:rPr>
                <w:b/>
                <w:sz w:val="22"/>
                <w:szCs w:val="22"/>
              </w:rPr>
              <w:t>Urtica</w:t>
            </w:r>
            <w:proofErr w:type="spellEnd"/>
            <w:r w:rsidRPr="00CB465D">
              <w:rPr>
                <w:b/>
                <w:sz w:val="22"/>
                <w:szCs w:val="22"/>
              </w:rPr>
              <w:t xml:space="preserve"> Sp. z o.o.</w:t>
            </w:r>
          </w:p>
          <w:p w14:paraId="32AE9C2C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Krzemieniecka 120 </w:t>
            </w:r>
          </w:p>
          <w:p w14:paraId="6FAA0CE3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54-613 Wrocław</w:t>
            </w:r>
          </w:p>
          <w:p w14:paraId="69BD568D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1FAE4341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24: produkt leczniczy za cenę brutto </w:t>
            </w:r>
            <w:r w:rsidRPr="00CB465D">
              <w:rPr>
                <w:b/>
                <w:sz w:val="22"/>
                <w:szCs w:val="22"/>
              </w:rPr>
              <w:t>73 993.50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7B56DAE5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4E186B91" w14:textId="3015A8BB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19865BC3" w14:textId="77777777" w:rsidTr="00533F18">
        <w:trPr>
          <w:cantSplit/>
        </w:trPr>
        <w:tc>
          <w:tcPr>
            <w:tcW w:w="9498" w:type="dxa"/>
          </w:tcPr>
          <w:p w14:paraId="45FB9ED0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 xml:space="preserve"> </w:t>
            </w:r>
            <w:r w:rsidRPr="00CB465D">
              <w:rPr>
                <w:b/>
                <w:sz w:val="22"/>
                <w:szCs w:val="22"/>
              </w:rPr>
              <w:t>Farmacol Logistyka Sp. z o.o.</w:t>
            </w:r>
          </w:p>
          <w:p w14:paraId="61087DFB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Szopienicka 77 </w:t>
            </w:r>
          </w:p>
          <w:p w14:paraId="1DD60005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40-431 Katowice</w:t>
            </w:r>
          </w:p>
          <w:p w14:paraId="35CB80A1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5B127EE6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25: produkt leczniczy za cenę brutto </w:t>
            </w:r>
            <w:r w:rsidRPr="00CB465D">
              <w:rPr>
                <w:b/>
                <w:sz w:val="22"/>
                <w:szCs w:val="22"/>
              </w:rPr>
              <w:t>48 060.00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6F9B124C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2B19D829" w14:textId="14534EF6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3BCF39A5" w14:textId="77777777" w:rsidTr="00533F18">
        <w:trPr>
          <w:cantSplit/>
        </w:trPr>
        <w:tc>
          <w:tcPr>
            <w:tcW w:w="9498" w:type="dxa"/>
          </w:tcPr>
          <w:p w14:paraId="527B0A86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 xml:space="preserve"> </w:t>
            </w:r>
            <w:r w:rsidRPr="00CB465D">
              <w:rPr>
                <w:b/>
                <w:sz w:val="22"/>
                <w:szCs w:val="22"/>
              </w:rPr>
              <w:t>NEUCA S.A.</w:t>
            </w:r>
          </w:p>
          <w:p w14:paraId="554FA9D8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FORTECZNA 35-37 </w:t>
            </w:r>
          </w:p>
          <w:p w14:paraId="6C33A446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87-100 TORUŃ</w:t>
            </w:r>
          </w:p>
          <w:p w14:paraId="14320559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5E03DACE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26: produkt leczniczy za cenę brutto </w:t>
            </w:r>
            <w:r w:rsidRPr="00CB465D">
              <w:rPr>
                <w:b/>
                <w:sz w:val="22"/>
                <w:szCs w:val="22"/>
              </w:rPr>
              <w:t>51 189.84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54EE08DF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4AD72C67" w14:textId="1492EF8C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340EEE77" w14:textId="77777777" w:rsidTr="00533F18">
        <w:trPr>
          <w:cantSplit/>
        </w:trPr>
        <w:tc>
          <w:tcPr>
            <w:tcW w:w="9498" w:type="dxa"/>
          </w:tcPr>
          <w:p w14:paraId="17E33AB2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lastRenderedPageBreak/>
              <w:t xml:space="preserve"> </w:t>
            </w:r>
            <w:r w:rsidRPr="00CB465D">
              <w:rPr>
                <w:b/>
                <w:sz w:val="22"/>
                <w:szCs w:val="22"/>
              </w:rPr>
              <w:t>Farmacol Logistyka Sp. z o.o.</w:t>
            </w:r>
          </w:p>
          <w:p w14:paraId="034F8AA5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Szopienicka 77 </w:t>
            </w:r>
          </w:p>
          <w:p w14:paraId="1D869676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40-431 Katowice</w:t>
            </w:r>
          </w:p>
          <w:p w14:paraId="4F470163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720D1F9C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27: produkt leczniczy za cenę brutto </w:t>
            </w:r>
            <w:r w:rsidRPr="00CB465D">
              <w:rPr>
                <w:b/>
                <w:sz w:val="22"/>
                <w:szCs w:val="22"/>
              </w:rPr>
              <w:t>238 072.61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7C828C0B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37438340" w14:textId="50556D85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77C4430B" w14:textId="77777777" w:rsidTr="00533F18">
        <w:trPr>
          <w:cantSplit/>
        </w:trPr>
        <w:tc>
          <w:tcPr>
            <w:tcW w:w="9498" w:type="dxa"/>
          </w:tcPr>
          <w:p w14:paraId="3BDF1842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 xml:space="preserve"> </w:t>
            </w:r>
            <w:r w:rsidRPr="00CB465D">
              <w:rPr>
                <w:b/>
                <w:sz w:val="22"/>
                <w:szCs w:val="22"/>
              </w:rPr>
              <w:t>Farmacol Logistyka Sp. z o.o.</w:t>
            </w:r>
          </w:p>
          <w:p w14:paraId="78B26B53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Szopienicka 77 </w:t>
            </w:r>
          </w:p>
          <w:p w14:paraId="6FCC36B3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40-431 Katowice</w:t>
            </w:r>
          </w:p>
          <w:p w14:paraId="085B726F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3741B41D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28: produkt leczniczy za cenę brutto </w:t>
            </w:r>
            <w:r w:rsidRPr="00CB465D">
              <w:rPr>
                <w:b/>
                <w:sz w:val="22"/>
                <w:szCs w:val="22"/>
              </w:rPr>
              <w:t>164 934.31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6EA78151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2B18F6E4" w14:textId="453036F0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6C55C97F" w14:textId="77777777" w:rsidTr="00533F18">
        <w:trPr>
          <w:cantSplit/>
        </w:trPr>
        <w:tc>
          <w:tcPr>
            <w:tcW w:w="9498" w:type="dxa"/>
          </w:tcPr>
          <w:p w14:paraId="3F4D025E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 xml:space="preserve"> </w:t>
            </w:r>
            <w:r w:rsidRPr="00CB465D">
              <w:rPr>
                <w:b/>
                <w:sz w:val="22"/>
                <w:szCs w:val="22"/>
              </w:rPr>
              <w:t>Farmacol Logistyka Sp. z o.o.</w:t>
            </w:r>
          </w:p>
          <w:p w14:paraId="0860B648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Szopienicka 77 </w:t>
            </w:r>
          </w:p>
          <w:p w14:paraId="013D8B60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40-431 Katowice</w:t>
            </w:r>
          </w:p>
          <w:p w14:paraId="3118A397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194896CD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29: produkt leczniczy za cenę brutto </w:t>
            </w:r>
            <w:r w:rsidRPr="00CB465D">
              <w:rPr>
                <w:b/>
                <w:sz w:val="22"/>
                <w:szCs w:val="22"/>
              </w:rPr>
              <w:t>26 067.94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10CDE545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45E13908" w14:textId="6CD8B708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2A62FC61" w14:textId="77777777" w:rsidTr="00533F18">
        <w:trPr>
          <w:cantSplit/>
        </w:trPr>
        <w:tc>
          <w:tcPr>
            <w:tcW w:w="9498" w:type="dxa"/>
          </w:tcPr>
          <w:p w14:paraId="322010B6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 xml:space="preserve"> </w:t>
            </w:r>
            <w:r w:rsidRPr="00CB465D">
              <w:rPr>
                <w:b/>
                <w:sz w:val="22"/>
                <w:szCs w:val="22"/>
              </w:rPr>
              <w:t>Sanofi-</w:t>
            </w:r>
            <w:proofErr w:type="spellStart"/>
            <w:r w:rsidRPr="00CB465D">
              <w:rPr>
                <w:b/>
                <w:sz w:val="22"/>
                <w:szCs w:val="22"/>
              </w:rPr>
              <w:t>Aventis</w:t>
            </w:r>
            <w:proofErr w:type="spellEnd"/>
            <w:r w:rsidRPr="00CB465D">
              <w:rPr>
                <w:b/>
                <w:sz w:val="22"/>
                <w:szCs w:val="22"/>
              </w:rPr>
              <w:t xml:space="preserve"> Sp. z o.o.</w:t>
            </w:r>
          </w:p>
          <w:p w14:paraId="132DEE76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Bonifraterska 17 </w:t>
            </w:r>
          </w:p>
          <w:p w14:paraId="6421DE43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00-203 Warszawa</w:t>
            </w:r>
          </w:p>
          <w:p w14:paraId="02588F6E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1A830F55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30: produkt leczniczy za cenę brutto </w:t>
            </w:r>
            <w:r w:rsidRPr="00CB465D">
              <w:rPr>
                <w:b/>
                <w:sz w:val="22"/>
                <w:szCs w:val="22"/>
              </w:rPr>
              <w:t>24 695.95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30EFF557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00A3E3B3" w14:textId="44E95D0A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3FDA36FB" w14:textId="77777777" w:rsidTr="00533F18">
        <w:trPr>
          <w:cantSplit/>
        </w:trPr>
        <w:tc>
          <w:tcPr>
            <w:tcW w:w="9498" w:type="dxa"/>
          </w:tcPr>
          <w:p w14:paraId="3278F17A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lastRenderedPageBreak/>
              <w:t xml:space="preserve"> </w:t>
            </w:r>
            <w:proofErr w:type="spellStart"/>
            <w:r w:rsidRPr="00CB465D">
              <w:rPr>
                <w:b/>
                <w:sz w:val="22"/>
                <w:szCs w:val="22"/>
              </w:rPr>
              <w:t>Urtica</w:t>
            </w:r>
            <w:proofErr w:type="spellEnd"/>
            <w:r w:rsidRPr="00CB465D">
              <w:rPr>
                <w:b/>
                <w:sz w:val="22"/>
                <w:szCs w:val="22"/>
              </w:rPr>
              <w:t xml:space="preserve"> Sp. z o.o.</w:t>
            </w:r>
          </w:p>
          <w:p w14:paraId="64D4AB4C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Krzemieniecka 120 </w:t>
            </w:r>
          </w:p>
          <w:p w14:paraId="4DBC803A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54-613 Wrocław</w:t>
            </w:r>
          </w:p>
          <w:p w14:paraId="53900BBC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581EFCE5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31: produkt leczniczy za cenę brutto </w:t>
            </w:r>
            <w:r w:rsidRPr="00CB465D">
              <w:rPr>
                <w:b/>
                <w:sz w:val="22"/>
                <w:szCs w:val="22"/>
              </w:rPr>
              <w:t>71 887.98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37D8AF9D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0ED5EC62" w14:textId="0130AF69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  <w:tr w:rsidR="005357B3" w14:paraId="3CC860E1" w14:textId="77777777" w:rsidTr="00533F18">
        <w:trPr>
          <w:cantSplit/>
        </w:trPr>
        <w:tc>
          <w:tcPr>
            <w:tcW w:w="9498" w:type="dxa"/>
          </w:tcPr>
          <w:p w14:paraId="317C0AAF" w14:textId="77777777" w:rsidR="005357B3" w:rsidRPr="00CB465D" w:rsidRDefault="005357B3" w:rsidP="00533F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465D">
              <w:rPr>
                <w:b/>
                <w:sz w:val="22"/>
                <w:szCs w:val="22"/>
              </w:rPr>
              <w:t>Urtica</w:t>
            </w:r>
            <w:proofErr w:type="spellEnd"/>
            <w:r w:rsidRPr="00CB465D">
              <w:rPr>
                <w:b/>
                <w:sz w:val="22"/>
                <w:szCs w:val="22"/>
              </w:rPr>
              <w:t xml:space="preserve"> Sp. z o.o.</w:t>
            </w:r>
          </w:p>
          <w:p w14:paraId="7EB2AAB2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 xml:space="preserve">Krzemieniecka 120 </w:t>
            </w:r>
          </w:p>
          <w:p w14:paraId="274B67AD" w14:textId="77777777" w:rsidR="005357B3" w:rsidRPr="00CB465D" w:rsidRDefault="005357B3" w:rsidP="00533F18">
            <w:pPr>
              <w:jc w:val="both"/>
              <w:rPr>
                <w:bCs/>
                <w:sz w:val="22"/>
                <w:szCs w:val="22"/>
              </w:rPr>
            </w:pPr>
            <w:r w:rsidRPr="00CB465D">
              <w:rPr>
                <w:bCs/>
                <w:sz w:val="22"/>
                <w:szCs w:val="22"/>
              </w:rPr>
              <w:t>54-613 Wrocław</w:t>
            </w:r>
          </w:p>
          <w:p w14:paraId="12D518D0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na:</w:t>
            </w:r>
          </w:p>
          <w:p w14:paraId="1425A98C" w14:textId="77777777" w:rsidR="005357B3" w:rsidRPr="00CB465D" w:rsidRDefault="005357B3" w:rsidP="00533F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 xml:space="preserve">Zadanie nr 32: produkt leczniczy za cenę brutto </w:t>
            </w:r>
            <w:r w:rsidRPr="00CB465D">
              <w:rPr>
                <w:b/>
                <w:sz w:val="22"/>
                <w:szCs w:val="22"/>
              </w:rPr>
              <w:t>29 245.71 zł</w:t>
            </w:r>
            <w:r w:rsidRPr="00CB465D">
              <w:rPr>
                <w:bCs/>
                <w:sz w:val="22"/>
                <w:szCs w:val="22"/>
              </w:rPr>
              <w:t>.</w:t>
            </w:r>
          </w:p>
          <w:p w14:paraId="03E62C5D" w14:textId="77777777" w:rsidR="005357B3" w:rsidRPr="00CB465D" w:rsidRDefault="005357B3" w:rsidP="00533F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B465D">
              <w:rPr>
                <w:color w:val="000000"/>
                <w:sz w:val="22"/>
                <w:szCs w:val="22"/>
              </w:rPr>
              <w:t>Uzasadnienie wyboru:</w:t>
            </w:r>
          </w:p>
          <w:p w14:paraId="3040B0B8" w14:textId="14C963CA" w:rsidR="005357B3" w:rsidRPr="00CB465D" w:rsidRDefault="005357B3" w:rsidP="00533F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B465D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</w:t>
            </w:r>
            <w:r w:rsidR="00871CFA">
              <w:rPr>
                <w:sz w:val="22"/>
                <w:szCs w:val="22"/>
              </w:rPr>
              <w:t>ch</w:t>
            </w:r>
            <w:r w:rsidRPr="00CB465D">
              <w:rPr>
                <w:sz w:val="22"/>
                <w:szCs w:val="22"/>
              </w:rPr>
              <w:t xml:space="preserve"> w treści SWZ ( "Cena" - waga 100,00 %, )</w:t>
            </w:r>
          </w:p>
        </w:tc>
      </w:tr>
    </w:tbl>
    <w:p w14:paraId="6E397000" w14:textId="77777777" w:rsidR="003A0AFC" w:rsidRPr="00756CDA" w:rsidRDefault="005357B3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71739E2F" w14:textId="77777777" w:rsidTr="00596EA3">
        <w:tc>
          <w:tcPr>
            <w:tcW w:w="2169" w:type="dxa"/>
            <w:shd w:val="clear" w:color="auto" w:fill="F3F3F3"/>
          </w:tcPr>
          <w:p w14:paraId="2C8AAF2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F6E4E7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5C45F1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98153A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357B3" w:rsidRPr="00834EF4" w14:paraId="00949BAC" w14:textId="77777777" w:rsidTr="00533F18">
        <w:tc>
          <w:tcPr>
            <w:tcW w:w="2169" w:type="dxa"/>
            <w:shd w:val="clear" w:color="auto" w:fill="auto"/>
          </w:tcPr>
          <w:p w14:paraId="7B8873F8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CD5FDE2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357B3">
              <w:rPr>
                <w:b/>
                <w:bCs/>
                <w:sz w:val="20"/>
                <w:szCs w:val="20"/>
              </w:rPr>
              <w:t>Sanofi-</w:t>
            </w:r>
            <w:proofErr w:type="spellStart"/>
            <w:r w:rsidRPr="005357B3">
              <w:rPr>
                <w:b/>
                <w:bCs/>
                <w:sz w:val="20"/>
                <w:szCs w:val="20"/>
              </w:rPr>
              <w:t>Aventis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879ACA0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17</w:t>
            </w:r>
          </w:p>
          <w:p w14:paraId="6EE07B0C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4DD5E31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7347C2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779E27A6" w14:textId="77777777" w:rsidTr="00533F18">
        <w:tc>
          <w:tcPr>
            <w:tcW w:w="2169" w:type="dxa"/>
            <w:shd w:val="clear" w:color="auto" w:fill="auto"/>
          </w:tcPr>
          <w:p w14:paraId="7CDFA6D1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B0F88D4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E00EBE2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120</w:t>
            </w:r>
          </w:p>
          <w:p w14:paraId="5465FFC9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812B52F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BDACE2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3CCEF054" w14:textId="77777777" w:rsidTr="00533F18">
        <w:tc>
          <w:tcPr>
            <w:tcW w:w="2169" w:type="dxa"/>
            <w:shd w:val="clear" w:color="auto" w:fill="auto"/>
          </w:tcPr>
          <w:p w14:paraId="5E176C2D" w14:textId="249C7A21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29DE">
              <w:rPr>
                <w:i/>
                <w:sz w:val="22"/>
                <w:szCs w:val="22"/>
              </w:rPr>
              <w:t xml:space="preserve"> </w:t>
            </w:r>
            <w:r w:rsidRPr="005357B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39DE5CC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Janssen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5357B3">
              <w:rPr>
                <w:b/>
                <w:bCs/>
                <w:sz w:val="20"/>
                <w:szCs w:val="20"/>
              </w:rPr>
              <w:t>Cilag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1B8588B8" w14:textId="629627AC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24</w:t>
            </w:r>
          </w:p>
          <w:p w14:paraId="6CDACADD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02-135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0A58031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338DAE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05C20D90" w14:textId="77777777" w:rsidTr="00533F18">
        <w:tc>
          <w:tcPr>
            <w:tcW w:w="2169" w:type="dxa"/>
            <w:shd w:val="clear" w:color="auto" w:fill="auto"/>
          </w:tcPr>
          <w:p w14:paraId="4D0D727A" w14:textId="220610CB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29DE">
              <w:rPr>
                <w:i/>
                <w:sz w:val="22"/>
                <w:szCs w:val="22"/>
              </w:rPr>
              <w:t xml:space="preserve"> </w:t>
            </w:r>
            <w:r w:rsidRPr="005357B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7ED8079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Abbvie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D6666BF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Postępu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21 B</w:t>
            </w:r>
          </w:p>
          <w:p w14:paraId="2C805720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02-676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29B20C5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44FD9C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00608DCC" w14:textId="77777777" w:rsidTr="00533F18">
        <w:tc>
          <w:tcPr>
            <w:tcW w:w="2169" w:type="dxa"/>
            <w:shd w:val="clear" w:color="auto" w:fill="auto"/>
          </w:tcPr>
          <w:p w14:paraId="069FF3C5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15779C0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Janssen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5357B3">
              <w:rPr>
                <w:b/>
                <w:bCs/>
                <w:sz w:val="20"/>
                <w:szCs w:val="20"/>
              </w:rPr>
              <w:t>Cilag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53E68E07" w14:textId="357CCABA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24</w:t>
            </w:r>
          </w:p>
          <w:p w14:paraId="4EE383E0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02-135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9470058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E4ECE4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5091F567" w14:textId="77777777" w:rsidTr="00533F18">
        <w:tc>
          <w:tcPr>
            <w:tcW w:w="2169" w:type="dxa"/>
            <w:shd w:val="clear" w:color="auto" w:fill="auto"/>
          </w:tcPr>
          <w:p w14:paraId="29DC3661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01EEBA2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357B3">
              <w:rPr>
                <w:b/>
                <w:bCs/>
                <w:sz w:val="20"/>
                <w:szCs w:val="20"/>
              </w:rPr>
              <w:t>Komtur Polska Sp. z o.o.</w:t>
            </w:r>
          </w:p>
          <w:p w14:paraId="3D425AFA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Plac Farmacji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</w:t>
            </w:r>
          </w:p>
          <w:p w14:paraId="35A8FA58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02-699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E98DBCF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3565DF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1B249E7B" w14:textId="77777777" w:rsidTr="00533F18">
        <w:tc>
          <w:tcPr>
            <w:tcW w:w="2169" w:type="dxa"/>
            <w:shd w:val="clear" w:color="auto" w:fill="auto"/>
          </w:tcPr>
          <w:p w14:paraId="74F00BB1" w14:textId="0F76ED76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29DE">
              <w:rPr>
                <w:i/>
                <w:sz w:val="22"/>
                <w:szCs w:val="22"/>
              </w:rPr>
              <w:t xml:space="preserve"> </w:t>
            </w:r>
            <w:r w:rsidRPr="005357B3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7FD77A4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1E3AF9D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46/48/35</w:t>
            </w:r>
          </w:p>
          <w:p w14:paraId="66D4D620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E277D64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023128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294357C6" w14:textId="77777777" w:rsidTr="00533F18">
        <w:tc>
          <w:tcPr>
            <w:tcW w:w="2169" w:type="dxa"/>
            <w:shd w:val="clear" w:color="auto" w:fill="auto"/>
          </w:tcPr>
          <w:p w14:paraId="4F447986" w14:textId="60809292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29DE">
              <w:rPr>
                <w:i/>
                <w:sz w:val="22"/>
                <w:szCs w:val="22"/>
              </w:rPr>
              <w:t xml:space="preserve"> </w:t>
            </w:r>
            <w:r w:rsidRPr="005357B3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0F6DBCE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357B3">
              <w:rPr>
                <w:b/>
                <w:bCs/>
                <w:sz w:val="20"/>
                <w:szCs w:val="20"/>
              </w:rPr>
              <w:t>Lek S.A.</w:t>
            </w:r>
          </w:p>
          <w:p w14:paraId="695B244E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Podlipie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16</w:t>
            </w:r>
          </w:p>
          <w:p w14:paraId="688CC68F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Stryków</w:t>
            </w:r>
          </w:p>
        </w:tc>
        <w:tc>
          <w:tcPr>
            <w:tcW w:w="2976" w:type="dxa"/>
            <w:shd w:val="clear" w:color="auto" w:fill="auto"/>
          </w:tcPr>
          <w:p w14:paraId="7BAA504F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- 87.50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D7EA46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87,50</w:t>
            </w:r>
          </w:p>
        </w:tc>
      </w:tr>
      <w:tr w:rsidR="005357B3" w:rsidRPr="00834EF4" w14:paraId="31732CDD" w14:textId="77777777" w:rsidTr="00533F18">
        <w:tc>
          <w:tcPr>
            <w:tcW w:w="2169" w:type="dxa"/>
            <w:shd w:val="clear" w:color="auto" w:fill="auto"/>
          </w:tcPr>
          <w:p w14:paraId="4A984F3C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lastRenderedPageBreak/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0249DE4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7CA1FA7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120</w:t>
            </w:r>
          </w:p>
          <w:p w14:paraId="102D0BC2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B28CCE5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49489A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5B728990" w14:textId="77777777" w:rsidTr="00533F18">
        <w:tc>
          <w:tcPr>
            <w:tcW w:w="2169" w:type="dxa"/>
            <w:shd w:val="clear" w:color="auto" w:fill="auto"/>
          </w:tcPr>
          <w:p w14:paraId="7AF47303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EED2EFB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357B3">
              <w:rPr>
                <w:b/>
                <w:bCs/>
                <w:sz w:val="20"/>
                <w:szCs w:val="20"/>
              </w:rPr>
              <w:t>Lek S.A.</w:t>
            </w:r>
          </w:p>
          <w:p w14:paraId="3C301472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Podlipie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16</w:t>
            </w:r>
          </w:p>
          <w:p w14:paraId="1B8D3B46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Stryków</w:t>
            </w:r>
          </w:p>
        </w:tc>
        <w:tc>
          <w:tcPr>
            <w:tcW w:w="2976" w:type="dxa"/>
            <w:shd w:val="clear" w:color="auto" w:fill="auto"/>
          </w:tcPr>
          <w:p w14:paraId="1427A873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760A36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7F970BE4" w14:textId="77777777" w:rsidTr="00533F18">
        <w:tc>
          <w:tcPr>
            <w:tcW w:w="2169" w:type="dxa"/>
            <w:shd w:val="clear" w:color="auto" w:fill="auto"/>
          </w:tcPr>
          <w:p w14:paraId="2AA41B2C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4B32A1E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863B783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120</w:t>
            </w:r>
          </w:p>
          <w:p w14:paraId="4483E4BF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2EB4A28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88A10B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7DBF8486" w14:textId="77777777" w:rsidTr="00533F18">
        <w:tc>
          <w:tcPr>
            <w:tcW w:w="2169" w:type="dxa"/>
            <w:shd w:val="clear" w:color="auto" w:fill="auto"/>
          </w:tcPr>
          <w:p w14:paraId="62FE32FE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CF73468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2A25678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120</w:t>
            </w:r>
          </w:p>
          <w:p w14:paraId="68DC0784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C194F8F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0DFD69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58565CAF" w14:textId="77777777" w:rsidTr="00533F18">
        <w:tc>
          <w:tcPr>
            <w:tcW w:w="2169" w:type="dxa"/>
            <w:shd w:val="clear" w:color="auto" w:fill="auto"/>
          </w:tcPr>
          <w:p w14:paraId="7C4DE8A4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3E2C587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Abbvie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DC09FE3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Postępu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21 B</w:t>
            </w:r>
          </w:p>
          <w:p w14:paraId="21C2AB1F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02-676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42B8E11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F5F8CB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6A1D6A2F" w14:textId="77777777" w:rsidTr="00533F18">
        <w:tc>
          <w:tcPr>
            <w:tcW w:w="2169" w:type="dxa"/>
            <w:shd w:val="clear" w:color="auto" w:fill="auto"/>
          </w:tcPr>
          <w:p w14:paraId="0A58CEF7" w14:textId="0F118014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29DE">
              <w:rPr>
                <w:i/>
                <w:sz w:val="22"/>
                <w:szCs w:val="22"/>
              </w:rPr>
              <w:t xml:space="preserve"> </w:t>
            </w:r>
            <w:r w:rsidRPr="005357B3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F3BBEA0" w14:textId="77777777" w:rsidR="00EC5B6C" w:rsidRDefault="00EC5B6C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Konsorcjum firm:</w:t>
            </w:r>
          </w:p>
          <w:p w14:paraId="0C087D1A" w14:textId="093E89DE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357B3">
              <w:rPr>
                <w:b/>
                <w:bCs/>
                <w:sz w:val="20"/>
                <w:szCs w:val="20"/>
              </w:rPr>
              <w:t>Bayer Sp. z o.o.</w:t>
            </w:r>
          </w:p>
          <w:p w14:paraId="3CB3F7BB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Aleje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158</w:t>
            </w:r>
          </w:p>
          <w:p w14:paraId="105A5210" w14:textId="77777777" w:rsidR="005357B3" w:rsidRDefault="005357B3" w:rsidP="00533F18">
            <w:pPr>
              <w:spacing w:after="40"/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02-326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Warszawa</w:t>
            </w:r>
          </w:p>
          <w:p w14:paraId="0349B316" w14:textId="77777777" w:rsidR="00EC5B6C" w:rsidRPr="00211A34" w:rsidRDefault="00EC5B6C" w:rsidP="00EC5B6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D67F6A9" w14:textId="77777777" w:rsidR="00EC5B6C" w:rsidRPr="00211A34" w:rsidRDefault="00EC5B6C" w:rsidP="00EC5B6C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120</w:t>
            </w:r>
          </w:p>
          <w:p w14:paraId="5F339DFE" w14:textId="586E768E" w:rsidR="00EC5B6C" w:rsidRPr="00211A34" w:rsidRDefault="00EC5B6C" w:rsidP="00EC5B6C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A410A0A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2B09A3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77A3EC9B" w14:textId="77777777" w:rsidTr="00533F18">
        <w:tc>
          <w:tcPr>
            <w:tcW w:w="2169" w:type="dxa"/>
            <w:shd w:val="clear" w:color="auto" w:fill="auto"/>
          </w:tcPr>
          <w:p w14:paraId="078CE34A" w14:textId="2D6B2914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29DE">
              <w:rPr>
                <w:i/>
                <w:sz w:val="22"/>
                <w:szCs w:val="22"/>
              </w:rPr>
              <w:t xml:space="preserve"> </w:t>
            </w:r>
            <w:r w:rsidRPr="005357B3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2F84C39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4A910557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proofErr w:type="spellStart"/>
            <w:r w:rsidRPr="005357B3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44</w:t>
            </w:r>
          </w:p>
          <w:p w14:paraId="3886C441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523CFCD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E7AB4F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231C8415" w14:textId="77777777" w:rsidTr="00533F18">
        <w:tc>
          <w:tcPr>
            <w:tcW w:w="2169" w:type="dxa"/>
            <w:shd w:val="clear" w:color="auto" w:fill="auto"/>
          </w:tcPr>
          <w:p w14:paraId="6259DFF3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CF167B6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4248350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120</w:t>
            </w:r>
          </w:p>
          <w:p w14:paraId="47CE77DE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6D95763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- 68.98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FA65B3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68,98</w:t>
            </w:r>
          </w:p>
        </w:tc>
      </w:tr>
      <w:tr w:rsidR="005357B3" w:rsidRPr="00834EF4" w14:paraId="50FD3743" w14:textId="77777777" w:rsidTr="00533F18">
        <w:tc>
          <w:tcPr>
            <w:tcW w:w="2169" w:type="dxa"/>
            <w:shd w:val="clear" w:color="auto" w:fill="auto"/>
          </w:tcPr>
          <w:p w14:paraId="6752FA49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558B23C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6BAA154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120</w:t>
            </w:r>
          </w:p>
          <w:p w14:paraId="20CC0555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DF56458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177556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0798AF67" w14:textId="77777777" w:rsidTr="00533F18">
        <w:tc>
          <w:tcPr>
            <w:tcW w:w="2169" w:type="dxa"/>
            <w:shd w:val="clear" w:color="auto" w:fill="auto"/>
          </w:tcPr>
          <w:p w14:paraId="6B23284F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ECE578F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357B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D01E258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77</w:t>
            </w:r>
          </w:p>
          <w:p w14:paraId="1C54F1D5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1CE4423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189854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05A52E1F" w14:textId="77777777" w:rsidTr="00533F18">
        <w:tc>
          <w:tcPr>
            <w:tcW w:w="2169" w:type="dxa"/>
            <w:shd w:val="clear" w:color="auto" w:fill="auto"/>
          </w:tcPr>
          <w:p w14:paraId="652E4557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B270CDF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425A0EC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46/48/35</w:t>
            </w:r>
          </w:p>
          <w:p w14:paraId="129B7CBE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20D33ED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- 96.42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8E000F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96,42</w:t>
            </w:r>
          </w:p>
        </w:tc>
      </w:tr>
      <w:tr w:rsidR="005357B3" w:rsidRPr="00834EF4" w14:paraId="48E154AF" w14:textId="77777777" w:rsidTr="00533F18">
        <w:tc>
          <w:tcPr>
            <w:tcW w:w="2169" w:type="dxa"/>
            <w:shd w:val="clear" w:color="auto" w:fill="auto"/>
          </w:tcPr>
          <w:p w14:paraId="38D0E774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14C0C4E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D80EAE6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120</w:t>
            </w:r>
          </w:p>
          <w:p w14:paraId="75C035DE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9DF8E51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- 93.19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639F41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93,19</w:t>
            </w:r>
          </w:p>
        </w:tc>
      </w:tr>
      <w:tr w:rsidR="005357B3" w:rsidRPr="00834EF4" w14:paraId="127968F3" w14:textId="77777777" w:rsidTr="00533F18">
        <w:tc>
          <w:tcPr>
            <w:tcW w:w="2169" w:type="dxa"/>
            <w:shd w:val="clear" w:color="auto" w:fill="auto"/>
          </w:tcPr>
          <w:p w14:paraId="03EA5C60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0E68041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35D30BFD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proofErr w:type="spellStart"/>
            <w:r w:rsidRPr="005357B3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44</w:t>
            </w:r>
          </w:p>
          <w:p w14:paraId="7C7FC299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C5951AE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- 92.59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9F61D8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92,59</w:t>
            </w:r>
          </w:p>
        </w:tc>
      </w:tr>
      <w:tr w:rsidR="005357B3" w:rsidRPr="00834EF4" w14:paraId="263B3D66" w14:textId="77777777" w:rsidTr="00533F18">
        <w:tc>
          <w:tcPr>
            <w:tcW w:w="2169" w:type="dxa"/>
            <w:shd w:val="clear" w:color="auto" w:fill="auto"/>
          </w:tcPr>
          <w:p w14:paraId="005BBAF2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A1F8CAF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7650D51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9</w:t>
            </w:r>
          </w:p>
          <w:p w14:paraId="4ABC81F7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CD2BAA5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- 40.52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4F2494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40,52</w:t>
            </w:r>
          </w:p>
        </w:tc>
      </w:tr>
      <w:tr w:rsidR="005357B3" w:rsidRPr="00834EF4" w14:paraId="382D1993" w14:textId="77777777" w:rsidTr="00533F18">
        <w:tc>
          <w:tcPr>
            <w:tcW w:w="2169" w:type="dxa"/>
            <w:shd w:val="clear" w:color="auto" w:fill="auto"/>
          </w:tcPr>
          <w:p w14:paraId="6355F500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3A4FCDB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B854111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120</w:t>
            </w:r>
          </w:p>
          <w:p w14:paraId="621DE50B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FE8B5DB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956AC1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1E74FFC4" w14:textId="77777777" w:rsidTr="00533F18">
        <w:tc>
          <w:tcPr>
            <w:tcW w:w="2169" w:type="dxa"/>
            <w:shd w:val="clear" w:color="auto" w:fill="auto"/>
          </w:tcPr>
          <w:p w14:paraId="2E4B2522" w14:textId="4D211E66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29DE">
              <w:rPr>
                <w:i/>
                <w:sz w:val="22"/>
                <w:szCs w:val="22"/>
              </w:rPr>
              <w:t xml:space="preserve"> </w:t>
            </w:r>
            <w:r w:rsidRPr="005357B3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3DC55DB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Abbvie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6D6777F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Postępu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21 B</w:t>
            </w:r>
          </w:p>
          <w:p w14:paraId="6CB2FACE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02-676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94CAF77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F4412B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71FB757E" w14:textId="77777777" w:rsidTr="00533F18">
        <w:tc>
          <w:tcPr>
            <w:tcW w:w="2169" w:type="dxa"/>
            <w:shd w:val="clear" w:color="auto" w:fill="auto"/>
          </w:tcPr>
          <w:p w14:paraId="44D89343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lastRenderedPageBreak/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39638BF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50BD532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120</w:t>
            </w:r>
          </w:p>
          <w:p w14:paraId="61FEC8E3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66D91B2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7B1C5A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3CD843EA" w14:textId="77777777" w:rsidTr="00533F18">
        <w:tc>
          <w:tcPr>
            <w:tcW w:w="2169" w:type="dxa"/>
            <w:shd w:val="clear" w:color="auto" w:fill="auto"/>
          </w:tcPr>
          <w:p w14:paraId="21083678" w14:textId="05D38848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29DE">
              <w:rPr>
                <w:i/>
                <w:sz w:val="22"/>
                <w:szCs w:val="22"/>
              </w:rPr>
              <w:t xml:space="preserve"> </w:t>
            </w:r>
            <w:r w:rsidRPr="005357B3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31E4CFE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357B3">
              <w:rPr>
                <w:b/>
                <w:bCs/>
                <w:sz w:val="20"/>
                <w:szCs w:val="20"/>
              </w:rPr>
              <w:t>NEUCA S.A.</w:t>
            </w:r>
          </w:p>
          <w:p w14:paraId="4C7C9D57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35-37</w:t>
            </w:r>
          </w:p>
          <w:p w14:paraId="63ACF01D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7C847CBF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B2A107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470B8FA3" w14:textId="77777777" w:rsidTr="00533F18">
        <w:tc>
          <w:tcPr>
            <w:tcW w:w="2169" w:type="dxa"/>
            <w:shd w:val="clear" w:color="auto" w:fill="auto"/>
          </w:tcPr>
          <w:p w14:paraId="01B24BBF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0109FA7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357B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8C9852B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77</w:t>
            </w:r>
          </w:p>
          <w:p w14:paraId="36066F47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FE7DA86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B71773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31FF6344" w14:textId="77777777" w:rsidTr="00533F18">
        <w:tc>
          <w:tcPr>
            <w:tcW w:w="2169" w:type="dxa"/>
            <w:shd w:val="clear" w:color="auto" w:fill="auto"/>
          </w:tcPr>
          <w:p w14:paraId="01B8BD8A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74BFC86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357B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9236CA9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77</w:t>
            </w:r>
          </w:p>
          <w:p w14:paraId="4F0C60EA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8EEE2D3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808F1E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2C3767BB" w14:textId="77777777" w:rsidTr="00533F18">
        <w:tc>
          <w:tcPr>
            <w:tcW w:w="2169" w:type="dxa"/>
            <w:shd w:val="clear" w:color="auto" w:fill="auto"/>
          </w:tcPr>
          <w:p w14:paraId="07954ED0" w14:textId="7DB88808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29DE">
              <w:rPr>
                <w:i/>
                <w:sz w:val="22"/>
                <w:szCs w:val="22"/>
              </w:rPr>
              <w:t xml:space="preserve"> </w:t>
            </w:r>
            <w:r w:rsidRPr="005357B3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5FD27DB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BEEA911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120</w:t>
            </w:r>
          </w:p>
          <w:p w14:paraId="6DD8C6F7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055F11C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- 99.89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0F90EB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99,89</w:t>
            </w:r>
          </w:p>
        </w:tc>
      </w:tr>
      <w:tr w:rsidR="005357B3" w:rsidRPr="00834EF4" w14:paraId="30FCC103" w14:textId="77777777" w:rsidTr="00533F18">
        <w:tc>
          <w:tcPr>
            <w:tcW w:w="2169" w:type="dxa"/>
            <w:shd w:val="clear" w:color="auto" w:fill="auto"/>
          </w:tcPr>
          <w:p w14:paraId="7F527A7F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A326714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357B3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1AA9375F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Wolskie, </w:t>
            </w:r>
            <w:proofErr w:type="spellStart"/>
            <w:r w:rsidRPr="005357B3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14</w:t>
            </w:r>
          </w:p>
          <w:p w14:paraId="68BDE777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5865A3A9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- 98.40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4465A8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98,40</w:t>
            </w:r>
          </w:p>
        </w:tc>
      </w:tr>
      <w:tr w:rsidR="005357B3" w:rsidRPr="00834EF4" w14:paraId="50F22D48" w14:textId="77777777" w:rsidTr="00533F18">
        <w:tc>
          <w:tcPr>
            <w:tcW w:w="2169" w:type="dxa"/>
            <w:shd w:val="clear" w:color="auto" w:fill="auto"/>
          </w:tcPr>
          <w:p w14:paraId="77F0049F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DEE43C4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357B3">
              <w:rPr>
                <w:b/>
                <w:bCs/>
                <w:sz w:val="20"/>
                <w:szCs w:val="20"/>
              </w:rPr>
              <w:t>NEUCA S.A.</w:t>
            </w:r>
          </w:p>
          <w:p w14:paraId="48AAA7B8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35-37</w:t>
            </w:r>
          </w:p>
          <w:p w14:paraId="55F11ECD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1E3779F6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- 92.55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4EA3E3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92,55</w:t>
            </w:r>
          </w:p>
        </w:tc>
      </w:tr>
      <w:tr w:rsidR="005357B3" w:rsidRPr="00834EF4" w14:paraId="2EE77CB1" w14:textId="77777777" w:rsidTr="00533F18">
        <w:tc>
          <w:tcPr>
            <w:tcW w:w="2169" w:type="dxa"/>
            <w:shd w:val="clear" w:color="auto" w:fill="auto"/>
          </w:tcPr>
          <w:p w14:paraId="60D83A20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23AD715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65A2B55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9</w:t>
            </w:r>
          </w:p>
          <w:p w14:paraId="4C3D022B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B88FE7E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- 82.39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97FD91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82,39</w:t>
            </w:r>
          </w:p>
        </w:tc>
      </w:tr>
      <w:tr w:rsidR="005357B3" w:rsidRPr="00834EF4" w14:paraId="4BDF6ECF" w14:textId="77777777" w:rsidTr="00533F18">
        <w:tc>
          <w:tcPr>
            <w:tcW w:w="2169" w:type="dxa"/>
            <w:shd w:val="clear" w:color="auto" w:fill="auto"/>
          </w:tcPr>
          <w:p w14:paraId="0DB600B8" w14:textId="75955C54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29DE">
              <w:rPr>
                <w:i/>
                <w:sz w:val="22"/>
                <w:szCs w:val="22"/>
              </w:rPr>
              <w:t xml:space="preserve"> </w:t>
            </w:r>
            <w:r w:rsidRPr="005357B3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A465CF4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1868ADE9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proofErr w:type="spellStart"/>
            <w:r w:rsidRPr="005357B3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44</w:t>
            </w:r>
          </w:p>
          <w:p w14:paraId="02E47464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151C6A8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- 80.82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3EDE36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80,82</w:t>
            </w:r>
          </w:p>
        </w:tc>
      </w:tr>
      <w:tr w:rsidR="005357B3" w:rsidRPr="00834EF4" w14:paraId="41B9639B" w14:textId="77777777" w:rsidTr="00533F18">
        <w:tc>
          <w:tcPr>
            <w:tcW w:w="2169" w:type="dxa"/>
            <w:shd w:val="clear" w:color="auto" w:fill="auto"/>
          </w:tcPr>
          <w:p w14:paraId="14477305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41432F4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5F36D97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46/48/35</w:t>
            </w:r>
          </w:p>
          <w:p w14:paraId="46C0277A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4B74331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- 80.82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99A0C5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80,82</w:t>
            </w:r>
          </w:p>
        </w:tc>
      </w:tr>
      <w:tr w:rsidR="005357B3" w:rsidRPr="00834EF4" w14:paraId="545C24AF" w14:textId="77777777" w:rsidTr="00533F18">
        <w:tc>
          <w:tcPr>
            <w:tcW w:w="2169" w:type="dxa"/>
            <w:shd w:val="clear" w:color="auto" w:fill="auto"/>
          </w:tcPr>
          <w:p w14:paraId="2A15E819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575BD69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357B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0F01B18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77</w:t>
            </w:r>
          </w:p>
          <w:p w14:paraId="064C392B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539EB1B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FD4567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4C8FEC4C" w14:textId="77777777" w:rsidTr="00533F18">
        <w:tc>
          <w:tcPr>
            <w:tcW w:w="2169" w:type="dxa"/>
            <w:shd w:val="clear" w:color="auto" w:fill="auto"/>
          </w:tcPr>
          <w:p w14:paraId="638E64DE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8C08E0F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357B3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3E16C77E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Wolskie, </w:t>
            </w:r>
            <w:proofErr w:type="spellStart"/>
            <w:r w:rsidRPr="005357B3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14</w:t>
            </w:r>
          </w:p>
          <w:p w14:paraId="0AEFF1C9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321B6AA9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- 98.52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D7A98A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98,52</w:t>
            </w:r>
          </w:p>
        </w:tc>
      </w:tr>
      <w:tr w:rsidR="005357B3" w:rsidRPr="00834EF4" w14:paraId="396EA836" w14:textId="77777777" w:rsidTr="00533F18">
        <w:tc>
          <w:tcPr>
            <w:tcW w:w="2169" w:type="dxa"/>
            <w:shd w:val="clear" w:color="auto" w:fill="auto"/>
          </w:tcPr>
          <w:p w14:paraId="7F16B85C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5AB92A4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22562BD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120</w:t>
            </w:r>
          </w:p>
          <w:p w14:paraId="2F49B93D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A542510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- 97.78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1EB0BA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97,78</w:t>
            </w:r>
          </w:p>
        </w:tc>
      </w:tr>
      <w:tr w:rsidR="005357B3" w:rsidRPr="00834EF4" w14:paraId="02468AB3" w14:textId="77777777" w:rsidTr="00533F18">
        <w:tc>
          <w:tcPr>
            <w:tcW w:w="2169" w:type="dxa"/>
            <w:shd w:val="clear" w:color="auto" w:fill="auto"/>
          </w:tcPr>
          <w:p w14:paraId="2EBA7711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2768F68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9686684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120</w:t>
            </w:r>
          </w:p>
          <w:p w14:paraId="1531B8B6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F87E108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D0AB41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461DC5DF" w14:textId="77777777" w:rsidTr="00533F18">
        <w:tc>
          <w:tcPr>
            <w:tcW w:w="2169" w:type="dxa"/>
            <w:shd w:val="clear" w:color="auto" w:fill="auto"/>
          </w:tcPr>
          <w:p w14:paraId="27F7E1CF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B9E8C73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357B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C7F1834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77</w:t>
            </w:r>
          </w:p>
          <w:p w14:paraId="72D0699D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070AD5D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B7900B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3149A6E6" w14:textId="77777777" w:rsidTr="00533F18">
        <w:tc>
          <w:tcPr>
            <w:tcW w:w="2169" w:type="dxa"/>
            <w:shd w:val="clear" w:color="auto" w:fill="auto"/>
          </w:tcPr>
          <w:p w14:paraId="59C2B670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DDDCFD0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17A3255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120</w:t>
            </w:r>
          </w:p>
          <w:p w14:paraId="27E9C391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E005F9A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- 99.96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606D2F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99,96</w:t>
            </w:r>
          </w:p>
        </w:tc>
      </w:tr>
      <w:tr w:rsidR="005357B3" w:rsidRPr="00834EF4" w14:paraId="47E61F07" w14:textId="77777777" w:rsidTr="00533F18">
        <w:tc>
          <w:tcPr>
            <w:tcW w:w="2169" w:type="dxa"/>
            <w:shd w:val="clear" w:color="auto" w:fill="auto"/>
          </w:tcPr>
          <w:p w14:paraId="6E8E2D88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F75B403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4187CFCD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9</w:t>
            </w:r>
          </w:p>
          <w:p w14:paraId="123BB6DB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7E298B2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- 98.28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08B3C9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98,28</w:t>
            </w:r>
          </w:p>
        </w:tc>
      </w:tr>
      <w:tr w:rsidR="005357B3" w:rsidRPr="00834EF4" w14:paraId="35B43DF9" w14:textId="77777777" w:rsidTr="00533F18">
        <w:tc>
          <w:tcPr>
            <w:tcW w:w="2169" w:type="dxa"/>
            <w:shd w:val="clear" w:color="auto" w:fill="auto"/>
          </w:tcPr>
          <w:p w14:paraId="7AE2CEFE" w14:textId="4491BF46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29DE">
              <w:rPr>
                <w:i/>
                <w:sz w:val="22"/>
                <w:szCs w:val="22"/>
              </w:rPr>
              <w:t xml:space="preserve"> </w:t>
            </w:r>
            <w:r w:rsidRPr="005357B3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A2BD923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357B3">
              <w:rPr>
                <w:b/>
                <w:bCs/>
                <w:sz w:val="20"/>
                <w:szCs w:val="20"/>
              </w:rPr>
              <w:t>NEUCA S.A.</w:t>
            </w:r>
          </w:p>
          <w:p w14:paraId="2F35FF17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lastRenderedPageBreak/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35-37</w:t>
            </w:r>
          </w:p>
          <w:p w14:paraId="4587D3FF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06DCB1C9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9D1ED2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35D13D9D" w14:textId="77777777" w:rsidTr="00533F18">
        <w:tc>
          <w:tcPr>
            <w:tcW w:w="2169" w:type="dxa"/>
            <w:shd w:val="clear" w:color="auto" w:fill="auto"/>
          </w:tcPr>
          <w:p w14:paraId="2CD83F42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EFF8C0F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357B3">
              <w:rPr>
                <w:b/>
                <w:bCs/>
                <w:sz w:val="20"/>
                <w:szCs w:val="20"/>
              </w:rPr>
              <w:t>PROFARM PS SP. Z O.O.</w:t>
            </w:r>
          </w:p>
          <w:p w14:paraId="2CAD076C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ul. 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96</w:t>
            </w:r>
          </w:p>
          <w:p w14:paraId="05028A56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Stara Iwiczna</w:t>
            </w:r>
          </w:p>
        </w:tc>
        <w:tc>
          <w:tcPr>
            <w:tcW w:w="2976" w:type="dxa"/>
            <w:shd w:val="clear" w:color="auto" w:fill="auto"/>
          </w:tcPr>
          <w:p w14:paraId="4D81BF63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- 98.61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981102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98,61</w:t>
            </w:r>
          </w:p>
        </w:tc>
      </w:tr>
      <w:tr w:rsidR="005357B3" w:rsidRPr="00834EF4" w14:paraId="1F48A7DB" w14:textId="77777777" w:rsidTr="00533F18">
        <w:tc>
          <w:tcPr>
            <w:tcW w:w="2169" w:type="dxa"/>
            <w:shd w:val="clear" w:color="auto" w:fill="auto"/>
          </w:tcPr>
          <w:p w14:paraId="197904C3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2B85A05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5625FF7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120</w:t>
            </w:r>
          </w:p>
          <w:p w14:paraId="2A083AA8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8BF1427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- 98.47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74DCD4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98,47</w:t>
            </w:r>
          </w:p>
        </w:tc>
      </w:tr>
      <w:tr w:rsidR="005357B3" w:rsidRPr="00834EF4" w14:paraId="05849DD7" w14:textId="77777777" w:rsidTr="00533F18">
        <w:tc>
          <w:tcPr>
            <w:tcW w:w="2169" w:type="dxa"/>
            <w:shd w:val="clear" w:color="auto" w:fill="auto"/>
          </w:tcPr>
          <w:p w14:paraId="092A1541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E7E1C21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357B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709FCB3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77</w:t>
            </w:r>
          </w:p>
          <w:p w14:paraId="15302949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3AC8938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190FEC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42D0793E" w14:textId="77777777" w:rsidTr="00533F18">
        <w:tc>
          <w:tcPr>
            <w:tcW w:w="2169" w:type="dxa"/>
            <w:shd w:val="clear" w:color="auto" w:fill="auto"/>
          </w:tcPr>
          <w:p w14:paraId="04D7AFE2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1832600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F55B0FA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120</w:t>
            </w:r>
          </w:p>
          <w:p w14:paraId="15736501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6F68659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- 99.35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8CB38A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99,35</w:t>
            </w:r>
          </w:p>
        </w:tc>
      </w:tr>
      <w:tr w:rsidR="005357B3" w:rsidRPr="00834EF4" w14:paraId="2E2B75CE" w14:textId="77777777" w:rsidTr="00533F18">
        <w:tc>
          <w:tcPr>
            <w:tcW w:w="2169" w:type="dxa"/>
            <w:shd w:val="clear" w:color="auto" w:fill="auto"/>
          </w:tcPr>
          <w:p w14:paraId="6225AF15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ABAB3A9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357B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78B3DF9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77</w:t>
            </w:r>
          </w:p>
          <w:p w14:paraId="43D562A8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C36A1C4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E8DB23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0E48EAF9" w14:textId="77777777" w:rsidTr="00533F18">
        <w:tc>
          <w:tcPr>
            <w:tcW w:w="2169" w:type="dxa"/>
            <w:shd w:val="clear" w:color="auto" w:fill="auto"/>
          </w:tcPr>
          <w:p w14:paraId="131E49F8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C086ABD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357B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9F39E9D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77</w:t>
            </w:r>
          </w:p>
          <w:p w14:paraId="5218D197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D2D5E8E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91391C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483E74E9" w14:textId="77777777" w:rsidTr="00533F18">
        <w:tc>
          <w:tcPr>
            <w:tcW w:w="2169" w:type="dxa"/>
            <w:shd w:val="clear" w:color="auto" w:fill="auto"/>
          </w:tcPr>
          <w:p w14:paraId="0DBAD1E0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3123419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357B3">
              <w:rPr>
                <w:b/>
                <w:bCs/>
                <w:sz w:val="20"/>
                <w:szCs w:val="20"/>
              </w:rPr>
              <w:t>Sanofi-</w:t>
            </w:r>
            <w:proofErr w:type="spellStart"/>
            <w:r w:rsidRPr="005357B3">
              <w:rPr>
                <w:b/>
                <w:bCs/>
                <w:sz w:val="20"/>
                <w:szCs w:val="20"/>
              </w:rPr>
              <w:t>Aventis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C6585FC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17</w:t>
            </w:r>
          </w:p>
          <w:p w14:paraId="5DD20BC2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E19EB04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59D49E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1F2EFCC6" w14:textId="77777777" w:rsidTr="00533F18">
        <w:tc>
          <w:tcPr>
            <w:tcW w:w="2169" w:type="dxa"/>
            <w:shd w:val="clear" w:color="auto" w:fill="auto"/>
          </w:tcPr>
          <w:p w14:paraId="7147A559" w14:textId="7E1EB0C4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29DE">
              <w:rPr>
                <w:i/>
                <w:sz w:val="22"/>
                <w:szCs w:val="22"/>
              </w:rPr>
              <w:t xml:space="preserve"> </w:t>
            </w:r>
            <w:r w:rsidRPr="005357B3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49F3F5E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C4ED2B0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120</w:t>
            </w:r>
          </w:p>
          <w:p w14:paraId="06F5861A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42656F5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E2C1BC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  <w:tr w:rsidR="005357B3" w:rsidRPr="00834EF4" w14:paraId="0AB4CCF4" w14:textId="77777777" w:rsidTr="00533F18">
        <w:tc>
          <w:tcPr>
            <w:tcW w:w="2169" w:type="dxa"/>
            <w:shd w:val="clear" w:color="auto" w:fill="auto"/>
          </w:tcPr>
          <w:p w14:paraId="78113255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57B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6C4DB78" w14:textId="77777777" w:rsidR="005357B3" w:rsidRPr="00211A34" w:rsidRDefault="005357B3" w:rsidP="00533F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357B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357B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924565A" w14:textId="77777777" w:rsidR="005357B3" w:rsidRPr="00211A34" w:rsidRDefault="005357B3" w:rsidP="00533F18">
            <w:pPr>
              <w:rPr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120</w:t>
            </w:r>
          </w:p>
          <w:p w14:paraId="5211604F" w14:textId="77777777" w:rsidR="005357B3" w:rsidRPr="00211A34" w:rsidRDefault="005357B3" w:rsidP="00533F18">
            <w:pPr>
              <w:spacing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57B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FA89794" w14:textId="77777777" w:rsidR="005357B3" w:rsidRPr="00211A34" w:rsidRDefault="005357B3" w:rsidP="00533F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CC03A7" w14:textId="77777777" w:rsidR="005357B3" w:rsidRPr="00211A34" w:rsidRDefault="005357B3" w:rsidP="00533F18">
            <w:pPr>
              <w:jc w:val="center"/>
              <w:rPr>
                <w:color w:val="000000"/>
                <w:sz w:val="20"/>
                <w:szCs w:val="20"/>
              </w:rPr>
            </w:pPr>
            <w:r w:rsidRPr="005357B3">
              <w:rPr>
                <w:sz w:val="20"/>
                <w:szCs w:val="20"/>
              </w:rPr>
              <w:t xml:space="preserve">  100,00</w:t>
            </w:r>
          </w:p>
        </w:tc>
      </w:tr>
    </w:tbl>
    <w:p w14:paraId="5527515B" w14:textId="77777777" w:rsidR="00B464D3" w:rsidRPr="004229DE" w:rsidRDefault="005357B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  <w:r w:rsidR="00B464D3" w:rsidRPr="004229DE">
        <w:rPr>
          <w:i/>
          <w:sz w:val="22"/>
          <w:szCs w:val="22"/>
        </w:rPr>
        <w:t>Zamawiający</w:t>
      </w:r>
    </w:p>
    <w:p w14:paraId="6069010A" w14:textId="41EAF738" w:rsidR="00B464D3" w:rsidRPr="00E56378" w:rsidRDefault="005357B3" w:rsidP="00B464D3">
      <w:pPr>
        <w:jc w:val="right"/>
        <w:rPr>
          <w:sz w:val="32"/>
          <w:szCs w:val="32"/>
          <w:vertAlign w:val="superscript"/>
        </w:rPr>
      </w:pPr>
      <w:r w:rsidRPr="005357B3">
        <w:rPr>
          <w:sz w:val="22"/>
          <w:szCs w:val="22"/>
        </w:rPr>
        <w:t xml:space="preserve">  </w:t>
      </w:r>
    </w:p>
    <w:bookmarkEnd w:id="0"/>
    <w:p w14:paraId="3759CA41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DBE66" w14:textId="77777777" w:rsidR="00FA7393" w:rsidRDefault="00FA7393">
      <w:r>
        <w:separator/>
      </w:r>
    </w:p>
  </w:endnote>
  <w:endnote w:type="continuationSeparator" w:id="0">
    <w:p w14:paraId="078C39ED" w14:textId="77777777" w:rsidR="00FA7393" w:rsidRDefault="00FA7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DB01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0E6C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211FB9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6ECC80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C839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0EF7E" w14:textId="77777777" w:rsidR="00FA7393" w:rsidRDefault="00FA7393">
      <w:r>
        <w:separator/>
      </w:r>
    </w:p>
  </w:footnote>
  <w:footnote w:type="continuationSeparator" w:id="0">
    <w:p w14:paraId="79EA097E" w14:textId="77777777" w:rsidR="00FA7393" w:rsidRDefault="00FA73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2FAA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A39C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F54F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7393"/>
    <w:rsid w:val="00022322"/>
    <w:rsid w:val="00042497"/>
    <w:rsid w:val="000C1E6F"/>
    <w:rsid w:val="000E4E56"/>
    <w:rsid w:val="00175558"/>
    <w:rsid w:val="001A1468"/>
    <w:rsid w:val="001B0D74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42C1"/>
    <w:rsid w:val="005357B3"/>
    <w:rsid w:val="0054734E"/>
    <w:rsid w:val="00596EA3"/>
    <w:rsid w:val="00596FD7"/>
    <w:rsid w:val="005E5BFF"/>
    <w:rsid w:val="00607F9B"/>
    <w:rsid w:val="00644DCB"/>
    <w:rsid w:val="00657C1E"/>
    <w:rsid w:val="006A01FD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71CFA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B465D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C5B6C"/>
    <w:rsid w:val="00F33C66"/>
    <w:rsid w:val="00F960D7"/>
    <w:rsid w:val="00FA7393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DF4684"/>
  <w15:chartTrackingRefBased/>
  <w15:docId w15:val="{66F8DAE5-E48E-469F-828B-FBC49B6DD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100</TotalTime>
  <Pages>12</Pages>
  <Words>3637</Words>
  <Characters>18575</Characters>
  <Application>Microsoft Office Word</Application>
  <DocSecurity>0</DocSecurity>
  <Lines>154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9</cp:revision>
  <cp:lastPrinted>2023-07-19T08:59:00Z</cp:lastPrinted>
  <dcterms:created xsi:type="dcterms:W3CDTF">2023-07-19T08:28:00Z</dcterms:created>
  <dcterms:modified xsi:type="dcterms:W3CDTF">2023-07-19T10:09:00Z</dcterms:modified>
</cp:coreProperties>
</file>