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637E9EB6" w14:textId="77777777" w:rsidR="00692847" w:rsidRDefault="00692847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9E4E602" w14:textId="7FA7CD5E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42E1DDA6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A3091A" w:rsidRPr="00A3091A">
        <w:rPr>
          <w:b/>
        </w:rPr>
        <w:t>urządzeń do transmisji danych cyfrowych (typ A - 10 sztuk; typ B - 4 sztuki, typ C - 6 sztuk; typ D - 6 sztuk; typ E - 6 sztuk; typ F - 2 sztuki; typ G - 6 sztuk; typ H - 4 sztuki; typ I - 4 sztuki) - KC-</w:t>
      </w:r>
      <w:proofErr w:type="spellStart"/>
      <w:r w:rsidR="00A3091A" w:rsidRPr="00A3091A">
        <w:rPr>
          <w:b/>
        </w:rPr>
        <w:t>zp</w:t>
      </w:r>
      <w:proofErr w:type="spellEnd"/>
      <w:r w:rsidR="00A3091A" w:rsidRPr="00A3091A">
        <w:rPr>
          <w:b/>
        </w:rPr>
        <w:t>. 272-386/23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0B7F8BB0" w14:textId="77777777" w:rsidR="00692847" w:rsidRDefault="00692847" w:rsidP="00486430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35E835D3" w14:textId="41F267A9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86430" w:rsidRPr="002A16E2" w14:paraId="4EBA937C" w14:textId="77777777" w:rsidTr="00A00DD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2A16E2" w:rsidRDefault="00486430" w:rsidP="00A00D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2E096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A2C01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ABBAD" w14:textId="77777777" w:rsidR="00A3091A" w:rsidRDefault="00A3091A" w:rsidP="00A00DDD">
            <w:pPr>
              <w:jc w:val="center"/>
              <w:rPr>
                <w:b/>
                <w:sz w:val="16"/>
                <w:szCs w:val="16"/>
              </w:rPr>
            </w:pPr>
          </w:p>
          <w:p w14:paraId="153C8502" w14:textId="2C1C28EC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DC750C1" w14:textId="2FB7754F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1CA56" w14:textId="72D12176" w:rsidR="00486430" w:rsidRPr="00DE7746" w:rsidRDefault="00A3091A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126C375C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FBD2A9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F9BAC8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2359652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67CD5D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E2363DB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CB51DBF" w14:textId="77777777" w:rsidTr="00A00D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86430" w:rsidRPr="002A16E2" w14:paraId="04B210A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445BA9D4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02886EED" w:rsidR="00486430" w:rsidRPr="00A3091A" w:rsidRDefault="00A3091A" w:rsidP="00A00DD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>typ 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66D9D9C1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</w:t>
            </w:r>
            <w:r w:rsidR="00A3091A">
              <w:rPr>
                <w:sz w:val="20"/>
                <w:szCs w:val="20"/>
              </w:rPr>
              <w:t>0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BB4A1B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6465D" w14:textId="0B8F09C7" w:rsidR="00486430" w:rsidRPr="002A16E2" w:rsidRDefault="00A3091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3A3F" w14:textId="4529952A" w:rsidR="00486430" w:rsidRPr="00A3091A" w:rsidRDefault="00A3091A" w:rsidP="00A00DD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>typ 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624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D3AC" w14:textId="2C6BB6D4" w:rsidR="00486430" w:rsidRPr="007752A9" w:rsidRDefault="00A3091A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86430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8D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8A3C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2219D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6BC5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F3E5364" w14:textId="0878E9F9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</w:t>
      </w:r>
      <w:r w:rsidR="00404C60">
        <w:t xml:space="preserve"> </w:t>
      </w:r>
      <w:bookmarkStart w:id="0" w:name="_Hlk140481017"/>
      <w:r w:rsidR="00404C60">
        <w:t xml:space="preserve">od podpisania umowy </w:t>
      </w:r>
      <w:bookmarkEnd w:id="0"/>
    </w:p>
    <w:p w14:paraId="6511D30E" w14:textId="1B54573A" w:rsidR="00486430" w:rsidRDefault="00486430" w:rsidP="00486430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wynosi: </w:t>
      </w:r>
      <w:r w:rsidRPr="00FB1B4F">
        <w:t>………………………</w:t>
      </w:r>
      <w:r w:rsidR="00404C60">
        <w:t xml:space="preserve">miesięcy 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36118AB9" w14:textId="77777777" w:rsidR="00692847" w:rsidRDefault="00692847" w:rsidP="00692847">
      <w:pPr>
        <w:widowControl w:val="0"/>
        <w:spacing w:line="360" w:lineRule="auto"/>
        <w:ind w:right="1"/>
        <w:jc w:val="both"/>
        <w:rPr>
          <w:b/>
          <w:bCs/>
        </w:rPr>
      </w:pPr>
      <w:r w:rsidRPr="00A3091A">
        <w:rPr>
          <w:b/>
          <w:bCs/>
          <w:iCs/>
        </w:rPr>
        <w:lastRenderedPageBreak/>
        <w:t>Wsparcie pasma częstotliwości 5</w:t>
      </w:r>
      <w:r>
        <w:rPr>
          <w:b/>
          <w:bCs/>
          <w:iCs/>
        </w:rPr>
        <w:t>G: n258</w:t>
      </w:r>
      <w:r>
        <w:t xml:space="preserve"> </w:t>
      </w:r>
      <w:r w:rsidRPr="00692847">
        <w:rPr>
          <w:rFonts w:eastAsia="Source Han Sans CN Regular"/>
          <w:kern w:val="2"/>
          <w:lang w:eastAsia="en-GB" w:bidi="en-GB"/>
        </w:rPr>
        <w:t>TAK/NIE</w:t>
      </w:r>
      <w:r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r>
        <w:rPr>
          <w:rFonts w:eastAsia="Source Han Sans CN Regular"/>
          <w:b/>
          <w:bCs/>
          <w:color w:val="FF0000"/>
          <w:kern w:val="2"/>
          <w:lang w:eastAsia="en-GB" w:bidi="en-GB"/>
        </w:rPr>
        <w:t xml:space="preserve">* </w:t>
      </w:r>
      <w:r w:rsidRPr="0022732C">
        <w:rPr>
          <w:i/>
          <w:highlight w:val="yellow"/>
        </w:rPr>
        <w:t>(kryterium oceny ofert)</w:t>
      </w:r>
    </w:p>
    <w:p w14:paraId="6891581F" w14:textId="77777777" w:rsidR="00692847" w:rsidRDefault="00692847" w:rsidP="00692847">
      <w:pPr>
        <w:spacing w:after="120"/>
        <w:ind w:left="-46" w:hanging="14"/>
        <w:rPr>
          <w:rFonts w:eastAsia="Source Han Sans CN Regular"/>
          <w:kern w:val="2"/>
          <w:lang w:eastAsia="en-GB" w:bidi="en-GB"/>
        </w:rPr>
      </w:pPr>
      <w:r>
        <w:rPr>
          <w:rFonts w:eastAsia="Source Han Sans CN Regular"/>
          <w:color w:val="FF0000"/>
          <w:kern w:val="2"/>
          <w:lang w:eastAsia="en-GB" w:bidi="en-GB"/>
        </w:rPr>
        <w:t>*</w:t>
      </w:r>
      <w:r>
        <w:rPr>
          <w:rFonts w:eastAsia="Source Han Sans CN Regular"/>
          <w:kern w:val="2"/>
          <w:lang w:eastAsia="en-GB" w:bidi="en-GB"/>
        </w:rPr>
        <w:t>należy zaznaczyć właściwą opcję</w:t>
      </w:r>
    </w:p>
    <w:p w14:paraId="1D6103D2" w14:textId="77777777" w:rsidR="00692847" w:rsidRDefault="00692847" w:rsidP="00692847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03277955" w14:textId="2AEE91ED" w:rsidR="00A3091A" w:rsidRPr="00F72799" w:rsidRDefault="00692847" w:rsidP="00692847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 xml:space="preserve"> </w:t>
      </w:r>
      <w:r w:rsidR="00A3091A">
        <w:rPr>
          <w:b/>
          <w:sz w:val="20"/>
          <w:szCs w:val="20"/>
          <w:highlight w:val="cyan"/>
        </w:rPr>
        <w:t>ZADANIE CZĘŚCIOWE NR</w:t>
      </w:r>
      <w:r w:rsidR="00A3091A" w:rsidRPr="00A3091A">
        <w:rPr>
          <w:b/>
          <w:sz w:val="20"/>
          <w:szCs w:val="20"/>
          <w:highlight w:val="cyan"/>
        </w:rPr>
        <w:t xml:space="preserve">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3091A" w:rsidRPr="002A16E2" w14:paraId="73A83139" w14:textId="77777777" w:rsidTr="00136B9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666C07" w14:textId="77777777" w:rsidR="00A3091A" w:rsidRPr="002A16E2" w:rsidRDefault="00A3091A" w:rsidP="00136B9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4AFA3A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776E379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5A57A8B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F08743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</w:p>
          <w:p w14:paraId="79820F2C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0D8CF250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38AD1E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605651BB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8A5A4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5825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465576A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B5CFF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74F814C3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6C417B77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2A8389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504E9A0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48836435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3091A" w:rsidRPr="002A16E2" w14:paraId="5F7B0E71" w14:textId="77777777" w:rsidTr="00136B9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754E19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41C842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AC6823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23F097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D19D96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9736F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2499C5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2BCD9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091A" w:rsidRPr="002A16E2" w14:paraId="2F86082F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E5F72B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F89A" w14:textId="0F2576FB" w:rsidR="00A3091A" w:rsidRPr="00A3091A" w:rsidRDefault="00A3091A" w:rsidP="00136B9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typ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E678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37C0" w14:textId="00C3112A" w:rsidR="00A3091A" w:rsidRPr="007752A9" w:rsidRDefault="00A3091A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664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6BC4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163E8F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6AAD44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1F385FF5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F4BDED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188C" w14:textId="0D307FE9" w:rsidR="00A3091A" w:rsidRPr="00A3091A" w:rsidRDefault="00A3091A" w:rsidP="00136B9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typ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7878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639E" w14:textId="0D986710" w:rsidR="00A3091A" w:rsidRPr="007752A9" w:rsidRDefault="00A3091A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7DEF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3C5A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950C5A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07D9B9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3E5CC09B" w14:textId="77777777" w:rsidTr="00136B9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C5F3FF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52E6E1A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CDEF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E338A5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00DE4B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755E097" w14:textId="52FEC8C4" w:rsidR="00A3091A" w:rsidRPr="00F72799" w:rsidRDefault="00A3091A" w:rsidP="00A309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</w:t>
      </w:r>
      <w:r w:rsidR="00404C60">
        <w:t xml:space="preserve"> </w:t>
      </w:r>
      <w:r w:rsidR="00404C60" w:rsidRPr="00404C60">
        <w:t>od podpisania umowy</w:t>
      </w:r>
    </w:p>
    <w:p w14:paraId="0495B203" w14:textId="37C5250E" w:rsidR="00A3091A" w:rsidRDefault="00A3091A" w:rsidP="00A3091A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wynosi: </w:t>
      </w:r>
      <w:r w:rsidRPr="00FB1B4F">
        <w:t>……………………</w:t>
      </w:r>
      <w:r w:rsidR="00404C60">
        <w:t xml:space="preserve"> 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5CA504AC" w14:textId="1B20DE35" w:rsidR="00692847" w:rsidRDefault="00A3091A" w:rsidP="00692847">
      <w:pPr>
        <w:widowControl w:val="0"/>
        <w:spacing w:line="360" w:lineRule="auto"/>
        <w:ind w:right="1"/>
        <w:jc w:val="both"/>
        <w:rPr>
          <w:b/>
          <w:bCs/>
        </w:rPr>
      </w:pPr>
      <w:r w:rsidRPr="00A3091A">
        <w:rPr>
          <w:b/>
          <w:bCs/>
          <w:iCs/>
        </w:rPr>
        <w:t>Wsparcie pasma częstotliwości 5</w:t>
      </w:r>
      <w:r>
        <w:rPr>
          <w:b/>
          <w:bCs/>
          <w:iCs/>
        </w:rPr>
        <w:t>G: n258</w:t>
      </w:r>
      <w:r w:rsidR="00692847">
        <w:t xml:space="preserve"> </w:t>
      </w:r>
      <w:bookmarkStart w:id="1" w:name="_Hlk140481083"/>
      <w:r w:rsidR="00692847" w:rsidRPr="00692847">
        <w:rPr>
          <w:rFonts w:eastAsia="Source Han Sans CN Regular"/>
          <w:kern w:val="2"/>
          <w:lang w:eastAsia="en-GB" w:bidi="en-GB"/>
        </w:rPr>
        <w:t>TAK/NIE</w:t>
      </w:r>
      <w:r w:rsidR="00692847"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r w:rsidR="00692847">
        <w:rPr>
          <w:rFonts w:eastAsia="Source Han Sans CN Regular"/>
          <w:b/>
          <w:bCs/>
          <w:color w:val="FF0000"/>
          <w:kern w:val="2"/>
          <w:lang w:eastAsia="en-GB" w:bidi="en-GB"/>
        </w:rPr>
        <w:t xml:space="preserve">* </w:t>
      </w:r>
      <w:r w:rsidR="00692847" w:rsidRPr="0022732C">
        <w:rPr>
          <w:i/>
          <w:highlight w:val="yellow"/>
        </w:rPr>
        <w:t>(kryterium oceny ofert)</w:t>
      </w:r>
    </w:p>
    <w:p w14:paraId="7DDAD68E" w14:textId="6492B399" w:rsidR="00A3091A" w:rsidRDefault="00692847" w:rsidP="00692847">
      <w:pPr>
        <w:widowControl w:val="0"/>
        <w:spacing w:line="360" w:lineRule="auto"/>
        <w:ind w:right="1"/>
        <w:jc w:val="both"/>
        <w:rPr>
          <w:i/>
        </w:rPr>
      </w:pPr>
      <w:r>
        <w:rPr>
          <w:rFonts w:eastAsia="Source Han Sans CN Regular"/>
          <w:color w:val="FF0000"/>
          <w:kern w:val="2"/>
          <w:lang w:eastAsia="en-GB" w:bidi="en-GB"/>
        </w:rPr>
        <w:t>*</w:t>
      </w:r>
      <w:r>
        <w:rPr>
          <w:rFonts w:eastAsia="Source Han Sans CN Regular"/>
          <w:kern w:val="2"/>
          <w:lang w:eastAsia="en-GB" w:bidi="en-GB"/>
        </w:rPr>
        <w:t>należy zaznaczyć właściwą opcję</w:t>
      </w:r>
      <w:r w:rsidR="00A3091A">
        <w:t xml:space="preserve"> </w:t>
      </w:r>
    </w:p>
    <w:bookmarkEnd w:id="1"/>
    <w:p w14:paraId="790807B2" w14:textId="77777777" w:rsidR="00692847" w:rsidRDefault="00692847" w:rsidP="00A3091A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2AB6777A" w14:textId="2DDC5726" w:rsidR="00A3091A" w:rsidRPr="00F72799" w:rsidRDefault="00A3091A" w:rsidP="00A3091A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3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3091A" w:rsidRPr="002A16E2" w14:paraId="1A2D9E08" w14:textId="77777777" w:rsidTr="00136B9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1252AC" w14:textId="77777777" w:rsidR="00A3091A" w:rsidRPr="002A16E2" w:rsidRDefault="00A3091A" w:rsidP="00136B9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FA51AD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01C0E60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1F603904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781483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</w:p>
          <w:p w14:paraId="1EB7B910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09435BA1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1EE788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54A54783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B55736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DF9EAA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23D6B6C0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2DB92A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18258329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72257BF5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3114B75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9889F3E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39520243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3091A" w:rsidRPr="002A16E2" w14:paraId="7AFF6FC1" w14:textId="77777777" w:rsidTr="00136B9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145CA4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32E136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F6A217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B54583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38A7DA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8C3A60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A8491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08FDDA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091A" w:rsidRPr="002A16E2" w14:paraId="32B71356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6F3DF8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1A81" w14:textId="2FB3630F" w:rsidR="00A3091A" w:rsidRPr="00A3091A" w:rsidRDefault="00A3091A" w:rsidP="00136B9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typ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7E50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866C" w14:textId="42BAA9A8" w:rsidR="00A3091A" w:rsidRPr="007752A9" w:rsidRDefault="00A3091A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C263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3233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2D8706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A1C95F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58D662D8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6D8B35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363C" w14:textId="6C81EC57" w:rsidR="00A3091A" w:rsidRPr="00A3091A" w:rsidRDefault="00A3091A" w:rsidP="00136B9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typ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8EA9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D4B0" w14:textId="662DA794" w:rsidR="00A3091A" w:rsidRPr="007752A9" w:rsidRDefault="00A3091A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6855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395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DBCAF6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06256B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6918F720" w14:textId="77777777" w:rsidTr="00136B9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9AE4BE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846128E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C102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F32107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46BEF8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DCD7EF5" w14:textId="2A35BCE4" w:rsidR="00A3091A" w:rsidRPr="00F72799" w:rsidRDefault="00A3091A" w:rsidP="00A309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</w:t>
      </w:r>
      <w:r w:rsidR="00404C60">
        <w:t xml:space="preserve"> </w:t>
      </w:r>
      <w:r w:rsidR="00404C60" w:rsidRPr="00404C60">
        <w:t>od podpisania umowy</w:t>
      </w:r>
    </w:p>
    <w:p w14:paraId="4F8C7244" w14:textId="12A6D282" w:rsidR="00A3091A" w:rsidRDefault="00A3091A" w:rsidP="00A3091A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wynosi: </w:t>
      </w:r>
      <w:r w:rsidRPr="00FB1B4F">
        <w:t>……………………</w:t>
      </w:r>
      <w:r w:rsidR="00404C60">
        <w:t xml:space="preserve"> 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190716BB" w14:textId="77777777" w:rsidR="00404C60" w:rsidRPr="00404C60" w:rsidRDefault="00A3091A" w:rsidP="00404C60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A3091A">
        <w:rPr>
          <w:b/>
          <w:bCs/>
          <w:iCs/>
        </w:rPr>
        <w:t>Wsparcie pasma częstotliwości 5</w:t>
      </w:r>
      <w:r>
        <w:rPr>
          <w:b/>
          <w:bCs/>
          <w:iCs/>
        </w:rPr>
        <w:t>G: n258</w:t>
      </w:r>
      <w:r w:rsidR="00404C60">
        <w:rPr>
          <w:b/>
          <w:bCs/>
          <w:iCs/>
        </w:rPr>
        <w:t xml:space="preserve"> </w:t>
      </w:r>
      <w:r w:rsidR="00404C60" w:rsidRPr="00404C60">
        <w:rPr>
          <w:b/>
          <w:bCs/>
          <w:iCs/>
        </w:rPr>
        <w:t xml:space="preserve">TAK/NIE * </w:t>
      </w:r>
      <w:r w:rsidR="00404C60" w:rsidRPr="00404C60">
        <w:rPr>
          <w:i/>
          <w:highlight w:val="yellow"/>
        </w:rPr>
        <w:t>(kryterium oceny ofert)</w:t>
      </w:r>
    </w:p>
    <w:p w14:paraId="5A087EE2" w14:textId="24E68C30" w:rsidR="00A3091A" w:rsidRPr="00404C60" w:rsidRDefault="00404C60" w:rsidP="00404C60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 w:rsidRPr="00404C60">
        <w:rPr>
          <w:iCs/>
          <w:sz w:val="18"/>
          <w:szCs w:val="18"/>
        </w:rPr>
        <w:t>*należy zaznaczyć właściwą opcję</w:t>
      </w:r>
      <w:r w:rsidR="00A3091A" w:rsidRPr="00404C60">
        <w:rPr>
          <w:sz w:val="18"/>
          <w:szCs w:val="18"/>
        </w:rPr>
        <w:t xml:space="preserve"> </w:t>
      </w:r>
    </w:p>
    <w:p w14:paraId="0844E0A9" w14:textId="77777777" w:rsidR="00692847" w:rsidRDefault="00692847" w:rsidP="00A3091A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3DE635B1" w14:textId="77777777" w:rsidR="00692847" w:rsidRDefault="00692847" w:rsidP="00A3091A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6B134D27" w14:textId="77777777" w:rsidR="00692847" w:rsidRDefault="00692847" w:rsidP="00A3091A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7F327BA4" w14:textId="77777777" w:rsidR="00692847" w:rsidRDefault="00692847" w:rsidP="00A3091A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73CCE7B5" w14:textId="77777777" w:rsidR="00692847" w:rsidRDefault="00692847" w:rsidP="00A3091A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7901C85E" w14:textId="77777777" w:rsidR="00692847" w:rsidRDefault="00692847" w:rsidP="00A3091A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0082D407" w14:textId="16E20C62" w:rsidR="00A3091A" w:rsidRPr="00F72799" w:rsidRDefault="00A3091A" w:rsidP="00A3091A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4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3091A" w:rsidRPr="002A16E2" w14:paraId="28A54CD3" w14:textId="77777777" w:rsidTr="00136B9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0CBC4D" w14:textId="77777777" w:rsidR="00A3091A" w:rsidRPr="002A16E2" w:rsidRDefault="00A3091A" w:rsidP="00136B9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A0B2D0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CF89687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57B37F06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1CFC0C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</w:p>
          <w:p w14:paraId="1EFE1D4C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15B6A449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C9366D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439A60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A31763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C4F75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050F42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B2930B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79BFECE7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52F046F0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DE4A1D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8CE2E12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8CA6C31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3091A" w:rsidRPr="002A16E2" w14:paraId="5AFA6586" w14:textId="77777777" w:rsidTr="00136B9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80F6E4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8C8A8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AB46FE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CF51F7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886CD0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C3399D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85EB8A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A9ED1D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091A" w:rsidRPr="002A16E2" w14:paraId="34FC9BED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15A669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718" w14:textId="549F7264" w:rsidR="00A3091A" w:rsidRPr="00A3091A" w:rsidRDefault="00A3091A" w:rsidP="00136B9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typ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0B3E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13DB" w14:textId="26641D6F" w:rsidR="00A3091A" w:rsidRPr="007752A9" w:rsidRDefault="00A3091A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7EB1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26BD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2F03B7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E6243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0943644C" w14:textId="77777777" w:rsidTr="00136B9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8D7474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7B9819F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97CA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01F0DC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81DE8B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96B7D5D" w14:textId="77777777" w:rsidR="00A3091A" w:rsidRPr="00F72799" w:rsidRDefault="00A3091A" w:rsidP="00A309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</w:p>
    <w:p w14:paraId="2BB55D1C" w14:textId="34BABE67" w:rsidR="00A3091A" w:rsidRDefault="00A3091A" w:rsidP="00A3091A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wynosi: </w:t>
      </w:r>
      <w:r w:rsidRPr="00FB1B4F">
        <w:t>………………………</w:t>
      </w:r>
      <w:r w:rsidR="00404C60">
        <w:t xml:space="preserve"> 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137334E7" w14:textId="77777777" w:rsidR="00692847" w:rsidRDefault="00692847" w:rsidP="00692847">
      <w:pPr>
        <w:widowControl w:val="0"/>
        <w:spacing w:line="360" w:lineRule="auto"/>
        <w:ind w:right="1"/>
        <w:jc w:val="both"/>
        <w:rPr>
          <w:b/>
          <w:bCs/>
        </w:rPr>
      </w:pPr>
      <w:r w:rsidRPr="00A3091A">
        <w:rPr>
          <w:b/>
          <w:bCs/>
          <w:iCs/>
        </w:rPr>
        <w:t>Wsparcie pasma częstotliwości 5</w:t>
      </w:r>
      <w:r>
        <w:rPr>
          <w:b/>
          <w:bCs/>
          <w:iCs/>
        </w:rPr>
        <w:t>G: n258</w:t>
      </w:r>
      <w:r>
        <w:t xml:space="preserve"> </w:t>
      </w:r>
      <w:r w:rsidRPr="00692847">
        <w:rPr>
          <w:rFonts w:eastAsia="Source Han Sans CN Regular"/>
          <w:kern w:val="2"/>
          <w:lang w:eastAsia="en-GB" w:bidi="en-GB"/>
        </w:rPr>
        <w:t>TAK/NIE</w:t>
      </w:r>
      <w:r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r>
        <w:rPr>
          <w:rFonts w:eastAsia="Source Han Sans CN Regular"/>
          <w:b/>
          <w:bCs/>
          <w:color w:val="FF0000"/>
          <w:kern w:val="2"/>
          <w:lang w:eastAsia="en-GB" w:bidi="en-GB"/>
        </w:rPr>
        <w:t xml:space="preserve">* </w:t>
      </w:r>
      <w:r w:rsidRPr="0022732C">
        <w:rPr>
          <w:i/>
          <w:highlight w:val="yellow"/>
        </w:rPr>
        <w:t>(kryterium oceny ofert)</w:t>
      </w:r>
    </w:p>
    <w:p w14:paraId="67C1CC9E" w14:textId="45C1479A" w:rsidR="00A3091A" w:rsidRDefault="00692847" w:rsidP="00692847">
      <w:pPr>
        <w:widowControl w:val="0"/>
        <w:spacing w:line="360" w:lineRule="auto"/>
        <w:ind w:right="1"/>
        <w:jc w:val="both"/>
        <w:rPr>
          <w:i/>
        </w:rPr>
      </w:pPr>
      <w:r>
        <w:rPr>
          <w:rFonts w:eastAsia="Source Han Sans CN Regular"/>
          <w:color w:val="FF0000"/>
          <w:kern w:val="2"/>
          <w:lang w:eastAsia="en-GB" w:bidi="en-GB"/>
        </w:rPr>
        <w:t>*</w:t>
      </w:r>
      <w:r>
        <w:rPr>
          <w:rFonts w:eastAsia="Source Han Sans CN Regular"/>
          <w:kern w:val="2"/>
          <w:lang w:eastAsia="en-GB" w:bidi="en-GB"/>
        </w:rPr>
        <w:t>należy zaznaczyć właściwą opcję</w:t>
      </w:r>
    </w:p>
    <w:p w14:paraId="6A255DC4" w14:textId="77777777" w:rsidR="00A3091A" w:rsidRDefault="00A3091A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4D1EE6D" w14:textId="02DAEC5D" w:rsidR="00A3091A" w:rsidRPr="00F72799" w:rsidRDefault="00A3091A" w:rsidP="00A3091A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5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3091A" w:rsidRPr="002A16E2" w14:paraId="4B3CED3F" w14:textId="77777777" w:rsidTr="00136B9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B4A211" w14:textId="77777777" w:rsidR="00A3091A" w:rsidRPr="002A16E2" w:rsidRDefault="00A3091A" w:rsidP="00136B9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BA3CAE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43B6C0E1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55125BD7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5A3AB8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</w:p>
          <w:p w14:paraId="6C8B8918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0175F45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EB62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588ED91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2A7EBF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4D653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3C30C453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E879B9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32927251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37386B89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82460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2C46908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03FE3B7D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3091A" w:rsidRPr="002A16E2" w14:paraId="3B7A7E7F" w14:textId="77777777" w:rsidTr="00136B9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66649F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2F26B1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EC22C1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FE006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627BC3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32A37C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B69601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A56E04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091A" w:rsidRPr="002A16E2" w14:paraId="3CDF30B6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53AF51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A6D1" w14:textId="59016B6E" w:rsidR="00A3091A" w:rsidRPr="00A3091A" w:rsidRDefault="00A3091A" w:rsidP="00136B9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typ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8B73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875B" w14:textId="41C5FD3E" w:rsidR="00A3091A" w:rsidRPr="007752A9" w:rsidRDefault="00A3091A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79F5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AC47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4D1ECC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34D74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58A8B423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5C7A3A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E12E" w14:textId="11FAD4BE" w:rsidR="00A3091A" w:rsidRPr="00A3091A" w:rsidRDefault="00A3091A" w:rsidP="00136B9D">
            <w:pPr>
              <w:rPr>
                <w:rFonts w:ascii="Verdana" w:hAnsi="Verdana"/>
                <w:sz w:val="18"/>
                <w:szCs w:val="18"/>
              </w:rPr>
            </w:pPr>
            <w:r w:rsidRPr="00A3091A">
              <w:rPr>
                <w:rFonts w:ascii="Verdana" w:hAnsi="Verdana"/>
                <w:sz w:val="18"/>
                <w:szCs w:val="18"/>
              </w:rPr>
              <w:t xml:space="preserve">Urządzenie do transmisji danych cyfrowych 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typ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80F3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9895" w14:textId="77777777" w:rsidR="00A3091A" w:rsidRPr="007752A9" w:rsidRDefault="00A3091A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6FB5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5BF5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9B7A61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B2B3CD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1EDBBB14" w14:textId="77777777" w:rsidTr="00136B9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137582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48FF16B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4CA4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E22750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0B0C18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EA4B73E" w14:textId="77777777" w:rsidR="00A3091A" w:rsidRPr="00F72799" w:rsidRDefault="00A3091A" w:rsidP="00A309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</w:p>
    <w:p w14:paraId="4016C294" w14:textId="2988C541" w:rsidR="00A3091A" w:rsidRDefault="00A3091A" w:rsidP="00A3091A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wynosi: </w:t>
      </w:r>
      <w:r w:rsidRPr="00FB1B4F">
        <w:t>………………………</w:t>
      </w:r>
      <w:r w:rsidR="00404C60">
        <w:t xml:space="preserve"> 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7C4126B0" w14:textId="77777777" w:rsidR="00692847" w:rsidRDefault="00692847" w:rsidP="00692847">
      <w:pPr>
        <w:widowControl w:val="0"/>
        <w:spacing w:line="360" w:lineRule="auto"/>
        <w:ind w:right="1"/>
        <w:jc w:val="both"/>
        <w:rPr>
          <w:b/>
          <w:bCs/>
        </w:rPr>
      </w:pPr>
      <w:r w:rsidRPr="00A3091A">
        <w:rPr>
          <w:b/>
          <w:bCs/>
          <w:iCs/>
        </w:rPr>
        <w:t>Wsparcie pasma częstotliwości 5</w:t>
      </w:r>
      <w:r>
        <w:rPr>
          <w:b/>
          <w:bCs/>
          <w:iCs/>
        </w:rPr>
        <w:t>G: n258</w:t>
      </w:r>
      <w:r>
        <w:t xml:space="preserve"> </w:t>
      </w:r>
      <w:r w:rsidRPr="00692847">
        <w:rPr>
          <w:rFonts w:eastAsia="Source Han Sans CN Regular"/>
          <w:kern w:val="2"/>
          <w:lang w:eastAsia="en-GB" w:bidi="en-GB"/>
        </w:rPr>
        <w:t>TAK/NIE</w:t>
      </w:r>
      <w:r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r>
        <w:rPr>
          <w:rFonts w:eastAsia="Source Han Sans CN Regular"/>
          <w:b/>
          <w:bCs/>
          <w:color w:val="FF0000"/>
          <w:kern w:val="2"/>
          <w:lang w:eastAsia="en-GB" w:bidi="en-GB"/>
        </w:rPr>
        <w:t xml:space="preserve">* </w:t>
      </w:r>
      <w:r w:rsidRPr="0022732C">
        <w:rPr>
          <w:i/>
          <w:highlight w:val="yellow"/>
        </w:rPr>
        <w:t>(kryterium oceny ofert)</w:t>
      </w:r>
    </w:p>
    <w:p w14:paraId="443387C0" w14:textId="6A7617A9" w:rsidR="00A3091A" w:rsidRDefault="00692847" w:rsidP="00692847">
      <w:pPr>
        <w:widowControl w:val="0"/>
        <w:spacing w:line="360" w:lineRule="auto"/>
        <w:ind w:right="1"/>
        <w:jc w:val="both"/>
        <w:rPr>
          <w:i/>
        </w:rPr>
      </w:pPr>
      <w:r>
        <w:rPr>
          <w:rFonts w:eastAsia="Source Han Sans CN Regular"/>
          <w:color w:val="FF0000"/>
          <w:kern w:val="2"/>
          <w:lang w:eastAsia="en-GB" w:bidi="en-GB"/>
        </w:rPr>
        <w:t>*</w:t>
      </w:r>
      <w:r>
        <w:rPr>
          <w:rFonts w:eastAsia="Source Han Sans CN Regular"/>
          <w:kern w:val="2"/>
          <w:lang w:eastAsia="en-GB" w:bidi="en-GB"/>
        </w:rPr>
        <w:t>należy zaznaczyć właściwą opcję</w:t>
      </w:r>
    </w:p>
    <w:p w14:paraId="00B46D4E" w14:textId="77777777" w:rsidR="00A3091A" w:rsidRDefault="00A3091A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9C9E072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2066F0B1" w14:textId="77777777" w:rsidR="00067E08" w:rsidRDefault="00067E08" w:rsidP="00067E08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lastRenderedPageBreak/>
        <w:t xml:space="preserve">Serwis gwarancyjny sprawowany jest przez producenta lub autoryzowanego partnera serwisowego producenta tj. </w:t>
      </w:r>
      <w:r>
        <w:rPr>
          <w:sz w:val="22"/>
          <w:szCs w:val="22"/>
        </w:rPr>
        <w:t xml:space="preserve">…………………………………............... </w:t>
      </w:r>
      <w:r>
        <w:rPr>
          <w:sz w:val="22"/>
          <w:szCs w:val="22"/>
          <w:highlight w:val="yellow"/>
        </w:rPr>
        <w:t>(należy wpisać)</w:t>
      </w:r>
      <w:r>
        <w:rPr>
          <w:b/>
          <w:bCs/>
          <w:sz w:val="22"/>
          <w:szCs w:val="22"/>
          <w:lang w:eastAsia="en-US"/>
        </w:rPr>
        <w:t>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DF669E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275A9" w14:textId="77777777" w:rsidR="003D196C" w:rsidRDefault="003D196C">
      <w:r>
        <w:separator/>
      </w:r>
    </w:p>
  </w:endnote>
  <w:endnote w:type="continuationSeparator" w:id="0">
    <w:p w14:paraId="6A3AC959" w14:textId="77777777" w:rsidR="003D196C" w:rsidRDefault="003D1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urce Han Sans CN Regular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399EA" w14:textId="77777777" w:rsidR="003D196C" w:rsidRDefault="003D196C">
      <w:r>
        <w:separator/>
      </w:r>
    </w:p>
  </w:footnote>
  <w:footnote w:type="continuationSeparator" w:id="0">
    <w:p w14:paraId="56F265BC" w14:textId="77777777" w:rsidR="003D196C" w:rsidRDefault="003D1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E213" w14:textId="0F4E3654" w:rsidR="00DF669E" w:rsidRDefault="00DF669E" w:rsidP="00DF669E">
    <w:pPr>
      <w:pStyle w:val="Nagwek"/>
      <w:rPr>
        <w:noProof/>
        <w:sz w:val="24"/>
      </w:rPr>
    </w:pPr>
    <w:r>
      <w:rPr>
        <w:noProof/>
      </w:rPr>
      <w:drawing>
        <wp:inline distT="0" distB="0" distL="0" distR="0" wp14:anchorId="56FC07F3" wp14:editId="64EEB690">
          <wp:extent cx="5759450" cy="723900"/>
          <wp:effectExtent l="0" t="0" r="0" b="0"/>
          <wp:docPr id="1254494031" name="Obraz 2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3954D1" w14:textId="34DEA6AD" w:rsidR="00DF669E" w:rsidRPr="00DF669E" w:rsidRDefault="00DF669E" w:rsidP="00DF669E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0947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7177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0284120">
    <w:abstractNumId w:val="3"/>
  </w:num>
  <w:num w:numId="4" w16cid:durableId="382490063">
    <w:abstractNumId w:val="2"/>
  </w:num>
  <w:num w:numId="5" w16cid:durableId="1795246656">
    <w:abstractNumId w:val="5"/>
  </w:num>
  <w:num w:numId="6" w16cid:durableId="17280638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6490907">
    <w:abstractNumId w:val="1"/>
  </w:num>
  <w:num w:numId="8" w16cid:durableId="1650212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07749"/>
    <w:rsid w:val="0002432F"/>
    <w:rsid w:val="000247E4"/>
    <w:rsid w:val="000304DF"/>
    <w:rsid w:val="00033D73"/>
    <w:rsid w:val="00036968"/>
    <w:rsid w:val="0004196C"/>
    <w:rsid w:val="00057E92"/>
    <w:rsid w:val="00064951"/>
    <w:rsid w:val="00067E08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196C"/>
    <w:rsid w:val="003D22A3"/>
    <w:rsid w:val="003E2551"/>
    <w:rsid w:val="003E32D7"/>
    <w:rsid w:val="00404C60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0CFE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92847"/>
    <w:rsid w:val="006B5D94"/>
    <w:rsid w:val="006D17FC"/>
    <w:rsid w:val="006E5F6F"/>
    <w:rsid w:val="00716C7C"/>
    <w:rsid w:val="00730EFE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D796C"/>
    <w:rsid w:val="00A01521"/>
    <w:rsid w:val="00A3091A"/>
    <w:rsid w:val="00A70805"/>
    <w:rsid w:val="00AC49C3"/>
    <w:rsid w:val="00AE20E8"/>
    <w:rsid w:val="00B31312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97DC4"/>
    <w:rsid w:val="00DA0B02"/>
    <w:rsid w:val="00DD32CA"/>
    <w:rsid w:val="00DD7027"/>
    <w:rsid w:val="00DE0AEA"/>
    <w:rsid w:val="00DE7746"/>
    <w:rsid w:val="00DF00B2"/>
    <w:rsid w:val="00DF0E3E"/>
    <w:rsid w:val="00DF669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84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DF6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9E620-EFF6-4DB1-AA21-F5D14715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1000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Dorota Achrem-Achremowicz</cp:lastModifiedBy>
  <cp:revision>2</cp:revision>
  <cp:lastPrinted>2023-07-13T07:03:00Z</cp:lastPrinted>
  <dcterms:created xsi:type="dcterms:W3CDTF">2023-07-17T08:17:00Z</dcterms:created>
  <dcterms:modified xsi:type="dcterms:W3CDTF">2023-07-17T08:17:00Z</dcterms:modified>
</cp:coreProperties>
</file>