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67E7A" w14:textId="77777777" w:rsidR="00890B92" w:rsidRPr="00382A4A" w:rsidRDefault="00C3247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32473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C32473">
        <w:rPr>
          <w:rFonts w:ascii="Arial" w:hAnsi="Arial" w:cs="Arial"/>
          <w:sz w:val="24"/>
          <w:szCs w:val="24"/>
        </w:rPr>
        <w:t>2023-07-17</w:t>
      </w:r>
    </w:p>
    <w:p w14:paraId="7B6ECCF5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2C24A1D" w14:textId="77777777" w:rsidR="003F13DE" w:rsidRDefault="00C32473" w:rsidP="00890B92">
      <w:pPr>
        <w:rPr>
          <w:rFonts w:ascii="Arial" w:hAnsi="Arial" w:cs="Arial"/>
          <w:b/>
          <w:bCs/>
          <w:sz w:val="24"/>
          <w:szCs w:val="24"/>
        </w:rPr>
      </w:pPr>
      <w:r w:rsidRPr="00C32473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1F0B7784" w14:textId="77777777" w:rsidR="003F13DE" w:rsidRDefault="00C32473" w:rsidP="00890B92">
      <w:pPr>
        <w:rPr>
          <w:rFonts w:ascii="Arial" w:hAnsi="Arial" w:cs="Arial"/>
          <w:b/>
          <w:bCs/>
          <w:sz w:val="24"/>
          <w:szCs w:val="24"/>
        </w:rPr>
      </w:pPr>
      <w:r w:rsidRPr="00C32473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64B9CD82" w14:textId="02A214FA" w:rsidR="00890B92" w:rsidRPr="00382A4A" w:rsidRDefault="00C32473" w:rsidP="00890B92">
      <w:pPr>
        <w:rPr>
          <w:rFonts w:ascii="Arial" w:hAnsi="Arial" w:cs="Arial"/>
          <w:b/>
          <w:bCs/>
          <w:sz w:val="24"/>
          <w:szCs w:val="24"/>
        </w:rPr>
      </w:pPr>
      <w:r w:rsidRPr="00C32473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470DF3D4" w14:textId="77777777" w:rsidR="00890B92" w:rsidRPr="00382A4A" w:rsidRDefault="00C32473" w:rsidP="00890B92">
      <w:pPr>
        <w:rPr>
          <w:rFonts w:ascii="Arial" w:hAnsi="Arial" w:cs="Arial"/>
          <w:sz w:val="24"/>
          <w:szCs w:val="24"/>
        </w:rPr>
      </w:pPr>
      <w:r w:rsidRPr="00C32473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32473">
        <w:rPr>
          <w:rFonts w:ascii="Arial" w:hAnsi="Arial" w:cs="Arial"/>
          <w:sz w:val="24"/>
          <w:szCs w:val="24"/>
        </w:rPr>
        <w:t>66</w:t>
      </w:r>
    </w:p>
    <w:p w14:paraId="7D4FF2AA" w14:textId="77777777" w:rsidR="00890B92" w:rsidRPr="00382A4A" w:rsidRDefault="00C32473" w:rsidP="00890B92">
      <w:pPr>
        <w:rPr>
          <w:rFonts w:ascii="Arial" w:hAnsi="Arial" w:cs="Arial"/>
          <w:sz w:val="24"/>
          <w:szCs w:val="24"/>
        </w:rPr>
      </w:pPr>
      <w:r w:rsidRPr="00C32473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32473">
        <w:rPr>
          <w:rFonts w:ascii="Arial" w:hAnsi="Arial" w:cs="Arial"/>
          <w:sz w:val="24"/>
          <w:szCs w:val="24"/>
        </w:rPr>
        <w:t>Kraków</w:t>
      </w:r>
    </w:p>
    <w:p w14:paraId="7F1D5E1D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4B07034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1FCD4380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0A3395A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30DBFFD9" w14:textId="572FAF03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Znak </w:t>
      </w:r>
      <w:r w:rsidR="003F13DE">
        <w:rPr>
          <w:rFonts w:ascii="Arial" w:hAnsi="Arial" w:cs="Arial"/>
          <w:sz w:val="24"/>
          <w:szCs w:val="24"/>
        </w:rPr>
        <w:t>pisma</w:t>
      </w:r>
      <w:r w:rsidRPr="00382A4A">
        <w:rPr>
          <w:rFonts w:ascii="Arial" w:hAnsi="Arial" w:cs="Arial"/>
          <w:sz w:val="24"/>
          <w:szCs w:val="24"/>
        </w:rPr>
        <w:t>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C32473" w:rsidRPr="00C32473">
        <w:rPr>
          <w:rFonts w:ascii="Arial" w:hAnsi="Arial" w:cs="Arial"/>
          <w:b/>
          <w:sz w:val="24"/>
          <w:szCs w:val="24"/>
        </w:rPr>
        <w:t>SZP-271-20</w:t>
      </w:r>
      <w:r w:rsidR="003F13DE">
        <w:rPr>
          <w:rFonts w:ascii="Arial" w:hAnsi="Arial" w:cs="Arial"/>
          <w:b/>
          <w:sz w:val="24"/>
          <w:szCs w:val="24"/>
        </w:rPr>
        <w:t>/</w:t>
      </w:r>
      <w:r w:rsidR="00C32473" w:rsidRPr="00C32473">
        <w:rPr>
          <w:rFonts w:ascii="Arial" w:hAnsi="Arial" w:cs="Arial"/>
          <w:b/>
          <w:sz w:val="24"/>
          <w:szCs w:val="24"/>
        </w:rPr>
        <w:t>23</w:t>
      </w:r>
      <w:r w:rsidR="003F13DE">
        <w:rPr>
          <w:rFonts w:ascii="Arial" w:hAnsi="Arial" w:cs="Arial"/>
          <w:b/>
          <w:sz w:val="24"/>
          <w:szCs w:val="24"/>
        </w:rPr>
        <w:t>-477.IW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2F2EC9F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C6C397F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EE69DA6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03AB1FD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36CAF1BB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22A85CF7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32473" w:rsidRPr="00C32473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300334E4" w14:textId="77777777" w:rsidR="00A80738" w:rsidRPr="00382A4A" w:rsidRDefault="00C32473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C32473">
        <w:rPr>
          <w:rFonts w:ascii="Arial" w:hAnsi="Arial" w:cs="Arial"/>
          <w:b/>
          <w:szCs w:val="24"/>
        </w:rPr>
        <w:t>Wykonanie robót budowlanych polegających na wymianie centrali wentylacyjnej dla sal operacyjnych nr 4, 5, 6 wraz z automatyką oraz wymianie agregatu wody lodowej dla potrzeb Bloku Operacyjnego</w:t>
      </w:r>
    </w:p>
    <w:p w14:paraId="0610DB69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32473" w:rsidRPr="00C32473">
        <w:rPr>
          <w:rFonts w:ascii="Arial" w:hAnsi="Arial" w:cs="Arial"/>
          <w:sz w:val="24"/>
          <w:szCs w:val="24"/>
        </w:rPr>
        <w:t>(t.j.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4FBDF0AF" w14:textId="77777777" w:rsidR="0069085C" w:rsidRPr="00382A4A" w:rsidRDefault="00C3247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32473">
        <w:rPr>
          <w:rFonts w:ascii="Arial" w:hAnsi="Arial" w:cs="Arial"/>
          <w:b/>
          <w:sz w:val="24"/>
          <w:szCs w:val="24"/>
        </w:rPr>
        <w:t>1 199 250.00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4C7437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B74EB0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F6A26F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666ACDF" w14:textId="1DFC0EA0" w:rsidR="00A80738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69C9D236" w14:textId="67DCC155" w:rsidR="003F13DE" w:rsidRDefault="003F13DE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1AF1BB83" w14:textId="07D2D543" w:rsidR="003F13DE" w:rsidRPr="00382A4A" w:rsidRDefault="003F13DE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Gołąb-Bełtowicz</w:t>
      </w:r>
    </w:p>
    <w:p w14:paraId="0C02D59C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63C9790B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360FD" w14:textId="77777777" w:rsidR="002B2116" w:rsidRDefault="002B2116">
      <w:r>
        <w:separator/>
      </w:r>
    </w:p>
  </w:endnote>
  <w:endnote w:type="continuationSeparator" w:id="0">
    <w:p w14:paraId="71AA2ECF" w14:textId="77777777" w:rsidR="002B2116" w:rsidRDefault="002B2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484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5D94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7036B" w14:textId="77777777" w:rsidR="009F189D" w:rsidRDefault="003F13D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D98EC0">
        <v:line id="_x0000_s1025" style="position:absolute;left:0;text-align:left;z-index:251657728" from="-3.85pt,8.7pt" to="455.15pt,8.7pt"/>
      </w:pict>
    </w:r>
  </w:p>
  <w:p w14:paraId="049AD5C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E95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2D5768" w14:textId="77777777" w:rsidR="009F189D" w:rsidRDefault="009F189D">
    <w:pPr>
      <w:pStyle w:val="Stopka"/>
      <w:tabs>
        <w:tab w:val="clear" w:pos="4536"/>
      </w:tabs>
      <w:jc w:val="center"/>
    </w:pPr>
  </w:p>
  <w:p w14:paraId="067F01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61805" w14:textId="77777777" w:rsidR="002B2116" w:rsidRDefault="002B2116">
      <w:r>
        <w:separator/>
      </w:r>
    </w:p>
  </w:footnote>
  <w:footnote w:type="continuationSeparator" w:id="0">
    <w:p w14:paraId="465AFBE9" w14:textId="77777777" w:rsidR="002B2116" w:rsidRDefault="002B2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57DE5" w14:textId="77777777" w:rsidR="00C32473" w:rsidRDefault="00C324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A98D1" w14:textId="77777777" w:rsidR="00C32473" w:rsidRDefault="00C324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16F40" w14:textId="77777777" w:rsidR="00C32473" w:rsidRDefault="00C324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116"/>
    <w:rsid w:val="00007727"/>
    <w:rsid w:val="00017720"/>
    <w:rsid w:val="00035488"/>
    <w:rsid w:val="000D7F25"/>
    <w:rsid w:val="000E00E5"/>
    <w:rsid w:val="00173B20"/>
    <w:rsid w:val="001C69FF"/>
    <w:rsid w:val="0023318D"/>
    <w:rsid w:val="002B2116"/>
    <w:rsid w:val="00382A4A"/>
    <w:rsid w:val="003D72FD"/>
    <w:rsid w:val="003F13DE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3247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B61A2F"/>
  <w15:chartTrackingRefBased/>
  <w15:docId w15:val="{5698F7C8-8908-4B35-9AFC-A9D173083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130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2023-07-17T09:00:00Z</cp:lastPrinted>
  <dcterms:created xsi:type="dcterms:W3CDTF">2023-07-17T07:59:00Z</dcterms:created>
  <dcterms:modified xsi:type="dcterms:W3CDTF">2023-07-17T09:01:00Z</dcterms:modified>
</cp:coreProperties>
</file>