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</w:t>
      </w:r>
      <w:bookmarkStart w:id="0" w:name="_GoBack"/>
      <w:bookmarkEnd w:id="0"/>
      <w:r w:rsidRPr="0022732C">
        <w:rPr>
          <w:b/>
          <w:sz w:val="28"/>
          <w:szCs w:val="30"/>
        </w:rPr>
        <w:t>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6871EC9F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E04CB" w:rsidRPr="003E04CB">
        <w:rPr>
          <w:b/>
          <w:bCs/>
        </w:rPr>
        <w:t xml:space="preserve">Zakup i dostawa 10 komputerów mobilnych dla </w:t>
      </w:r>
      <w:proofErr w:type="spellStart"/>
      <w:r w:rsidR="003E04CB" w:rsidRPr="003E04CB">
        <w:rPr>
          <w:b/>
          <w:bCs/>
        </w:rPr>
        <w:t>WIEiT</w:t>
      </w:r>
      <w:proofErr w:type="spellEnd"/>
      <w:r w:rsidR="003E04CB" w:rsidRPr="003E04CB">
        <w:rPr>
          <w:b/>
          <w:bCs/>
        </w:rPr>
        <w:t xml:space="preserve"> - Kc-zp.272-403/23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Default="002F2CE2" w:rsidP="009740B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2882187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055" w14:textId="3766216E" w:rsidR="002F2CE2" w:rsidRPr="009A776B" w:rsidRDefault="00B93CA4" w:rsidP="009740B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2A366A04" w:rsidR="002F2CE2" w:rsidRDefault="003E04CB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3E04CB" w14:paraId="48B7906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D3553E" w14:textId="452C825C" w:rsidR="003E04CB" w:rsidRDefault="003E04CB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1879" w14:textId="61446A6E" w:rsidR="003E04CB" w:rsidRDefault="003E04CB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Stacja dokująca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409917B" w14:textId="77777777" w:rsidR="003E04CB" w:rsidRPr="00D73172" w:rsidRDefault="003E04CB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E1EE603" w14:textId="4A027BC3" w:rsidR="003E04CB" w:rsidRDefault="003E04CB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6AE220" w14:textId="77777777" w:rsidR="003E04CB" w:rsidRDefault="003E04CB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971A1B8" w14:textId="77777777" w:rsidR="003E04CB" w:rsidRDefault="003E04CB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755DD40" w14:textId="77777777" w:rsidR="003E04CB" w:rsidRDefault="003E04CB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41585B8" w14:textId="77777777" w:rsidR="003E04CB" w:rsidRDefault="003E04CB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4C6C90D0" w14:textId="77777777" w:rsidR="00485601" w:rsidRDefault="00485601" w:rsidP="00624DA4">
      <w:pPr>
        <w:jc w:val="both"/>
      </w:pPr>
    </w:p>
    <w:p w14:paraId="5A26A4FD" w14:textId="048FE183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</w:t>
      </w:r>
      <w:r w:rsidRPr="003E04CB">
        <w:rPr>
          <w:b/>
          <w:iCs/>
          <w:color w:val="000000"/>
          <w:highlight w:val="yellow"/>
        </w:rPr>
        <w:t>……</w:t>
      </w:r>
      <w:r w:rsidRPr="00A71EBA">
        <w:rPr>
          <w:b/>
          <w:iCs/>
          <w:color w:val="000000"/>
        </w:rPr>
        <w:t xml:space="preserve"> dni od daty </w:t>
      </w:r>
      <w:r w:rsidR="003C74F7">
        <w:rPr>
          <w:b/>
          <w:iCs/>
          <w:color w:val="000000"/>
        </w:rPr>
        <w:t xml:space="preserve">podpisania umowy </w:t>
      </w:r>
      <w:r w:rsidR="003E04CB" w:rsidRPr="00D03CC1">
        <w:rPr>
          <w:sz w:val="22"/>
          <w:szCs w:val="22"/>
          <w:highlight w:val="yellow"/>
        </w:rPr>
        <w:t>(</w:t>
      </w:r>
      <w:r w:rsidR="003E04CB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3BEAEE28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 w:rsidRPr="003E04CB">
        <w:rPr>
          <w:highlight w:val="yellow"/>
        </w:rPr>
        <w:t>……………………..</w:t>
      </w:r>
      <w:r w:rsidR="003C74F7">
        <w:t xml:space="preserve"> miesięcy</w:t>
      </w:r>
      <w:r w:rsidR="00070EDC">
        <w:t xml:space="preserve"> </w:t>
      </w:r>
      <w:bookmarkStart w:id="1" w:name="_Hlk139887734"/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  <w:bookmarkEnd w:id="1"/>
    </w:p>
    <w:p w14:paraId="3EBF3A5D" w14:textId="56848E1E" w:rsidR="003E04CB" w:rsidRDefault="003E04CB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3E04CB">
        <w:rPr>
          <w:b/>
        </w:rPr>
        <w:lastRenderedPageBreak/>
        <w:t>Zaoferowany przez nas sprzęt posiada wbudowany fabrycznie modem WWAN LTE i/lub 5G</w:t>
      </w:r>
      <w:r>
        <w:t xml:space="preserve"> – </w:t>
      </w:r>
      <w:r w:rsidRPr="003E04CB">
        <w:rPr>
          <w:highlight w:val="yellow"/>
        </w:rPr>
        <w:t>TAK/NIE</w:t>
      </w:r>
      <w:r>
        <w:rPr>
          <w:highlight w:val="yellow"/>
        </w:rPr>
        <w:t xml:space="preserve">*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6B819BBD" w14:textId="6FBA3B5F" w:rsidR="003E04CB" w:rsidRPr="003E04CB" w:rsidRDefault="003E04CB" w:rsidP="00E84EAE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>
        <w:rPr>
          <w:i/>
          <w:sz w:val="18"/>
          <w:szCs w:val="18"/>
          <w:highlight w:val="yellow"/>
        </w:rPr>
        <w:t>*</w:t>
      </w:r>
      <w:r w:rsidRPr="003E04CB">
        <w:rPr>
          <w:i/>
          <w:sz w:val="18"/>
          <w:szCs w:val="18"/>
          <w:highlight w:val="yellow"/>
        </w:rPr>
        <w:t>niewłaściwe skreślić</w:t>
      </w:r>
      <w:r w:rsidRPr="003E04CB">
        <w:rPr>
          <w:i/>
          <w:sz w:val="18"/>
          <w:szCs w:val="18"/>
        </w:rPr>
        <w:t xml:space="preserve">  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508E1D62" w14:textId="77777777" w:rsidR="00B248FA" w:rsidRDefault="00B248FA" w:rsidP="00A01521">
      <w:pPr>
        <w:rPr>
          <w:b/>
          <w:sz w:val="22"/>
          <w:szCs w:val="22"/>
          <w:u w:val="single"/>
        </w:rPr>
      </w:pPr>
    </w:p>
    <w:p w14:paraId="17B679E5" w14:textId="2C1584A3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685E9" w14:textId="77777777" w:rsidR="00200127" w:rsidRDefault="00200127">
      <w:r>
        <w:separator/>
      </w:r>
    </w:p>
  </w:endnote>
  <w:endnote w:type="continuationSeparator" w:id="0">
    <w:p w14:paraId="41A1C46A" w14:textId="77777777" w:rsidR="00200127" w:rsidRDefault="00200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F7F40" w14:textId="77777777" w:rsidR="00200127" w:rsidRDefault="00200127">
      <w:r>
        <w:separator/>
      </w:r>
    </w:p>
  </w:footnote>
  <w:footnote w:type="continuationSeparator" w:id="0">
    <w:p w14:paraId="6D1391FE" w14:textId="77777777" w:rsidR="00200127" w:rsidRDefault="00200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AD62E" w14:textId="2E4AFD04" w:rsidR="00D83915" w:rsidRDefault="00D83915" w:rsidP="00D83915">
    <w:pPr>
      <w:tabs>
        <w:tab w:val="center" w:pos="4536"/>
        <w:tab w:val="right" w:pos="9072"/>
      </w:tabs>
      <w:jc w:val="both"/>
      <w:rPr>
        <w:rFonts w:ascii="Arial" w:hAnsi="Arial"/>
        <w:noProof/>
        <w:sz w:val="16"/>
        <w:szCs w:val="16"/>
      </w:rPr>
    </w:pPr>
    <w:r>
      <w:rPr>
        <w:rFonts w:ascii="Arial" w:hAnsi="Arial"/>
        <w:noProof/>
        <w:sz w:val="16"/>
        <w:szCs w:val="16"/>
      </w:rPr>
      <w:drawing>
        <wp:inline distT="0" distB="0" distL="0" distR="0" wp14:anchorId="5F0B4CB6" wp14:editId="542F1BD1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478A6A" w14:textId="77777777" w:rsidR="00D83915" w:rsidRDefault="00D83915" w:rsidP="00D83915">
    <w:pP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E7118CF" w14:textId="7EA39210" w:rsidR="00485601" w:rsidRDefault="00485601" w:rsidP="004856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0127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5DA6"/>
    <w:rsid w:val="002D7B86"/>
    <w:rsid w:val="002F2CE2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04CB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17F98"/>
    <w:rsid w:val="00A70805"/>
    <w:rsid w:val="00A71EBA"/>
    <w:rsid w:val="00AB1889"/>
    <w:rsid w:val="00AC49C3"/>
    <w:rsid w:val="00AE20E8"/>
    <w:rsid w:val="00AF503E"/>
    <w:rsid w:val="00B13F15"/>
    <w:rsid w:val="00B17C47"/>
    <w:rsid w:val="00B248FA"/>
    <w:rsid w:val="00B41BC8"/>
    <w:rsid w:val="00B4602A"/>
    <w:rsid w:val="00B55A5B"/>
    <w:rsid w:val="00B62F32"/>
    <w:rsid w:val="00B72947"/>
    <w:rsid w:val="00B8367F"/>
    <w:rsid w:val="00B87A77"/>
    <w:rsid w:val="00B87F4A"/>
    <w:rsid w:val="00B93CA4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83915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4FE0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4530B-5308-433D-B18F-2D7137B5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Michał Długoń</cp:lastModifiedBy>
  <cp:revision>3</cp:revision>
  <cp:lastPrinted>2023-04-28T08:53:00Z</cp:lastPrinted>
  <dcterms:created xsi:type="dcterms:W3CDTF">2023-07-10T11:27:00Z</dcterms:created>
  <dcterms:modified xsi:type="dcterms:W3CDTF">2023-07-10T11:38:00Z</dcterms:modified>
</cp:coreProperties>
</file>