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362B2" w14:textId="77777777" w:rsidR="00BC121E" w:rsidRPr="0026210B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C9E07ED" w14:textId="77777777" w:rsidR="00BC121E" w:rsidRPr="0026210B" w:rsidRDefault="00BC121E" w:rsidP="00BC121E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05A2F0F5" w14:textId="77777777" w:rsidR="00BC121E" w:rsidRPr="0026210B" w:rsidRDefault="00BC121E" w:rsidP="0026210B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26210B">
        <w:rPr>
          <w:rFonts w:ascii="Times New Roman" w:hAnsi="Times New Roman"/>
          <w:b/>
          <w:sz w:val="24"/>
          <w:szCs w:val="24"/>
        </w:rPr>
        <w:t>Wykonawca:</w:t>
      </w:r>
    </w:p>
    <w:p w14:paraId="5702A32C" w14:textId="77777777" w:rsidR="00BC121E" w:rsidRPr="0026210B" w:rsidRDefault="00BC121E" w:rsidP="0026210B">
      <w:pPr>
        <w:spacing w:after="0" w:line="276" w:lineRule="auto"/>
        <w:ind w:right="-2"/>
        <w:rPr>
          <w:rFonts w:ascii="Times New Roman" w:hAnsi="Times New Roman"/>
          <w:sz w:val="21"/>
          <w:szCs w:val="21"/>
        </w:rPr>
      </w:pPr>
      <w:r w:rsidRPr="0026210B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1B3AA35B" w14:textId="77777777" w:rsidR="00BC121E" w:rsidRPr="0026210B" w:rsidRDefault="00BC121E" w:rsidP="0026210B">
      <w:pPr>
        <w:spacing w:line="276" w:lineRule="auto"/>
        <w:ind w:right="2976"/>
        <w:rPr>
          <w:rFonts w:ascii="Times New Roman" w:hAnsi="Times New Roman"/>
          <w:i/>
          <w:sz w:val="16"/>
          <w:szCs w:val="16"/>
        </w:rPr>
      </w:pPr>
      <w:r w:rsidRPr="0026210B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14:paraId="3399A1C4" w14:textId="77777777" w:rsidR="00BC121E" w:rsidRPr="0026210B" w:rsidRDefault="00BC121E" w:rsidP="0026210B">
      <w:pPr>
        <w:spacing w:after="0" w:line="276" w:lineRule="auto"/>
        <w:rPr>
          <w:rFonts w:ascii="Times New Roman" w:hAnsi="Times New Roman"/>
          <w:sz w:val="24"/>
          <w:szCs w:val="24"/>
          <w:u w:val="single"/>
        </w:rPr>
      </w:pPr>
      <w:r w:rsidRPr="0026210B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27DFAF86" w14:textId="77777777" w:rsidR="00BC121E" w:rsidRPr="0026210B" w:rsidRDefault="00BC121E" w:rsidP="0026210B">
      <w:pPr>
        <w:spacing w:after="40" w:line="276" w:lineRule="auto"/>
        <w:ind w:right="-2"/>
        <w:rPr>
          <w:rFonts w:ascii="Times New Roman" w:hAnsi="Times New Roman"/>
        </w:rPr>
      </w:pPr>
      <w:r w:rsidRPr="0026210B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4B5D80EB" w14:textId="77777777" w:rsidR="00BC121E" w:rsidRPr="0026210B" w:rsidRDefault="00BC121E" w:rsidP="0026210B">
      <w:pPr>
        <w:spacing w:after="480" w:line="276" w:lineRule="auto"/>
        <w:ind w:right="3260"/>
        <w:rPr>
          <w:rFonts w:ascii="Times New Roman" w:hAnsi="Times New Roman"/>
          <w:i/>
          <w:sz w:val="16"/>
          <w:szCs w:val="16"/>
        </w:rPr>
      </w:pPr>
      <w:r w:rsidRPr="0026210B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5613E" w:rsidRPr="0026210B" w14:paraId="6EA3BD25" w14:textId="77777777" w:rsidTr="00D0294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E6202C" w14:textId="77777777" w:rsidR="0045613E" w:rsidRPr="0026210B" w:rsidRDefault="0045613E" w:rsidP="00D0294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E6D2993" w14:textId="77777777" w:rsidR="0045613E" w:rsidRPr="0026210B" w:rsidRDefault="0045613E" w:rsidP="00D02949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lang w:eastAsia="pl-PL"/>
              </w:rPr>
              <w:t xml:space="preserve">składane w zakresie art. 108 ust. 1 pkt. 5 ustawy z dnia 11 września 2019 r. Prawo zamówień publicznych </w:t>
            </w:r>
            <w:r w:rsidRPr="0026210B">
              <w:rPr>
                <w:rFonts w:ascii="Times New Roman" w:eastAsia="Times New Roman" w:hAnsi="Times New Roman"/>
                <w:lang w:eastAsia="pl-PL"/>
              </w:rPr>
              <w:t>(</w:t>
            </w:r>
            <w:proofErr w:type="spellStart"/>
            <w:r w:rsidRPr="0026210B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26210B">
              <w:rPr>
                <w:rFonts w:ascii="Times New Roman" w:eastAsia="Times New Roman" w:hAnsi="Times New Roman"/>
                <w:lang w:eastAsia="pl-PL"/>
              </w:rPr>
              <w:t>. Dz. U. z 2022r. poz. 1710)</w:t>
            </w:r>
            <w:r w:rsidRPr="0026210B">
              <w:rPr>
                <w:rFonts w:ascii="Times New Roman" w:eastAsia="Times New Roman" w:hAnsi="Times New Roman"/>
                <w:lang w:eastAsia="pl-PL"/>
              </w:rPr>
              <w:t xml:space="preserve"> (dalej jako: ustawa </w:t>
            </w:r>
            <w:proofErr w:type="spellStart"/>
            <w:r w:rsidRPr="0026210B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26210B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CE0D453" w14:textId="77777777" w:rsidR="0045613E" w:rsidRPr="0026210B" w:rsidRDefault="0045613E" w:rsidP="00D02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83E71E2" w14:textId="77777777" w:rsidR="0045613E" w:rsidRPr="0026210B" w:rsidRDefault="0045613E" w:rsidP="00D029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14:paraId="1A9C30AD" w14:textId="77777777" w:rsidR="00BC121E" w:rsidRPr="0026210B" w:rsidRDefault="00BC121E" w:rsidP="00BC121E">
      <w:pPr>
        <w:keepNext/>
        <w:spacing w:after="0" w:line="360" w:lineRule="auto"/>
        <w:outlineLvl w:val="2"/>
        <w:rPr>
          <w:rFonts w:ascii="Times New Roman" w:eastAsia="Times New Roman" w:hAnsi="Times New Roman"/>
          <w:b/>
          <w:sz w:val="28"/>
          <w:szCs w:val="20"/>
          <w:lang w:eastAsia="pl-PL"/>
        </w:rPr>
      </w:pPr>
    </w:p>
    <w:p w14:paraId="321A6402" w14:textId="6E9C5CC4" w:rsidR="00BC121E" w:rsidRPr="0026210B" w:rsidRDefault="00BC121E" w:rsidP="0026210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210B">
        <w:rPr>
          <w:rFonts w:ascii="Times New Roman" w:eastAsia="Times New Roman" w:hAnsi="Times New Roman"/>
          <w:sz w:val="24"/>
          <w:szCs w:val="24"/>
          <w:lang w:eastAsia="pl-PL"/>
        </w:rPr>
        <w:t>Na potrzeby postępowania o udzielenie zamówienia publicznego, pn.:</w:t>
      </w:r>
      <w:r w:rsidR="0026210B">
        <w:rPr>
          <w:rFonts w:ascii="Times New Roman" w:eastAsia="Times New Roman" w:hAnsi="Times New Roman"/>
          <w:sz w:val="24"/>
          <w:szCs w:val="24"/>
          <w:lang w:eastAsia="pl-PL"/>
        </w:rPr>
        <w:t xml:space="preserve"> „</w:t>
      </w:r>
      <w:r w:rsidR="0045613E" w:rsidRPr="0026210B">
        <w:rPr>
          <w:rFonts w:ascii="Times New Roman" w:eastAsia="Times New Roman" w:hAnsi="Times New Roman"/>
          <w:b/>
          <w:sz w:val="24"/>
          <w:szCs w:val="24"/>
          <w:lang w:eastAsia="pl-PL"/>
        </w:rPr>
        <w:t>Opieka serwisowa strategicznej aparatury medycznej: aparaty RTG Siemens, Philips, Samsung oraz sterylizatorów parowych</w:t>
      </w:r>
      <w:r w:rsidR="0026210B">
        <w:rPr>
          <w:rFonts w:ascii="Times New Roman" w:eastAsia="Times New Roman" w:hAnsi="Times New Roman"/>
          <w:b/>
          <w:sz w:val="24"/>
          <w:szCs w:val="24"/>
          <w:lang w:eastAsia="pl-PL"/>
        </w:rPr>
        <w:t>”</w:t>
      </w:r>
      <w:r w:rsidR="0026210B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26210B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5613E" w:rsidRPr="0026210B">
        <w:rPr>
          <w:rFonts w:ascii="Times New Roman" w:eastAsia="Times New Roman" w:hAnsi="Times New Roman"/>
          <w:b/>
          <w:sz w:val="24"/>
          <w:szCs w:val="24"/>
          <w:lang w:eastAsia="pl-PL"/>
        </w:rPr>
        <w:t>ZP/31/2023</w:t>
      </w:r>
    </w:p>
    <w:p w14:paraId="2BD31A00" w14:textId="77777777" w:rsidR="0026210B" w:rsidRDefault="0026210B" w:rsidP="00BC121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06A863C" w14:textId="7F9FAD95" w:rsidR="00BC121E" w:rsidRPr="0026210B" w:rsidRDefault="00BC121E" w:rsidP="00BC121E">
      <w:pPr>
        <w:spacing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26210B">
        <w:rPr>
          <w:rFonts w:ascii="Times New Roman" w:eastAsia="Times New Roman" w:hAnsi="Times New Roman"/>
          <w:sz w:val="24"/>
          <w:szCs w:val="24"/>
          <w:lang w:eastAsia="pl-PL"/>
        </w:rPr>
        <w:t>prowadzonego przez oświadczam</w:t>
      </w:r>
      <w:r w:rsidRPr="0026210B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21AC9A65" w14:textId="77777777" w:rsidR="00BC121E" w:rsidRPr="0026210B" w:rsidRDefault="008E296F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26210B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 w14:anchorId="2FE7CDF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26210B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26210B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5ABCC0F" w14:textId="77777777" w:rsidR="00BC121E" w:rsidRPr="0026210B" w:rsidRDefault="00BC121E" w:rsidP="00A73C79">
      <w:pPr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210B">
        <w:rPr>
          <w:rFonts w:ascii="Times New Roman" w:eastAsia="Times New Roman" w:hAnsi="Times New Roman"/>
          <w:b/>
          <w:bCs/>
          <w:sz w:val="24"/>
          <w:szCs w:val="24"/>
        </w:rPr>
        <w:object w:dxaOrig="0" w:dyaOrig="0" w14:anchorId="6AD436EB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26210B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7E2A750C" w14:textId="77777777" w:rsidR="0026210B" w:rsidRDefault="0026210B" w:rsidP="00A73C79">
      <w:pPr>
        <w:spacing w:after="6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AC06491" w14:textId="553F72F8" w:rsidR="00BF69A4" w:rsidRPr="0026210B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210B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6210B" w14:paraId="27FC105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EF81A" w14:textId="77777777" w:rsidR="00BC121E" w:rsidRPr="0026210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0C6BB" w14:textId="77777777" w:rsidR="00BC121E" w:rsidRPr="0026210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499C6" w14:textId="77777777" w:rsidR="00BC121E" w:rsidRPr="0026210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26210B" w14:paraId="423AAA7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C5239" w14:textId="77777777" w:rsidR="00BC121E" w:rsidRPr="0026210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FC0B" w14:textId="77777777" w:rsidR="00BC121E" w:rsidRPr="0026210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419B2" w14:textId="77777777" w:rsidR="00BC121E" w:rsidRPr="0026210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26210B" w14:paraId="3D066BD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B5BAB" w14:textId="77777777" w:rsidR="00BC121E" w:rsidRPr="0026210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89C4B" w14:textId="77777777" w:rsidR="00BC121E" w:rsidRPr="0026210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B5AD" w14:textId="77777777" w:rsidR="00BC121E" w:rsidRPr="0026210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3A62ECB8" w14:textId="77777777" w:rsidR="00BC121E" w:rsidRPr="0026210B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26210B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002026BD" w14:textId="77777777" w:rsidR="00BC121E" w:rsidRPr="0026210B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26210B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7AD69B" w14:textId="77777777" w:rsidR="00067B62" w:rsidRPr="0026210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26210B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lastRenderedPageBreak/>
        <w:t>*</w:t>
      </w:r>
      <w:r w:rsidRPr="0026210B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26210B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3F87F01F" w14:textId="77777777" w:rsidR="00067B62" w:rsidRPr="0026210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6210B" w14:paraId="36113393" w14:textId="77777777" w:rsidTr="00620E37">
        <w:tc>
          <w:tcPr>
            <w:tcW w:w="2660" w:type="dxa"/>
            <w:shd w:val="clear" w:color="auto" w:fill="auto"/>
          </w:tcPr>
          <w:p w14:paraId="5D13A835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5628D604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14:paraId="77A72C58" w14:textId="77777777" w:rsidR="00BC121E" w:rsidRPr="0026210B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635D2474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074C52FB" w14:textId="77777777" w:rsidR="00BC121E" w:rsidRPr="0026210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6181CAF" w14:textId="77777777" w:rsidR="00BC121E" w:rsidRPr="0026210B" w:rsidRDefault="0045613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26210B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26210B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4CF46B9D" w14:textId="77777777" w:rsidR="00BC121E" w:rsidRPr="0026210B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p w14:paraId="57D13E60" w14:textId="77777777" w:rsidR="00BC121E" w:rsidRPr="0026210B" w:rsidRDefault="00BC121E" w:rsidP="00BC121E">
      <w:pPr>
        <w:spacing w:after="0" w:line="360" w:lineRule="auto"/>
        <w:rPr>
          <w:rFonts w:ascii="Times New Roman" w:hAnsi="Times New Roman"/>
          <w:iCs/>
          <w:sz w:val="21"/>
          <w:szCs w:val="21"/>
        </w:rPr>
      </w:pPr>
    </w:p>
    <w:p w14:paraId="1152C8A3" w14:textId="77777777" w:rsidR="00106AC7" w:rsidRPr="0026210B" w:rsidRDefault="00106AC7" w:rsidP="00BC121E">
      <w:pPr>
        <w:rPr>
          <w:rFonts w:ascii="Times New Roman" w:hAnsi="Times New Roman"/>
        </w:rPr>
      </w:pPr>
    </w:p>
    <w:sectPr w:rsidR="00106AC7" w:rsidRPr="0026210B" w:rsidSect="0026210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5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4632B" w14:textId="77777777" w:rsidR="009C440D" w:rsidRDefault="009C440D">
      <w:r>
        <w:separator/>
      </w:r>
    </w:p>
  </w:endnote>
  <w:endnote w:type="continuationSeparator" w:id="0">
    <w:p w14:paraId="428CCEA5" w14:textId="77777777" w:rsidR="009C440D" w:rsidRDefault="009C4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F751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4EC00D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791C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FB12948" w14:textId="77777777"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 w14:anchorId="6F50DBE9">
        <v:line id="_x0000_s1025" style="position:absolute;left:0;text-align:left;z-index:251657728" from="-3.85pt,8.7pt" to="455.15pt,8.7pt"/>
      </w:pict>
    </w:r>
  </w:p>
  <w:p w14:paraId="2A8997C2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73B50" w14:textId="77777777" w:rsidR="0045613E" w:rsidRDefault="004561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F4810" w14:textId="77777777" w:rsidR="009C440D" w:rsidRDefault="009C440D">
      <w:r>
        <w:separator/>
      </w:r>
    </w:p>
  </w:footnote>
  <w:footnote w:type="continuationSeparator" w:id="0">
    <w:p w14:paraId="7AD2679B" w14:textId="77777777" w:rsidR="009C440D" w:rsidRDefault="009C44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EA6BC" w14:textId="77777777" w:rsidR="0045613E" w:rsidRDefault="004561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6D7CE" w14:textId="31E25D4C" w:rsidR="0045613E" w:rsidRPr="0026210B" w:rsidRDefault="0026210B" w:rsidP="0026210B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/>
        <w:bCs/>
        <w:sz w:val="24"/>
        <w:szCs w:val="24"/>
        <w:lang w:eastAsia="pl-PL"/>
      </w:rPr>
    </w:pPr>
    <w:r w:rsidRPr="0026210B">
      <w:rPr>
        <w:rFonts w:ascii="Times New Roman" w:eastAsia="Times New Roman" w:hAnsi="Times New Roman"/>
        <w:bCs/>
        <w:sz w:val="24"/>
        <w:szCs w:val="24"/>
        <w:lang w:eastAsia="pl-PL"/>
      </w:rPr>
      <w:t xml:space="preserve">Załącznik nr </w:t>
    </w:r>
    <w:r w:rsidRPr="0026210B">
      <w:rPr>
        <w:rFonts w:ascii="Times New Roman" w:eastAsia="Times New Roman" w:hAnsi="Times New Roman"/>
        <w:bCs/>
        <w:iCs/>
        <w:sz w:val="24"/>
        <w:szCs w:val="24"/>
        <w:lang w:eastAsia="pl-PL"/>
      </w:rPr>
      <w:t>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5DC8C" w14:textId="77777777" w:rsidR="0045613E" w:rsidRDefault="004561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8038739">
    <w:abstractNumId w:val="13"/>
  </w:num>
  <w:num w:numId="2" w16cid:durableId="1222599288">
    <w:abstractNumId w:val="0"/>
  </w:num>
  <w:num w:numId="3" w16cid:durableId="1409186646">
    <w:abstractNumId w:val="11"/>
  </w:num>
  <w:num w:numId="4" w16cid:durableId="1957515118">
    <w:abstractNumId w:val="8"/>
  </w:num>
  <w:num w:numId="5" w16cid:durableId="92213821">
    <w:abstractNumId w:val="7"/>
  </w:num>
  <w:num w:numId="6" w16cid:durableId="1745688986">
    <w:abstractNumId w:val="1"/>
  </w:num>
  <w:num w:numId="7" w16cid:durableId="1512834050">
    <w:abstractNumId w:val="6"/>
  </w:num>
  <w:num w:numId="8" w16cid:durableId="1696728813">
    <w:abstractNumId w:val="3"/>
  </w:num>
  <w:num w:numId="9" w16cid:durableId="1648779303">
    <w:abstractNumId w:val="2"/>
  </w:num>
  <w:num w:numId="10" w16cid:durableId="133761722">
    <w:abstractNumId w:val="5"/>
  </w:num>
  <w:num w:numId="11" w16cid:durableId="1050611688">
    <w:abstractNumId w:val="10"/>
  </w:num>
  <w:num w:numId="12" w16cid:durableId="1915779986">
    <w:abstractNumId w:val="4"/>
  </w:num>
  <w:num w:numId="13" w16cid:durableId="1535653102">
    <w:abstractNumId w:val="9"/>
  </w:num>
  <w:num w:numId="14" w16cid:durableId="11335979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440D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6210B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613E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C440D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5BDB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207B4E"/>
  <w15:chartTrackingRefBased/>
  <w15:docId w15:val="{29608A86-9A09-4FC5-B6FA-AEF709C88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223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2010-01-07T09:39:00Z</cp:lastPrinted>
  <dcterms:created xsi:type="dcterms:W3CDTF">2023-07-11T12:23:00Z</dcterms:created>
  <dcterms:modified xsi:type="dcterms:W3CDTF">2023-07-11T12:32:00Z</dcterms:modified>
</cp:coreProperties>
</file>