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DD50A" w14:textId="68D24B1A" w:rsidR="00FB7F50" w:rsidRPr="002245BE" w:rsidRDefault="00CF35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35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35D7">
        <w:rPr>
          <w:sz w:val="22"/>
          <w:szCs w:val="22"/>
        </w:rPr>
        <w:t>2023-07-1</w:t>
      </w:r>
      <w:r w:rsidR="00CE3308">
        <w:rPr>
          <w:sz w:val="22"/>
          <w:szCs w:val="22"/>
        </w:rPr>
        <w:t>7</w:t>
      </w:r>
    </w:p>
    <w:p w14:paraId="66E2BA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30FE605" w14:textId="77777777" w:rsidR="00FB7F50" w:rsidRPr="002245BE" w:rsidRDefault="00CF35D7" w:rsidP="00FB7F50">
      <w:pPr>
        <w:spacing w:after="40"/>
        <w:rPr>
          <w:b/>
          <w:bCs/>
          <w:sz w:val="22"/>
          <w:szCs w:val="22"/>
        </w:rPr>
      </w:pPr>
      <w:r w:rsidRPr="00CF35D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3F80D35" w14:textId="77777777" w:rsidR="00FB7F50" w:rsidRPr="002245BE" w:rsidRDefault="00CF35D7" w:rsidP="00FB7F50">
      <w:pPr>
        <w:rPr>
          <w:sz w:val="22"/>
          <w:szCs w:val="22"/>
        </w:rPr>
      </w:pPr>
      <w:r w:rsidRPr="00CF35D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F35D7">
        <w:rPr>
          <w:sz w:val="22"/>
          <w:szCs w:val="22"/>
        </w:rPr>
        <w:t>66</w:t>
      </w:r>
    </w:p>
    <w:p w14:paraId="4E1F775B" w14:textId="77777777" w:rsidR="00FB7F50" w:rsidRPr="002245BE" w:rsidRDefault="00CF35D7" w:rsidP="00FB7F50">
      <w:pPr>
        <w:rPr>
          <w:sz w:val="22"/>
          <w:szCs w:val="22"/>
        </w:rPr>
      </w:pPr>
      <w:r w:rsidRPr="00CF35D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F35D7">
        <w:rPr>
          <w:sz w:val="22"/>
          <w:szCs w:val="22"/>
        </w:rPr>
        <w:t>Kraków</w:t>
      </w:r>
    </w:p>
    <w:p w14:paraId="2832B46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C3EAA4E" w14:textId="2B6AC74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A6B936F" w14:textId="4C03DC58" w:rsidR="00106BEA" w:rsidRDefault="00106BEA" w:rsidP="00FB7F50">
      <w:pPr>
        <w:jc w:val="both"/>
        <w:rPr>
          <w:bCs/>
          <w:sz w:val="18"/>
          <w:szCs w:val="18"/>
        </w:rPr>
      </w:pPr>
    </w:p>
    <w:p w14:paraId="4B28FFB3" w14:textId="3BCC2511" w:rsidR="00106BEA" w:rsidRPr="002245BE" w:rsidRDefault="00106BE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460B71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C97B70">
        <w:rPr>
          <w:bCs/>
          <w:sz w:val="18"/>
          <w:szCs w:val="18"/>
        </w:rPr>
        <w:t>475</w:t>
      </w:r>
      <w:r w:rsidR="00460B71">
        <w:rPr>
          <w:bCs/>
          <w:sz w:val="18"/>
          <w:szCs w:val="18"/>
        </w:rPr>
        <w:t>.MM</w:t>
      </w:r>
    </w:p>
    <w:p w14:paraId="4B184D99" w14:textId="3E0962F0" w:rsidR="008642B3" w:rsidRDefault="00CE3308">
      <w:pPr>
        <w:pStyle w:val="Nagwek1"/>
        <w:spacing w:before="600"/>
        <w:rPr>
          <w:sz w:val="28"/>
        </w:rPr>
      </w:pPr>
      <w:r>
        <w:rPr>
          <w:sz w:val="28"/>
        </w:rPr>
        <w:t xml:space="preserve">Sprostowanie do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43DDD68B" w14:textId="14F1873B" w:rsidR="00295242" w:rsidRDefault="008642B3" w:rsidP="00CE3308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0DD9F81" w14:textId="77777777" w:rsidR="00CE3308" w:rsidRDefault="00CE3308" w:rsidP="00CE3308">
      <w:pPr>
        <w:spacing w:after="24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F35D7" w:rsidRPr="00607F9B" w14:paraId="07E09673" w14:textId="77777777" w:rsidTr="00CA676C">
        <w:trPr>
          <w:trHeight w:val="638"/>
        </w:trPr>
        <w:tc>
          <w:tcPr>
            <w:tcW w:w="959" w:type="dxa"/>
            <w:shd w:val="clear" w:color="auto" w:fill="auto"/>
          </w:tcPr>
          <w:p w14:paraId="21F27121" w14:textId="77777777" w:rsidR="00CF35D7" w:rsidRPr="00607F9B" w:rsidRDefault="00CF35D7" w:rsidP="00CA6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EAD454" w14:textId="77777777" w:rsidR="00CF35D7" w:rsidRPr="00607F9B" w:rsidRDefault="00CF35D7" w:rsidP="00CA6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35D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35D7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3CFDEE" w14:textId="66C6885B" w:rsidR="00CE33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F35D7" w:rsidRPr="00CF35D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 </w:t>
      </w:r>
      <w:r w:rsidR="00CE3308">
        <w:rPr>
          <w:sz w:val="22"/>
          <w:szCs w:val="22"/>
        </w:rPr>
        <w:t xml:space="preserve">informuje, że w przekazanym w dniu 12.07.2023 r. ogłoszeniu o wyborze najkorzystniejszej oferty (pismo nr  </w:t>
      </w:r>
      <w:r w:rsidR="00CE3308" w:rsidRPr="00CE3308">
        <w:rPr>
          <w:sz w:val="22"/>
          <w:szCs w:val="22"/>
        </w:rPr>
        <w:t>SZP-271-3/23</w:t>
      </w:r>
      <w:r w:rsidR="00CE3308">
        <w:rPr>
          <w:sz w:val="22"/>
          <w:szCs w:val="22"/>
        </w:rPr>
        <w:t>-</w:t>
      </w:r>
      <w:r w:rsidR="00CE3308" w:rsidRPr="00CE3308">
        <w:rPr>
          <w:sz w:val="22"/>
          <w:szCs w:val="22"/>
        </w:rPr>
        <w:t>460.MM</w:t>
      </w:r>
      <w:r w:rsidR="00CE3308">
        <w:rPr>
          <w:sz w:val="22"/>
          <w:szCs w:val="22"/>
        </w:rPr>
        <w:t>), w tabeli z punktacją, podał nieprawidłowe dane wykonawcy</w:t>
      </w:r>
      <w:r w:rsidR="00C97B70">
        <w:rPr>
          <w:sz w:val="22"/>
          <w:szCs w:val="22"/>
        </w:rPr>
        <w:t>:</w:t>
      </w:r>
    </w:p>
    <w:p w14:paraId="12051DBF" w14:textId="725B8049" w:rsidR="00CE3308" w:rsidRDefault="00CE3308" w:rsidP="00C97B70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E3308" w:rsidRPr="00834EF4" w14:paraId="3AE528ED" w14:textId="77777777" w:rsidTr="00CE3308">
        <w:tc>
          <w:tcPr>
            <w:tcW w:w="2169" w:type="dxa"/>
            <w:shd w:val="clear" w:color="auto" w:fill="auto"/>
          </w:tcPr>
          <w:p w14:paraId="4C124760" w14:textId="77777777" w:rsidR="00CE3308" w:rsidRPr="00211A34" w:rsidRDefault="00CE3308" w:rsidP="00CC5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narzędzia chirurgiczne</w:t>
            </w:r>
          </w:p>
        </w:tc>
        <w:tc>
          <w:tcPr>
            <w:tcW w:w="2793" w:type="dxa"/>
            <w:shd w:val="clear" w:color="auto" w:fill="auto"/>
          </w:tcPr>
          <w:p w14:paraId="3391086F" w14:textId="77777777" w:rsidR="00CE3308" w:rsidRPr="00211A34" w:rsidRDefault="00CE3308" w:rsidP="00CC5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DFD5CF8" w14:textId="77777777" w:rsidR="00CE3308" w:rsidRPr="00211A34" w:rsidRDefault="00CE3308" w:rsidP="00CC5FF3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20/26</w:t>
            </w:r>
          </w:p>
          <w:p w14:paraId="03BA2062" w14:textId="44C72C12" w:rsidR="00CE3308" w:rsidRPr="00CE3308" w:rsidRDefault="00CE3308" w:rsidP="00CC5FF3">
            <w:pPr>
              <w:spacing w:after="40"/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6790D1F" w14:textId="77777777" w:rsidR="00CE3308" w:rsidRPr="00211A34" w:rsidRDefault="00CE3308" w:rsidP="00CC5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F9169C" w14:textId="77777777" w:rsidR="00CE3308" w:rsidRPr="00211A34" w:rsidRDefault="00CE3308" w:rsidP="00CC5FF3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0,00</w:t>
            </w:r>
          </w:p>
        </w:tc>
      </w:tr>
    </w:tbl>
    <w:p w14:paraId="092543C4" w14:textId="229C72D5" w:rsidR="00CE3308" w:rsidRDefault="00CE330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POWINNO BYĆ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E3308" w:rsidRPr="00834EF4" w14:paraId="4A6C9788" w14:textId="77777777" w:rsidTr="00CC5FF3">
        <w:tc>
          <w:tcPr>
            <w:tcW w:w="2169" w:type="dxa"/>
            <w:shd w:val="clear" w:color="auto" w:fill="auto"/>
          </w:tcPr>
          <w:p w14:paraId="5931D90D" w14:textId="77777777" w:rsidR="00CE3308" w:rsidRPr="00211A34" w:rsidRDefault="00CE3308" w:rsidP="00CC5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narzędzia chirurgiczne</w:t>
            </w:r>
          </w:p>
        </w:tc>
        <w:tc>
          <w:tcPr>
            <w:tcW w:w="2793" w:type="dxa"/>
            <w:shd w:val="clear" w:color="auto" w:fill="auto"/>
          </w:tcPr>
          <w:p w14:paraId="072667B7" w14:textId="77777777" w:rsidR="00CE3308" w:rsidRDefault="00CE3308" w:rsidP="00CC5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</w:p>
          <w:p w14:paraId="67659811" w14:textId="77777777" w:rsidR="00CE3308" w:rsidRDefault="00CE3308" w:rsidP="00CC5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Citonet-Kraków Sp. z o.o. (lider)</w:t>
            </w:r>
          </w:p>
          <w:p w14:paraId="3F87B40B" w14:textId="77777777" w:rsidR="00CE3308" w:rsidRDefault="00CE3308" w:rsidP="00CC5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Gromadzka 52</w:t>
            </w:r>
          </w:p>
          <w:p w14:paraId="5412EB1A" w14:textId="77777777" w:rsidR="00CE3308" w:rsidRDefault="00CE3308" w:rsidP="00CC5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30-719 Kraków</w:t>
            </w:r>
          </w:p>
          <w:p w14:paraId="74D22DDE" w14:textId="77777777" w:rsidR="00CE3308" w:rsidRDefault="00CE3308" w:rsidP="00CC5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Toruńskie Zakłady Materiałów Opatrunkowych S.A. (członek)</w:t>
            </w:r>
          </w:p>
          <w:p w14:paraId="3E368D4B" w14:textId="77777777" w:rsidR="00CE3308" w:rsidRDefault="00CE3308" w:rsidP="00CC5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Żółkiewskiego 20/26 </w:t>
            </w:r>
          </w:p>
          <w:p w14:paraId="4DD74299" w14:textId="77777777" w:rsidR="00CE3308" w:rsidRPr="00211A34" w:rsidRDefault="00CE3308" w:rsidP="00CC5FF3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5622C4F1" w14:textId="77777777" w:rsidR="00CE3308" w:rsidRPr="00211A34" w:rsidRDefault="00CE3308" w:rsidP="00CC5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EA37D5" w14:textId="77777777" w:rsidR="00CE3308" w:rsidRPr="00211A34" w:rsidRDefault="00CE3308" w:rsidP="00CC5FF3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0,00</w:t>
            </w:r>
          </w:p>
        </w:tc>
      </w:tr>
    </w:tbl>
    <w:p w14:paraId="3627F8B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67D5B8D" w14:textId="23828CBB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AE08" w14:textId="77777777" w:rsidR="00AA61F4" w:rsidRDefault="00AA61F4">
      <w:r>
        <w:separator/>
      </w:r>
    </w:p>
  </w:endnote>
  <w:endnote w:type="continuationSeparator" w:id="0">
    <w:p w14:paraId="1419927D" w14:textId="77777777" w:rsidR="00AA61F4" w:rsidRDefault="00AA6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0B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774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30607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F1ED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D87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A123D" w14:textId="77777777" w:rsidR="00AA61F4" w:rsidRDefault="00AA61F4">
      <w:r>
        <w:separator/>
      </w:r>
    </w:p>
  </w:footnote>
  <w:footnote w:type="continuationSeparator" w:id="0">
    <w:p w14:paraId="05033040" w14:textId="77777777" w:rsidR="00AA61F4" w:rsidRDefault="00AA6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EF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09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F0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36D"/>
    <w:rsid w:val="00022322"/>
    <w:rsid w:val="00042497"/>
    <w:rsid w:val="000C1E6F"/>
    <w:rsid w:val="000E4E56"/>
    <w:rsid w:val="00106BEA"/>
    <w:rsid w:val="001A1468"/>
    <w:rsid w:val="001B7815"/>
    <w:rsid w:val="001D1EEC"/>
    <w:rsid w:val="00211A34"/>
    <w:rsid w:val="00295242"/>
    <w:rsid w:val="002B1E4F"/>
    <w:rsid w:val="002B6761"/>
    <w:rsid w:val="003445A0"/>
    <w:rsid w:val="003A0AFC"/>
    <w:rsid w:val="003D611C"/>
    <w:rsid w:val="00431C0B"/>
    <w:rsid w:val="00437CAD"/>
    <w:rsid w:val="00460B71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E34DD"/>
    <w:rsid w:val="00712C39"/>
    <w:rsid w:val="00756CDA"/>
    <w:rsid w:val="007E2ACC"/>
    <w:rsid w:val="007E68C5"/>
    <w:rsid w:val="0081232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61F4"/>
    <w:rsid w:val="00B32D12"/>
    <w:rsid w:val="00B464D3"/>
    <w:rsid w:val="00B8185B"/>
    <w:rsid w:val="00BC6F7F"/>
    <w:rsid w:val="00BD2174"/>
    <w:rsid w:val="00C423DD"/>
    <w:rsid w:val="00C60D7B"/>
    <w:rsid w:val="00C65E53"/>
    <w:rsid w:val="00C97B70"/>
    <w:rsid w:val="00CA0B33"/>
    <w:rsid w:val="00CA3511"/>
    <w:rsid w:val="00CE3308"/>
    <w:rsid w:val="00CF35D7"/>
    <w:rsid w:val="00D01E5B"/>
    <w:rsid w:val="00D04203"/>
    <w:rsid w:val="00D168A0"/>
    <w:rsid w:val="00D26ED6"/>
    <w:rsid w:val="00D42C90"/>
    <w:rsid w:val="00D8427E"/>
    <w:rsid w:val="00E30B2D"/>
    <w:rsid w:val="00E62859"/>
    <w:rsid w:val="00E8436D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CD1236"/>
  <w15:chartTrackingRefBased/>
  <w15:docId w15:val="{0866FF7D-4B15-48CE-BA17-7511EA95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144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2023-07-12T11:41:00Z</dcterms:created>
  <dcterms:modified xsi:type="dcterms:W3CDTF">2023-07-17T06:25:00Z</dcterms:modified>
</cp:coreProperties>
</file>