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6F4D6" w14:textId="77777777" w:rsidR="00FB7F50" w:rsidRPr="002245BE" w:rsidRDefault="002376E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376E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376EC">
        <w:rPr>
          <w:sz w:val="22"/>
          <w:szCs w:val="22"/>
        </w:rPr>
        <w:t>2023-07-17</w:t>
      </w:r>
    </w:p>
    <w:p w14:paraId="641BA23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2BD89A" w14:textId="77777777" w:rsidR="00FB7F50" w:rsidRPr="002245BE" w:rsidRDefault="002376EC" w:rsidP="00FB7F50">
      <w:pPr>
        <w:spacing w:after="40"/>
        <w:rPr>
          <w:b/>
          <w:bCs/>
          <w:sz w:val="22"/>
          <w:szCs w:val="22"/>
        </w:rPr>
      </w:pPr>
      <w:r w:rsidRPr="002376E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42148A4" w14:textId="77777777" w:rsidR="00FB7F50" w:rsidRPr="002245BE" w:rsidRDefault="002376EC" w:rsidP="00FB7F50">
      <w:pPr>
        <w:rPr>
          <w:sz w:val="22"/>
          <w:szCs w:val="22"/>
        </w:rPr>
      </w:pPr>
      <w:r w:rsidRPr="002376EC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376EC">
        <w:rPr>
          <w:sz w:val="22"/>
          <w:szCs w:val="22"/>
        </w:rPr>
        <w:t>66</w:t>
      </w:r>
    </w:p>
    <w:p w14:paraId="5BEC73FF" w14:textId="77777777" w:rsidR="00FB7F50" w:rsidRPr="002245BE" w:rsidRDefault="002376EC" w:rsidP="00FB7F50">
      <w:pPr>
        <w:rPr>
          <w:sz w:val="22"/>
          <w:szCs w:val="22"/>
        </w:rPr>
      </w:pPr>
      <w:r w:rsidRPr="002376EC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376EC">
        <w:rPr>
          <w:sz w:val="22"/>
          <w:szCs w:val="22"/>
        </w:rPr>
        <w:t>Kraków</w:t>
      </w:r>
    </w:p>
    <w:p w14:paraId="192AF53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00E61A7" w14:textId="7BDE52B2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814450D" w14:textId="77777777" w:rsidR="004B196C" w:rsidRDefault="004B196C" w:rsidP="00FB7F50">
      <w:pPr>
        <w:jc w:val="both"/>
        <w:rPr>
          <w:bCs/>
          <w:sz w:val="18"/>
          <w:szCs w:val="18"/>
        </w:rPr>
      </w:pPr>
    </w:p>
    <w:p w14:paraId="1B177DD6" w14:textId="2B6204C6" w:rsidR="004B196C" w:rsidRPr="002245BE" w:rsidRDefault="004B196C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SZP-271-3/23 – 47.MM</w:t>
      </w:r>
    </w:p>
    <w:p w14:paraId="62C5044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41217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376EC" w:rsidRPr="00607F9B" w14:paraId="79A5307A" w14:textId="77777777" w:rsidTr="00EA226B">
        <w:trPr>
          <w:trHeight w:val="638"/>
        </w:trPr>
        <w:tc>
          <w:tcPr>
            <w:tcW w:w="959" w:type="dxa"/>
            <w:shd w:val="clear" w:color="auto" w:fill="auto"/>
          </w:tcPr>
          <w:p w14:paraId="4CAE4CCA" w14:textId="77777777" w:rsidR="002376EC" w:rsidRPr="00607F9B" w:rsidRDefault="002376EC" w:rsidP="00EA22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C4CACE" w14:textId="77777777" w:rsidR="002376EC" w:rsidRPr="00607F9B" w:rsidRDefault="002376EC" w:rsidP="00EA22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76E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76EC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76EC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41AAE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376EC" w:rsidRPr="002376EC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376EC" w:rsidRPr="002376EC">
        <w:rPr>
          <w:sz w:val="22"/>
          <w:szCs w:val="22"/>
        </w:rPr>
        <w:t>(</w:t>
      </w:r>
      <w:proofErr w:type="spellStart"/>
      <w:r w:rsidR="002376EC" w:rsidRPr="002376EC">
        <w:rPr>
          <w:sz w:val="22"/>
          <w:szCs w:val="22"/>
        </w:rPr>
        <w:t>t.j</w:t>
      </w:r>
      <w:proofErr w:type="spellEnd"/>
      <w:r w:rsidR="002376EC" w:rsidRPr="002376E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376EC" w14:paraId="23357A8D" w14:textId="77777777" w:rsidTr="00EA22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F4595F6" w14:textId="77777777" w:rsidR="002376EC" w:rsidRPr="001D1EEC" w:rsidRDefault="002376EC" w:rsidP="00EA226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376EC">
              <w:rPr>
                <w:b/>
                <w:sz w:val="22"/>
                <w:szCs w:val="22"/>
              </w:rPr>
              <w:t>Teleflex</w:t>
            </w:r>
            <w:proofErr w:type="spellEnd"/>
            <w:r w:rsidRPr="002376EC">
              <w:rPr>
                <w:b/>
                <w:sz w:val="22"/>
                <w:szCs w:val="22"/>
              </w:rPr>
              <w:t xml:space="preserve"> Polska sp. z o.o.</w:t>
            </w:r>
          </w:p>
          <w:p w14:paraId="0B96F3DC" w14:textId="77777777" w:rsidR="002376EC" w:rsidRPr="001D1EEC" w:rsidRDefault="002376EC" w:rsidP="00EA226B">
            <w:pPr>
              <w:spacing w:line="276" w:lineRule="auto"/>
              <w:rPr>
                <w:bCs/>
                <w:sz w:val="22"/>
                <w:szCs w:val="22"/>
              </w:rPr>
            </w:pPr>
            <w:r w:rsidRPr="002376EC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376EC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376EC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376EC">
              <w:rPr>
                <w:bCs/>
                <w:sz w:val="22"/>
                <w:szCs w:val="22"/>
              </w:rPr>
              <w:t>Warszawa</w:t>
            </w:r>
          </w:p>
          <w:p w14:paraId="3915EB35" w14:textId="77777777" w:rsidR="002376EC" w:rsidRDefault="002376EC" w:rsidP="00EA22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ED1125" w14:textId="77777777" w:rsidR="002376EC" w:rsidRPr="00211A34" w:rsidRDefault="002376EC" w:rsidP="00EA22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376EC">
              <w:rPr>
                <w:color w:val="000000"/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376EC">
              <w:rPr>
                <w:color w:val="000000"/>
                <w:sz w:val="22"/>
                <w:szCs w:val="22"/>
              </w:rPr>
              <w:t>Cewniki, rurki intubacyjne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376EC">
              <w:rPr>
                <w:b/>
                <w:sz w:val="22"/>
                <w:szCs w:val="22"/>
              </w:rPr>
              <w:t>410 615.13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B77774" w14:textId="77777777" w:rsidR="002376EC" w:rsidRPr="00D168A0" w:rsidRDefault="002376EC" w:rsidP="00EA226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E6E9420" w14:textId="77777777" w:rsidR="002376EC" w:rsidRDefault="002376EC" w:rsidP="00EA226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376EC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55AB2E7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76F6AFE" w14:textId="77777777" w:rsidTr="00596EA3">
        <w:tc>
          <w:tcPr>
            <w:tcW w:w="2169" w:type="dxa"/>
            <w:shd w:val="clear" w:color="auto" w:fill="F3F3F3"/>
          </w:tcPr>
          <w:p w14:paraId="2323654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FF01B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94A6A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6D86A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376EC" w:rsidRPr="00834EF4" w14:paraId="1B98AA92" w14:textId="77777777" w:rsidTr="00EA226B">
        <w:tc>
          <w:tcPr>
            <w:tcW w:w="2169" w:type="dxa"/>
            <w:shd w:val="clear" w:color="auto" w:fill="auto"/>
          </w:tcPr>
          <w:p w14:paraId="69E9C1ED" w14:textId="77777777" w:rsidR="002376EC" w:rsidRPr="00211A34" w:rsidRDefault="002376EC" w:rsidP="00EA226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76EC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76EC">
              <w:rPr>
                <w:sz w:val="20"/>
                <w:szCs w:val="20"/>
              </w:rPr>
              <w:t>Cewniki, rurki intubacyjne</w:t>
            </w:r>
          </w:p>
        </w:tc>
        <w:tc>
          <w:tcPr>
            <w:tcW w:w="2793" w:type="dxa"/>
            <w:shd w:val="clear" w:color="auto" w:fill="auto"/>
          </w:tcPr>
          <w:p w14:paraId="47C18773" w14:textId="77777777" w:rsidR="002376EC" w:rsidRPr="00211A34" w:rsidRDefault="002376EC" w:rsidP="00EA226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376EC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2376E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6762543" w14:textId="77777777" w:rsidR="002376EC" w:rsidRPr="00211A34" w:rsidRDefault="002376EC" w:rsidP="00EA226B">
            <w:pPr>
              <w:rPr>
                <w:sz w:val="20"/>
                <w:szCs w:val="20"/>
              </w:rPr>
            </w:pPr>
            <w:r w:rsidRPr="002376EC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76EC">
              <w:rPr>
                <w:sz w:val="20"/>
                <w:szCs w:val="20"/>
              </w:rPr>
              <w:t>16A</w:t>
            </w:r>
          </w:p>
          <w:p w14:paraId="5D80570D" w14:textId="77777777" w:rsidR="002376EC" w:rsidRPr="00211A34" w:rsidRDefault="002376EC" w:rsidP="00EA226B">
            <w:pPr>
              <w:spacing w:after="40"/>
              <w:rPr>
                <w:color w:val="000000"/>
                <w:sz w:val="20"/>
                <w:szCs w:val="20"/>
              </w:rPr>
            </w:pPr>
            <w:r w:rsidRPr="002376EC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76E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F987427" w14:textId="77777777" w:rsidR="002376EC" w:rsidRPr="00211A34" w:rsidRDefault="002376EC" w:rsidP="00EA226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76E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ACBB42" w14:textId="77777777" w:rsidR="002376EC" w:rsidRPr="00211A34" w:rsidRDefault="002376EC" w:rsidP="00EA226B">
            <w:pPr>
              <w:jc w:val="center"/>
              <w:rPr>
                <w:color w:val="000000"/>
                <w:sz w:val="20"/>
                <w:szCs w:val="20"/>
              </w:rPr>
            </w:pPr>
            <w:r w:rsidRPr="002376EC">
              <w:rPr>
                <w:sz w:val="20"/>
                <w:szCs w:val="20"/>
              </w:rPr>
              <w:t xml:space="preserve">  100,00</w:t>
            </w:r>
          </w:p>
        </w:tc>
      </w:tr>
    </w:tbl>
    <w:p w14:paraId="2B4D781C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5605A668" w14:textId="6A5DE87F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C5D55" w14:textId="77777777" w:rsidR="00904508" w:rsidRDefault="00904508">
      <w:r>
        <w:separator/>
      </w:r>
    </w:p>
  </w:endnote>
  <w:endnote w:type="continuationSeparator" w:id="0">
    <w:p w14:paraId="5402EE97" w14:textId="77777777" w:rsidR="00904508" w:rsidRDefault="00904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90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C619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6951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74CF5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575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C17F6" w14:textId="77777777" w:rsidR="00904508" w:rsidRDefault="00904508">
      <w:r>
        <w:separator/>
      </w:r>
    </w:p>
  </w:footnote>
  <w:footnote w:type="continuationSeparator" w:id="0">
    <w:p w14:paraId="47A6A0C9" w14:textId="77777777" w:rsidR="00904508" w:rsidRDefault="00904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64B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148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2532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508"/>
    <w:rsid w:val="00022322"/>
    <w:rsid w:val="00042497"/>
    <w:rsid w:val="000C1E6F"/>
    <w:rsid w:val="000E4E56"/>
    <w:rsid w:val="001A1468"/>
    <w:rsid w:val="001B7815"/>
    <w:rsid w:val="001D1EEC"/>
    <w:rsid w:val="00211A34"/>
    <w:rsid w:val="002376EC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196C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4508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5B483"/>
  <w15:chartTrackingRefBased/>
  <w15:docId w15:val="{1734C810-1F15-420E-8E4F-D9405985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2023-07-17T05:42:00Z</dcterms:created>
  <dcterms:modified xsi:type="dcterms:W3CDTF">2023-07-17T05:45:00Z</dcterms:modified>
</cp:coreProperties>
</file>