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200D2B58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Pr="008D6D67">
        <w:rPr>
          <w:b/>
        </w:rPr>
        <w:t xml:space="preserve">Dostawa </w:t>
      </w:r>
      <w:r w:rsidR="007A2035" w:rsidRPr="007A2035">
        <w:rPr>
          <w:b/>
        </w:rPr>
        <w:t xml:space="preserve">wraz z montażem i uruchomieniem drukarki 3D do druku metodą Direct Ink </w:t>
      </w:r>
      <w:proofErr w:type="spellStart"/>
      <w:r w:rsidR="007A2035" w:rsidRPr="007A2035">
        <w:rPr>
          <w:b/>
        </w:rPr>
        <w:t>Writing</w:t>
      </w:r>
      <w:proofErr w:type="spellEnd"/>
      <w:r w:rsidR="007A2035" w:rsidRPr="007A2035">
        <w:rPr>
          <w:b/>
        </w:rPr>
        <w:t xml:space="preserve"> dla </w:t>
      </w:r>
      <w:proofErr w:type="spellStart"/>
      <w:r w:rsidR="007A2035" w:rsidRPr="007A2035">
        <w:rPr>
          <w:b/>
        </w:rPr>
        <w:t>WGGiOŚ</w:t>
      </w:r>
      <w:proofErr w:type="spellEnd"/>
      <w:r w:rsidR="007A2035" w:rsidRPr="007A2035">
        <w:rPr>
          <w:b/>
        </w:rPr>
        <w:t xml:space="preserve"> - KC-</w:t>
      </w:r>
      <w:proofErr w:type="spellStart"/>
      <w:r w:rsidR="007A2035" w:rsidRPr="007A2035">
        <w:rPr>
          <w:b/>
        </w:rPr>
        <w:t>zp</w:t>
      </w:r>
      <w:proofErr w:type="spellEnd"/>
      <w:r w:rsidR="007A2035" w:rsidRPr="007A2035">
        <w:rPr>
          <w:b/>
        </w:rPr>
        <w:t>. 272-362/23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</w:t>
      </w:r>
      <w:r w:rsidR="00606788">
        <w:t xml:space="preserve"> </w:t>
      </w:r>
      <w:r w:rsidRPr="00894B65">
        <w:t>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268"/>
        <w:gridCol w:w="708"/>
        <w:gridCol w:w="1134"/>
        <w:gridCol w:w="833"/>
        <w:gridCol w:w="851"/>
        <w:gridCol w:w="2001"/>
      </w:tblGrid>
      <w:tr w:rsidR="008C5F63" w:rsidRPr="00606788" w14:paraId="2E615D7B" w14:textId="77777777" w:rsidTr="0060678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606788" w:rsidRDefault="008C5F63" w:rsidP="00910B37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Nazwa elementu</w:t>
            </w:r>
          </w:p>
          <w:p w14:paraId="2F0149E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(lub usługi)</w:t>
            </w:r>
          </w:p>
          <w:p w14:paraId="5F7D431D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0A08D0" w14:textId="77777777" w:rsidR="006E5314" w:rsidRPr="00606788" w:rsidRDefault="006E5314" w:rsidP="006E5314">
            <w:pPr>
              <w:spacing w:line="276" w:lineRule="auto"/>
              <w:jc w:val="center"/>
              <w:rPr>
                <w:b/>
                <w:color w:val="FF0000"/>
                <w:sz w:val="18"/>
                <w:szCs w:val="18"/>
                <w:lang w:eastAsia="en-US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Należy wpisać:</w:t>
            </w:r>
          </w:p>
          <w:p w14:paraId="638496B6" w14:textId="6F010C45" w:rsidR="008C5F63" w:rsidRPr="00606788" w:rsidRDefault="006E5314" w:rsidP="006E5314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Producent /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4341C167" w:rsidR="008C5F63" w:rsidRPr="00606788" w:rsidRDefault="006E5314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Liczba</w:t>
            </w:r>
          </w:p>
          <w:p w14:paraId="5DE5E9C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Wartość netto</w:t>
            </w:r>
          </w:p>
          <w:p w14:paraId="5892921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VAT</w:t>
            </w:r>
          </w:p>
          <w:p w14:paraId="31BB25F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[%]</w:t>
            </w:r>
          </w:p>
          <w:p w14:paraId="73AC34B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3A29534E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  <w:p w14:paraId="5E6D9E5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 xml:space="preserve"> (z doliczonym </w:t>
            </w:r>
            <w:r w:rsidRPr="00606788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C5F63" w:rsidRPr="00606788" w14:paraId="252E68C1" w14:textId="77777777" w:rsidTr="0060678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6E5314" w:rsidRPr="00606788" w14:paraId="720990E8" w14:textId="77777777" w:rsidTr="0060678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00757B39" w14:textId="77777777" w:rsidR="006E5314" w:rsidRPr="00606788" w:rsidRDefault="006E5314" w:rsidP="00910B3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604FBA5" w14:textId="5EA37E70" w:rsidR="006E5314" w:rsidRPr="00606788" w:rsidRDefault="007A2035" w:rsidP="006E53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Drukarka 3D do druku </w:t>
            </w:r>
            <w:r w:rsidRPr="007A2035">
              <w:rPr>
                <w:sz w:val="18"/>
                <w:szCs w:val="18"/>
              </w:rPr>
              <w:t xml:space="preserve">metodą Direct Ink </w:t>
            </w:r>
            <w:proofErr w:type="spellStart"/>
            <w:r w:rsidRPr="007A2035">
              <w:rPr>
                <w:sz w:val="18"/>
                <w:szCs w:val="18"/>
              </w:rPr>
              <w:t>Writing</w:t>
            </w:r>
            <w:proofErr w:type="spellEnd"/>
            <w:r w:rsidRPr="007A2035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2E60" w14:textId="77777777" w:rsidR="007A2035" w:rsidRDefault="007A2035" w:rsidP="006E5314">
            <w:pPr>
              <w:suppressAutoHyphens/>
              <w:spacing w:after="120"/>
              <w:rPr>
                <w:bCs/>
                <w:sz w:val="18"/>
                <w:szCs w:val="18"/>
                <w:highlight w:val="yellow"/>
                <w:lang w:eastAsia="en-US"/>
              </w:rPr>
            </w:pPr>
          </w:p>
          <w:p w14:paraId="7836BCC9" w14:textId="438058A9" w:rsidR="006E5314" w:rsidRPr="00606788" w:rsidRDefault="006E5314" w:rsidP="006E531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53DFF1B3" w:rsidR="006E5314" w:rsidRPr="00606788" w:rsidRDefault="00606788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  <w:r w:rsidR="006E5314" w:rsidRPr="0060678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  <w:p w14:paraId="2B262942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8C5F63" w:rsidRPr="00606788" w14:paraId="374EB395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606788" w:rsidRDefault="008C5F63" w:rsidP="00910B37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RAZEM:</w:t>
            </w:r>
          </w:p>
          <w:p w14:paraId="65076D73" w14:textId="77777777" w:rsidR="008C5F63" w:rsidRPr="00606788" w:rsidRDefault="008C5F63" w:rsidP="00910B37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8C5F63" w:rsidRPr="00606788" w14:paraId="5D433651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606788" w:rsidRDefault="008C5F63" w:rsidP="00910B37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606788" w:rsidRDefault="008C5F63" w:rsidP="00910B37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</w:tr>
    </w:tbl>
    <w:p w14:paraId="6A3E8041" w14:textId="2E46CC9F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="00A80C93">
        <w:rPr>
          <w:b/>
          <w:iCs/>
          <w:color w:val="000000"/>
        </w:rPr>
        <w:t>od daty otrzymania zamówienia potwierdzonego przez MEiN</w:t>
      </w:r>
    </w:p>
    <w:p w14:paraId="7ACB2DDA" w14:textId="5C82A537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>………… miesięcy</w:t>
      </w:r>
    </w:p>
    <w:p w14:paraId="1FD03930" w14:textId="120B0282" w:rsidR="007A2035" w:rsidRPr="007A2035" w:rsidRDefault="007A2035" w:rsidP="006E5314">
      <w:pPr>
        <w:widowControl w:val="0"/>
        <w:spacing w:line="360" w:lineRule="auto"/>
        <w:ind w:right="1"/>
        <w:jc w:val="both"/>
        <w:rPr>
          <w:b/>
          <w:bCs/>
          <w:iCs/>
        </w:rPr>
      </w:pPr>
      <w:r>
        <w:rPr>
          <w:b/>
          <w:bCs/>
          <w:iCs/>
        </w:rPr>
        <w:t xml:space="preserve">Czas naprawy </w:t>
      </w:r>
      <w:r w:rsidR="00B257DD">
        <w:rPr>
          <w:b/>
          <w:bCs/>
          <w:iCs/>
        </w:rPr>
        <w:t xml:space="preserve">liczony </w:t>
      </w:r>
      <w:r>
        <w:rPr>
          <w:b/>
          <w:bCs/>
          <w:iCs/>
        </w:rPr>
        <w:t xml:space="preserve">od momentu </w:t>
      </w:r>
      <w:r w:rsidR="00B257DD">
        <w:rPr>
          <w:b/>
          <w:bCs/>
          <w:iCs/>
        </w:rPr>
        <w:t xml:space="preserve">przyjęcia </w:t>
      </w:r>
      <w:r>
        <w:rPr>
          <w:b/>
          <w:bCs/>
          <w:iCs/>
        </w:rPr>
        <w:t>zgłoszenia</w:t>
      </w:r>
      <w:r w:rsidR="003D2A2B">
        <w:rPr>
          <w:b/>
          <w:bCs/>
          <w:iCs/>
        </w:rPr>
        <w:t xml:space="preserve"> </w:t>
      </w:r>
      <w:r>
        <w:rPr>
          <w:b/>
          <w:bCs/>
          <w:iCs/>
        </w:rPr>
        <w:t>……..</w:t>
      </w:r>
      <w:r w:rsidR="003D2A2B">
        <w:rPr>
          <w:b/>
          <w:bCs/>
          <w:iCs/>
        </w:rPr>
        <w:t xml:space="preserve"> dni roboczych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lastRenderedPageBreak/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947FCE4" w14:textId="4D8F7374" w:rsidR="00B257DD" w:rsidRPr="00B257DD" w:rsidRDefault="00B257DD" w:rsidP="00B257DD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>
        <w:rPr>
          <w:sz w:val="22"/>
          <w:szCs w:val="22"/>
        </w:rPr>
        <w:t xml:space="preserve">…………………………………............... </w:t>
      </w:r>
      <w:r>
        <w:rPr>
          <w:sz w:val="22"/>
          <w:szCs w:val="22"/>
          <w:highlight w:val="yellow"/>
        </w:rPr>
        <w:t>(należy wpisać)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eastAsia="en-US"/>
        </w:rPr>
        <w:t>.</w:t>
      </w:r>
    </w:p>
    <w:p w14:paraId="37E292E9" w14:textId="5B3DE901" w:rsidR="00A80C93" w:rsidRDefault="00A80C93" w:rsidP="00A80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 xml:space="preserve">drukarkę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06675506" w14:textId="61F2383A" w:rsidR="00A80C93" w:rsidRPr="00A80C93" w:rsidRDefault="00A80C93" w:rsidP="00A80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</w:t>
      </w:r>
      <w:r>
        <w:rPr>
          <w:color w:val="000000"/>
          <w:sz w:val="22"/>
          <w:szCs w:val="22"/>
          <w:lang w:eastAsia="ar-SA"/>
        </w:rPr>
        <w:br/>
        <w:t xml:space="preserve">że </w:t>
      </w:r>
      <w:r w:rsidRPr="00A80C93">
        <w:rPr>
          <w:b/>
          <w:bCs/>
          <w:color w:val="000000"/>
          <w:sz w:val="22"/>
          <w:szCs w:val="22"/>
          <w:lang w:eastAsia="ar-SA"/>
        </w:rPr>
        <w:t>drukarka</w:t>
      </w:r>
      <w:r>
        <w:rPr>
          <w:color w:val="000000"/>
          <w:sz w:val="22"/>
          <w:szCs w:val="22"/>
          <w:lang w:eastAsia="ar-SA"/>
        </w:rPr>
        <w:t xml:space="preserve"> wymieniona w zamówieniu skierowanym do Wykonawcy jest przeznaczona </w:t>
      </w:r>
      <w:r>
        <w:rPr>
          <w:color w:val="000000"/>
          <w:sz w:val="22"/>
          <w:szCs w:val="22"/>
          <w:lang w:eastAsia="ar-SA"/>
        </w:rPr>
        <w:br/>
        <w:t xml:space="preserve">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D2A2B"/>
    <w:rsid w:val="003F0883"/>
    <w:rsid w:val="00404400"/>
    <w:rsid w:val="00416ACE"/>
    <w:rsid w:val="0043780D"/>
    <w:rsid w:val="004578E3"/>
    <w:rsid w:val="00475D3D"/>
    <w:rsid w:val="004968B3"/>
    <w:rsid w:val="004B50C2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6788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2035"/>
    <w:rsid w:val="007A34E8"/>
    <w:rsid w:val="007A3612"/>
    <w:rsid w:val="007A4321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0C93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7DD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671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2023-07-14T11:41:00Z</cp:lastPrinted>
  <dcterms:created xsi:type="dcterms:W3CDTF">2023-07-14T11:41:00Z</dcterms:created>
  <dcterms:modified xsi:type="dcterms:W3CDTF">2023-07-14T11:41:00Z</dcterms:modified>
</cp:coreProperties>
</file>