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A9A49" w14:textId="505B0CF7" w:rsidR="00EB1359" w:rsidRPr="003261E7" w:rsidRDefault="0014053F" w:rsidP="00A939CE">
      <w:pPr>
        <w:spacing w:after="240"/>
        <w:jc w:val="right"/>
        <w:rPr>
          <w:sz w:val="22"/>
          <w:szCs w:val="22"/>
        </w:rPr>
      </w:pPr>
      <w:r w:rsidRPr="0014053F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14053F">
        <w:rPr>
          <w:sz w:val="22"/>
          <w:szCs w:val="22"/>
        </w:rPr>
        <w:t>2023-07-14</w:t>
      </w:r>
    </w:p>
    <w:p w14:paraId="307DBC5C" w14:textId="77777777" w:rsidR="00EB1359" w:rsidRPr="003261E7" w:rsidRDefault="0014053F" w:rsidP="00EB1359">
      <w:pPr>
        <w:spacing w:after="40"/>
        <w:rPr>
          <w:b/>
          <w:bCs/>
          <w:sz w:val="22"/>
          <w:szCs w:val="22"/>
        </w:rPr>
      </w:pPr>
      <w:r w:rsidRPr="0014053F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62AFE718" w14:textId="77777777" w:rsidR="00EB1359" w:rsidRPr="003261E7" w:rsidRDefault="0014053F" w:rsidP="00EB1359">
      <w:pPr>
        <w:rPr>
          <w:sz w:val="22"/>
          <w:szCs w:val="22"/>
        </w:rPr>
      </w:pPr>
      <w:r w:rsidRPr="0014053F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14053F">
        <w:rPr>
          <w:sz w:val="22"/>
          <w:szCs w:val="22"/>
        </w:rPr>
        <w:t>66</w:t>
      </w:r>
    </w:p>
    <w:p w14:paraId="11415D1D" w14:textId="77777777" w:rsidR="00EB1359" w:rsidRPr="003261E7" w:rsidRDefault="0014053F" w:rsidP="00EB1359">
      <w:pPr>
        <w:rPr>
          <w:sz w:val="22"/>
          <w:szCs w:val="22"/>
        </w:rPr>
      </w:pPr>
      <w:r w:rsidRPr="0014053F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14053F">
        <w:rPr>
          <w:sz w:val="22"/>
          <w:szCs w:val="22"/>
        </w:rPr>
        <w:t>Kraków</w:t>
      </w:r>
    </w:p>
    <w:p w14:paraId="139DC966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274419CF" w14:textId="3A4E8B4B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72429AA7" w14:textId="2D6920F7" w:rsidR="00A939CE" w:rsidRPr="00A939CE" w:rsidRDefault="00A939CE" w:rsidP="00A939CE">
      <w:pPr>
        <w:spacing w:before="480"/>
        <w:rPr>
          <w:szCs w:val="22"/>
        </w:rPr>
      </w:pPr>
      <w:r>
        <w:rPr>
          <w:szCs w:val="22"/>
        </w:rPr>
        <w:t>Pismo:</w:t>
      </w:r>
      <w:r>
        <w:rPr>
          <w:b/>
          <w:bCs/>
          <w:szCs w:val="22"/>
        </w:rPr>
        <w:t xml:space="preserve"> SZP-271-8-2023. 47</w:t>
      </w:r>
      <w:r>
        <w:rPr>
          <w:b/>
          <w:bCs/>
          <w:szCs w:val="22"/>
        </w:rPr>
        <w:t>2</w:t>
      </w:r>
      <w:r>
        <w:rPr>
          <w:b/>
          <w:bCs/>
          <w:szCs w:val="22"/>
        </w:rPr>
        <w:t>.EJK</w:t>
      </w:r>
    </w:p>
    <w:p w14:paraId="7A9EE62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CF12D3B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B61050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40ABA28" w14:textId="3669466A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6A2850">
        <w:rPr>
          <w:b/>
          <w:sz w:val="28"/>
          <w:szCs w:val="24"/>
        </w:rPr>
        <w:t xml:space="preserve"> dot. Grupy 13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4053F" w:rsidRPr="003261E7" w14:paraId="2174F805" w14:textId="77777777" w:rsidTr="00BA2FA3">
        <w:trPr>
          <w:trHeight w:val="638"/>
        </w:trPr>
        <w:tc>
          <w:tcPr>
            <w:tcW w:w="959" w:type="dxa"/>
            <w:shd w:val="clear" w:color="auto" w:fill="auto"/>
          </w:tcPr>
          <w:p w14:paraId="4A94577D" w14:textId="77777777" w:rsidR="0014053F" w:rsidRPr="003261E7" w:rsidRDefault="0014053F" w:rsidP="00BA2F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7ED30C6" w14:textId="77777777" w:rsidR="0014053F" w:rsidRPr="003261E7" w:rsidRDefault="0014053F" w:rsidP="00BA2F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4053F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4053F">
              <w:rPr>
                <w:b/>
                <w:bCs/>
                <w:sz w:val="22"/>
                <w:szCs w:val="22"/>
              </w:rPr>
              <w:t>Dostawa materiałów opatrunkowych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4053F">
              <w:rPr>
                <w:b/>
                <w:sz w:val="22"/>
                <w:szCs w:val="22"/>
              </w:rPr>
              <w:t>SZP-271-8-2023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F5B945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17575E4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DC85689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14053F" w:rsidRPr="0014053F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14053F" w:rsidRPr="0014053F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BB6654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7499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FF94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FB69D1F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14053F" w:rsidRPr="00EB1359" w14:paraId="1A1CF118" w14:textId="77777777" w:rsidTr="00BA2FA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7B41" w14:textId="77777777" w:rsidR="0014053F" w:rsidRPr="00710915" w:rsidRDefault="0014053F" w:rsidP="00BA2FA3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14053F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4434" w14:textId="77777777" w:rsidR="0014053F" w:rsidRPr="00EB1359" w:rsidRDefault="0014053F" w:rsidP="00BA2FA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4053F">
              <w:rPr>
                <w:b/>
                <w:sz w:val="22"/>
                <w:szCs w:val="22"/>
              </w:rPr>
              <w:t>Maść, spray</w:t>
            </w:r>
          </w:p>
          <w:p w14:paraId="12F3C5FF" w14:textId="77777777" w:rsidR="00FC31B5" w:rsidRDefault="0014053F" w:rsidP="00BA2F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A2850">
              <w:rPr>
                <w:sz w:val="22"/>
                <w:szCs w:val="22"/>
              </w:rPr>
              <w:t xml:space="preserve"> </w:t>
            </w:r>
            <w:r w:rsidR="00FC31B5" w:rsidRPr="00FC31B5">
              <w:rPr>
                <w:sz w:val="22"/>
                <w:szCs w:val="22"/>
              </w:rPr>
              <w:t xml:space="preserve">art 255 ust. 1 ustawy nie złożono żadnej oferty. </w:t>
            </w:r>
          </w:p>
          <w:p w14:paraId="6330B607" w14:textId="77777777" w:rsidR="00FC31B5" w:rsidRDefault="00FC31B5" w:rsidP="00BA2FA3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3E83D5DC" w14:textId="2CFF8F7F" w:rsidR="0014053F" w:rsidRDefault="0014053F" w:rsidP="00BA2F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A61CF7D" w14:textId="61D70136" w:rsidR="00FC31B5" w:rsidRDefault="00FC31B5" w:rsidP="00BA2FA3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postępowaniu </w:t>
            </w:r>
            <w:r w:rsidRPr="00FC31B5">
              <w:rPr>
                <w:sz w:val="22"/>
                <w:szCs w:val="22"/>
              </w:rPr>
              <w:t xml:space="preserve">nie złożono żadnej oferty. </w:t>
            </w:r>
            <w:r>
              <w:rPr>
                <w:sz w:val="22"/>
                <w:szCs w:val="22"/>
              </w:rPr>
              <w:t xml:space="preserve"> </w:t>
            </w:r>
          </w:p>
          <w:p w14:paraId="62B02233" w14:textId="77777777" w:rsidR="0014053F" w:rsidRPr="00EB1359" w:rsidRDefault="0014053F" w:rsidP="00BA2FA3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6359F524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D1E549A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23046536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09C30" w14:textId="77777777" w:rsidR="0014053F" w:rsidRDefault="0014053F" w:rsidP="0014053F">
      <w:r>
        <w:separator/>
      </w:r>
    </w:p>
  </w:endnote>
  <w:endnote w:type="continuationSeparator" w:id="0">
    <w:p w14:paraId="38F354FE" w14:textId="77777777" w:rsidR="0014053F" w:rsidRDefault="0014053F" w:rsidP="0014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D7AEC" w14:textId="77777777" w:rsidR="0014053F" w:rsidRDefault="001405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E05B3" w14:textId="77777777" w:rsidR="0014053F" w:rsidRDefault="001405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5AE8C" w14:textId="77777777" w:rsidR="0014053F" w:rsidRDefault="001405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439D5" w14:textId="77777777" w:rsidR="0014053F" w:rsidRDefault="0014053F" w:rsidP="0014053F">
      <w:r>
        <w:separator/>
      </w:r>
    </w:p>
  </w:footnote>
  <w:footnote w:type="continuationSeparator" w:id="0">
    <w:p w14:paraId="7E415B4C" w14:textId="77777777" w:rsidR="0014053F" w:rsidRDefault="0014053F" w:rsidP="00140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A50E5" w14:textId="77777777" w:rsidR="0014053F" w:rsidRDefault="00140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8A003" w14:textId="77777777" w:rsidR="0014053F" w:rsidRDefault="00140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247A8" w14:textId="77777777" w:rsidR="0014053F" w:rsidRDefault="001405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4AFC"/>
    <w:rsid w:val="00010B31"/>
    <w:rsid w:val="00104963"/>
    <w:rsid w:val="0014053F"/>
    <w:rsid w:val="00150F65"/>
    <w:rsid w:val="006A2850"/>
    <w:rsid w:val="00823326"/>
    <w:rsid w:val="00856A3E"/>
    <w:rsid w:val="00894412"/>
    <w:rsid w:val="009462DF"/>
    <w:rsid w:val="009500EB"/>
    <w:rsid w:val="00993EFC"/>
    <w:rsid w:val="00A939CE"/>
    <w:rsid w:val="00AB3E72"/>
    <w:rsid w:val="00AC1A4B"/>
    <w:rsid w:val="00BF4AFC"/>
    <w:rsid w:val="00D41670"/>
    <w:rsid w:val="00D44D12"/>
    <w:rsid w:val="00E403D2"/>
    <w:rsid w:val="00E742E3"/>
    <w:rsid w:val="00EB1359"/>
    <w:rsid w:val="00FC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61D873"/>
  <w15:chartTrackingRefBased/>
  <w15:docId w15:val="{891EB298-FE23-46BF-8724-11D870779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405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40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11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137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dcterms:created xsi:type="dcterms:W3CDTF">2023-07-14T10:52:00Z</dcterms:created>
  <dcterms:modified xsi:type="dcterms:W3CDTF">2023-07-14T10:58:00Z</dcterms:modified>
</cp:coreProperties>
</file>