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0E5BB" w14:textId="361687A5" w:rsidR="00FB7F50" w:rsidRPr="002245BE" w:rsidRDefault="00E70EFB" w:rsidP="0086158C">
      <w:pPr>
        <w:spacing w:after="240"/>
        <w:jc w:val="right"/>
        <w:rPr>
          <w:sz w:val="22"/>
          <w:szCs w:val="22"/>
        </w:rPr>
      </w:pPr>
      <w:bookmarkStart w:id="0" w:name="_Hlk53520193"/>
      <w:r w:rsidRPr="00E70E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70EFB">
        <w:rPr>
          <w:sz w:val="22"/>
          <w:szCs w:val="22"/>
        </w:rPr>
        <w:t>2023-07-1</w:t>
      </w:r>
      <w:r w:rsidR="005E5C94">
        <w:rPr>
          <w:sz w:val="22"/>
          <w:szCs w:val="22"/>
        </w:rPr>
        <w:t>4</w:t>
      </w:r>
    </w:p>
    <w:p w14:paraId="5E1A26F3" w14:textId="77777777" w:rsidR="00FB7F50" w:rsidRPr="002245BE" w:rsidRDefault="00E70EFB" w:rsidP="00FB7F50">
      <w:pPr>
        <w:spacing w:after="40"/>
        <w:rPr>
          <w:b/>
          <w:bCs/>
          <w:sz w:val="22"/>
          <w:szCs w:val="22"/>
        </w:rPr>
      </w:pPr>
      <w:r w:rsidRPr="00E70EF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C552753" w14:textId="77777777" w:rsidR="00FB7F50" w:rsidRPr="002245BE" w:rsidRDefault="00E70EFB" w:rsidP="00FB7F50">
      <w:pPr>
        <w:rPr>
          <w:sz w:val="22"/>
          <w:szCs w:val="22"/>
        </w:rPr>
      </w:pPr>
      <w:r w:rsidRPr="00E70EFB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70EFB">
        <w:rPr>
          <w:sz w:val="22"/>
          <w:szCs w:val="22"/>
        </w:rPr>
        <w:t>66</w:t>
      </w:r>
    </w:p>
    <w:p w14:paraId="59D255F8" w14:textId="77777777" w:rsidR="00FB7F50" w:rsidRPr="002245BE" w:rsidRDefault="00E70EFB" w:rsidP="00FB7F50">
      <w:pPr>
        <w:rPr>
          <w:sz w:val="22"/>
          <w:szCs w:val="22"/>
        </w:rPr>
      </w:pPr>
      <w:r w:rsidRPr="00E70EFB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70EFB">
        <w:rPr>
          <w:sz w:val="22"/>
          <w:szCs w:val="22"/>
        </w:rPr>
        <w:t>Kraków</w:t>
      </w:r>
    </w:p>
    <w:p w14:paraId="7538FB7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614AF92" w14:textId="3CD67EB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D94DEE8" w14:textId="3009B984" w:rsidR="00F617D5" w:rsidRPr="006909E6" w:rsidRDefault="00F617D5" w:rsidP="00F617D5">
      <w:pPr>
        <w:spacing w:before="480"/>
        <w:rPr>
          <w:szCs w:val="22"/>
        </w:rPr>
      </w:pPr>
      <w:r w:rsidRPr="006909E6">
        <w:rPr>
          <w:szCs w:val="22"/>
        </w:rPr>
        <w:t>Pismo:</w:t>
      </w:r>
      <w:r w:rsidRPr="006909E6">
        <w:rPr>
          <w:b/>
          <w:bCs/>
          <w:szCs w:val="22"/>
        </w:rPr>
        <w:t xml:space="preserve"> </w:t>
      </w:r>
      <w:r w:rsidRPr="00873ABC">
        <w:rPr>
          <w:b/>
          <w:bCs/>
          <w:szCs w:val="22"/>
        </w:rPr>
        <w:t>SZP-271-8-2023</w:t>
      </w:r>
      <w:r>
        <w:rPr>
          <w:b/>
          <w:bCs/>
          <w:szCs w:val="22"/>
        </w:rPr>
        <w:t xml:space="preserve">. </w:t>
      </w:r>
      <w:r w:rsidR="00B41DA4">
        <w:rPr>
          <w:b/>
          <w:bCs/>
          <w:szCs w:val="22"/>
        </w:rPr>
        <w:t>470</w:t>
      </w:r>
      <w:r>
        <w:rPr>
          <w:b/>
          <w:bCs/>
          <w:szCs w:val="22"/>
        </w:rPr>
        <w:t xml:space="preserve"> .EJK</w:t>
      </w:r>
    </w:p>
    <w:p w14:paraId="0BC91E1C" w14:textId="77777777" w:rsidR="00F617D5" w:rsidRPr="002245BE" w:rsidRDefault="00F617D5" w:rsidP="00FB7F50">
      <w:pPr>
        <w:jc w:val="both"/>
        <w:rPr>
          <w:bCs/>
          <w:sz w:val="18"/>
          <w:szCs w:val="18"/>
        </w:rPr>
      </w:pPr>
    </w:p>
    <w:p w14:paraId="02A040B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DE992C" w14:textId="2BB4A5C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5E5C94">
        <w:rPr>
          <w:b/>
          <w:sz w:val="28"/>
        </w:rPr>
        <w:t xml:space="preserve"> dot. Grupy 4, 5, 6, 7, 8, 9, 10, 11, 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70EFB" w:rsidRPr="00607F9B" w14:paraId="7E07D1D0" w14:textId="77777777" w:rsidTr="00CA06EC">
        <w:trPr>
          <w:trHeight w:val="638"/>
        </w:trPr>
        <w:tc>
          <w:tcPr>
            <w:tcW w:w="959" w:type="dxa"/>
            <w:shd w:val="clear" w:color="auto" w:fill="auto"/>
          </w:tcPr>
          <w:p w14:paraId="6EA702C7" w14:textId="77777777" w:rsidR="00E70EFB" w:rsidRPr="00607F9B" w:rsidRDefault="00E70EFB" w:rsidP="00CA06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227C50" w14:textId="77777777" w:rsidR="00E70EFB" w:rsidRPr="00607F9B" w:rsidRDefault="00E70EFB" w:rsidP="00CA06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0EF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0EFB">
              <w:rPr>
                <w:b/>
                <w:bCs/>
                <w:sz w:val="22"/>
                <w:szCs w:val="22"/>
              </w:rPr>
              <w:t>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SZP-271-8-2023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09271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70EFB" w:rsidRPr="00E70EFB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70EFB" w:rsidRPr="00E70EFB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70EFB" w14:paraId="772F361A" w14:textId="77777777" w:rsidTr="00CA06EC">
        <w:trPr>
          <w:cantSplit/>
        </w:trPr>
        <w:tc>
          <w:tcPr>
            <w:tcW w:w="9498" w:type="dxa"/>
          </w:tcPr>
          <w:p w14:paraId="5E0C739F" w14:textId="440E95DD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Trans-Med Medical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Obrońców Poczty Gdańskiej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20P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42-400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Zawiercie</w:t>
            </w:r>
          </w:p>
          <w:p w14:paraId="1EBC81F1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D1B299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556 746.48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BD6C53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8F196B3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27388616" w14:textId="77777777" w:rsidTr="00CA06EC">
        <w:trPr>
          <w:cantSplit/>
        </w:trPr>
        <w:tc>
          <w:tcPr>
            <w:tcW w:w="9498" w:type="dxa"/>
          </w:tcPr>
          <w:p w14:paraId="2B6726C8" w14:textId="734BBBC0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Trans-Med Medical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Obrońców Poczty Gdańskiej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20P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42-400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Zawiercie</w:t>
            </w:r>
          </w:p>
          <w:p w14:paraId="2F47805A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13D14A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257 072.55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50E07F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DC12F17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34E45DC7" w14:textId="77777777" w:rsidTr="00CA06EC">
        <w:trPr>
          <w:cantSplit/>
        </w:trPr>
        <w:tc>
          <w:tcPr>
            <w:tcW w:w="9498" w:type="dxa"/>
          </w:tcPr>
          <w:p w14:paraId="5073A220" w14:textId="1CFEF5FB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Paul Hartmann Polska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Pabianice</w:t>
            </w:r>
          </w:p>
          <w:p w14:paraId="7F1F9497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94656E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2 668.68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042179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2850A2E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2EDB84FE" w14:textId="77777777" w:rsidTr="00CA06EC">
        <w:trPr>
          <w:cantSplit/>
        </w:trPr>
        <w:tc>
          <w:tcPr>
            <w:tcW w:w="9498" w:type="dxa"/>
          </w:tcPr>
          <w:p w14:paraId="527226A0" w14:textId="426483A3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lastRenderedPageBreak/>
              <w:t>Paul Hartmann Polska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Pabianice</w:t>
            </w:r>
          </w:p>
          <w:p w14:paraId="0040AEDB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80BC28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19 556.00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BF3802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FD44EB0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18A01841" w14:textId="77777777" w:rsidTr="00CA06EC">
        <w:trPr>
          <w:cantSplit/>
        </w:trPr>
        <w:tc>
          <w:tcPr>
            <w:tcW w:w="9498" w:type="dxa"/>
          </w:tcPr>
          <w:p w14:paraId="5DAE4329" w14:textId="15383491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KIKGEL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Skłodowskiej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97-225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Ujazd</w:t>
            </w:r>
          </w:p>
          <w:p w14:paraId="015361BA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D8CA46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Hydrożel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13 812.77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D4D7FD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16EF455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31AA97B2" w14:textId="77777777" w:rsidTr="00CA06EC">
        <w:trPr>
          <w:cantSplit/>
        </w:trPr>
        <w:tc>
          <w:tcPr>
            <w:tcW w:w="9498" w:type="dxa"/>
          </w:tcPr>
          <w:p w14:paraId="37BE4524" w14:textId="09B4CE15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Paul Hartmann Polska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Pabianice</w:t>
            </w:r>
          </w:p>
          <w:p w14:paraId="196F401C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FB3754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112 110.91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868474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6944867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33D665D1" w14:textId="77777777" w:rsidTr="00CA06EC">
        <w:trPr>
          <w:cantSplit/>
        </w:trPr>
        <w:tc>
          <w:tcPr>
            <w:tcW w:w="9498" w:type="dxa"/>
          </w:tcPr>
          <w:p w14:paraId="6F9D659A" w14:textId="14E6C993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Paul Hartmann Polska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Pabianice</w:t>
            </w:r>
          </w:p>
          <w:p w14:paraId="044FBA10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A1A7B2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9 871.96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AB0DC3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A3BD13A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7C6EDDE7" w14:textId="77777777" w:rsidTr="00CA06EC">
        <w:trPr>
          <w:cantSplit/>
        </w:trPr>
        <w:tc>
          <w:tcPr>
            <w:tcW w:w="9498" w:type="dxa"/>
          </w:tcPr>
          <w:p w14:paraId="5C29D338" w14:textId="6003F7CA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Beryl Med Poland Sp. z o.o.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Złotej Jesieni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05-410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Józefów</w:t>
            </w:r>
          </w:p>
          <w:p w14:paraId="4B98F225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8E575F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Proszek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120 528.00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BAC0DD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785A099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E70EFB" w14:paraId="4DCFF081" w14:textId="77777777" w:rsidTr="00CA06EC">
        <w:trPr>
          <w:cantSplit/>
        </w:trPr>
        <w:tc>
          <w:tcPr>
            <w:tcW w:w="9498" w:type="dxa"/>
          </w:tcPr>
          <w:p w14:paraId="7C21B0D0" w14:textId="7C60F0E4" w:rsidR="00E70EFB" w:rsidRPr="001D1EEC" w:rsidRDefault="00E70EFB" w:rsidP="00F617D5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E70EFB">
              <w:rPr>
                <w:b/>
                <w:sz w:val="22"/>
                <w:szCs w:val="22"/>
              </w:rPr>
              <w:t>MEDAG Aparatura Medyczna P.Augustynowicz Spółka Jawna</w:t>
            </w:r>
            <w:r w:rsidR="00F617D5"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Brylantowa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/3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70EFB">
              <w:rPr>
                <w:bCs/>
                <w:sz w:val="22"/>
                <w:szCs w:val="22"/>
              </w:rPr>
              <w:t>52-214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70EFB">
              <w:rPr>
                <w:bCs/>
                <w:sz w:val="22"/>
                <w:szCs w:val="22"/>
              </w:rPr>
              <w:t>Wrocław</w:t>
            </w:r>
          </w:p>
          <w:p w14:paraId="338924FB" w14:textId="77777777" w:rsidR="00E70EFB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5C901E" w14:textId="77777777" w:rsidR="00E70EFB" w:rsidRPr="00211A34" w:rsidRDefault="00E70EFB" w:rsidP="00CA06E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70EFB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70EFB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70EFB">
              <w:rPr>
                <w:b/>
                <w:sz w:val="22"/>
                <w:szCs w:val="22"/>
              </w:rPr>
              <w:t>99 138.60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11AE10" w14:textId="77777777" w:rsidR="00E70EFB" w:rsidRPr="00D168A0" w:rsidRDefault="00E70EFB" w:rsidP="00CA06E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A4F4326" w14:textId="77777777" w:rsidR="00E70EFB" w:rsidRDefault="00E70EFB" w:rsidP="00CA0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70EFB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</w:tbl>
    <w:p w14:paraId="3D4A6DB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94480D3" w14:textId="77777777" w:rsidTr="00596EA3">
        <w:tc>
          <w:tcPr>
            <w:tcW w:w="2169" w:type="dxa"/>
            <w:shd w:val="clear" w:color="auto" w:fill="F3F3F3"/>
          </w:tcPr>
          <w:p w14:paraId="6B5ED73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072865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4985DB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4512D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70EFB" w:rsidRPr="00834EF4" w14:paraId="6857427D" w14:textId="77777777" w:rsidTr="00CA06EC">
        <w:tc>
          <w:tcPr>
            <w:tcW w:w="2169" w:type="dxa"/>
            <w:shd w:val="clear" w:color="auto" w:fill="auto"/>
          </w:tcPr>
          <w:p w14:paraId="26E033E8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0234128B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Trans-Med Medical Sp. z o.o.</w:t>
            </w:r>
          </w:p>
          <w:p w14:paraId="22B80802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Obrońców Poczty Gdańskiej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20P</w:t>
            </w:r>
          </w:p>
          <w:p w14:paraId="09180056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42-400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Zawiercie</w:t>
            </w:r>
          </w:p>
        </w:tc>
        <w:tc>
          <w:tcPr>
            <w:tcW w:w="2976" w:type="dxa"/>
            <w:shd w:val="clear" w:color="auto" w:fill="auto"/>
          </w:tcPr>
          <w:p w14:paraId="78D191EB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D7EACC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3FAA1F41" w14:textId="77777777" w:rsidTr="00CA06EC">
        <w:tc>
          <w:tcPr>
            <w:tcW w:w="2169" w:type="dxa"/>
            <w:shd w:val="clear" w:color="auto" w:fill="auto"/>
          </w:tcPr>
          <w:p w14:paraId="769E9FF5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3E6B5F15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Trans-Med Medical Sp. z o.o.</w:t>
            </w:r>
          </w:p>
          <w:p w14:paraId="382B83D1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Obrońców Poczty Gdańskiej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20P</w:t>
            </w:r>
          </w:p>
          <w:p w14:paraId="786CC4EF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42-400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Zawiercie</w:t>
            </w:r>
          </w:p>
        </w:tc>
        <w:tc>
          <w:tcPr>
            <w:tcW w:w="2976" w:type="dxa"/>
            <w:shd w:val="clear" w:color="auto" w:fill="auto"/>
          </w:tcPr>
          <w:p w14:paraId="7FCC071F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3A2BAB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195DB87F" w14:textId="77777777" w:rsidTr="00CA06EC">
        <w:tc>
          <w:tcPr>
            <w:tcW w:w="2169" w:type="dxa"/>
            <w:shd w:val="clear" w:color="auto" w:fill="auto"/>
          </w:tcPr>
          <w:p w14:paraId="7C7DDC2C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037482D8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27CC3984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17</w:t>
            </w:r>
          </w:p>
          <w:p w14:paraId="60C73466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53216C7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A0B571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1D54BF70" w14:textId="77777777" w:rsidTr="00CA06EC">
        <w:tc>
          <w:tcPr>
            <w:tcW w:w="2169" w:type="dxa"/>
            <w:shd w:val="clear" w:color="auto" w:fill="auto"/>
          </w:tcPr>
          <w:p w14:paraId="3B7BB123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13474CC1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1585511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18</w:t>
            </w:r>
          </w:p>
          <w:p w14:paraId="24C4358F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6477443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- 97.55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43E27D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97,55</w:t>
            </w:r>
          </w:p>
        </w:tc>
      </w:tr>
      <w:tr w:rsidR="00E70EFB" w:rsidRPr="00834EF4" w14:paraId="1931350D" w14:textId="77777777" w:rsidTr="00CA06EC">
        <w:tc>
          <w:tcPr>
            <w:tcW w:w="2169" w:type="dxa"/>
            <w:shd w:val="clear" w:color="auto" w:fill="auto"/>
          </w:tcPr>
          <w:p w14:paraId="5740DFFD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6EDDBE81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BE253A6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17</w:t>
            </w:r>
          </w:p>
          <w:p w14:paraId="44AFD9A7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293DA70C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3E46DC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4C68DD45" w14:textId="77777777" w:rsidTr="00CA06EC">
        <w:tc>
          <w:tcPr>
            <w:tcW w:w="2169" w:type="dxa"/>
            <w:shd w:val="clear" w:color="auto" w:fill="auto"/>
          </w:tcPr>
          <w:p w14:paraId="0FCCE002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Hydrożel</w:t>
            </w:r>
          </w:p>
        </w:tc>
        <w:tc>
          <w:tcPr>
            <w:tcW w:w="2793" w:type="dxa"/>
            <w:shd w:val="clear" w:color="auto" w:fill="auto"/>
          </w:tcPr>
          <w:p w14:paraId="41BA6D9D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KIKGEL Sp. z o.o.</w:t>
            </w:r>
          </w:p>
          <w:p w14:paraId="280C056A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Skłodowskiej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7</w:t>
            </w:r>
          </w:p>
          <w:p w14:paraId="70388421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14:paraId="4331D0E9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285C46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6089E162" w14:textId="77777777" w:rsidTr="00CA06EC">
        <w:tc>
          <w:tcPr>
            <w:tcW w:w="2169" w:type="dxa"/>
            <w:shd w:val="clear" w:color="auto" w:fill="auto"/>
          </w:tcPr>
          <w:p w14:paraId="6DFD72DC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2F2C571C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316AA4F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17</w:t>
            </w:r>
          </w:p>
          <w:p w14:paraId="27906A13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6A42186B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AF9F96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2D180807" w14:textId="77777777" w:rsidTr="00CA06EC">
        <w:tc>
          <w:tcPr>
            <w:tcW w:w="2169" w:type="dxa"/>
            <w:shd w:val="clear" w:color="auto" w:fill="auto"/>
          </w:tcPr>
          <w:p w14:paraId="249846AB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00DBCE57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0B878646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17</w:t>
            </w:r>
          </w:p>
          <w:p w14:paraId="6936D46A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777FD98F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CA2C72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  <w:tr w:rsidR="00E70EFB" w:rsidRPr="00834EF4" w14:paraId="0A97AB5E" w14:textId="77777777" w:rsidTr="00CA06EC">
        <w:tc>
          <w:tcPr>
            <w:tcW w:w="2169" w:type="dxa"/>
            <w:shd w:val="clear" w:color="auto" w:fill="auto"/>
          </w:tcPr>
          <w:p w14:paraId="0DF8BCB4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Proszek</w:t>
            </w:r>
          </w:p>
        </w:tc>
        <w:tc>
          <w:tcPr>
            <w:tcW w:w="2793" w:type="dxa"/>
            <w:shd w:val="clear" w:color="auto" w:fill="auto"/>
          </w:tcPr>
          <w:p w14:paraId="1A6BF5CC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3AC153A0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Złotej Jesieni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58</w:t>
            </w:r>
          </w:p>
          <w:p w14:paraId="25B1E3AA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3477AFA0" w14:textId="1F201376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994FCF" w14:textId="4610222C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0,00</w:t>
            </w:r>
          </w:p>
        </w:tc>
      </w:tr>
      <w:tr w:rsidR="00E70EFB" w:rsidRPr="00834EF4" w14:paraId="33374E64" w14:textId="77777777" w:rsidTr="00CA06EC">
        <w:tc>
          <w:tcPr>
            <w:tcW w:w="2169" w:type="dxa"/>
            <w:shd w:val="clear" w:color="auto" w:fill="auto"/>
          </w:tcPr>
          <w:p w14:paraId="7795EFAA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Proszek</w:t>
            </w:r>
          </w:p>
        </w:tc>
        <w:tc>
          <w:tcPr>
            <w:tcW w:w="2793" w:type="dxa"/>
            <w:shd w:val="clear" w:color="auto" w:fill="auto"/>
          </w:tcPr>
          <w:p w14:paraId="4E1847A4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14813439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14</w:t>
            </w:r>
          </w:p>
          <w:p w14:paraId="3BBD39C9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55EAE02" w14:textId="5A4873F8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1 - Cena - </w:t>
            </w:r>
            <w:r w:rsidR="005E5C94">
              <w:rPr>
                <w:sz w:val="20"/>
                <w:szCs w:val="20"/>
              </w:rPr>
              <w:t>100</w:t>
            </w:r>
            <w:r w:rsidRPr="00E70EFB">
              <w:rPr>
                <w:sz w:val="20"/>
                <w:szCs w:val="20"/>
              </w:rPr>
              <w:t>.</w:t>
            </w:r>
            <w:r w:rsidR="005E5C94">
              <w:rPr>
                <w:sz w:val="20"/>
                <w:szCs w:val="20"/>
              </w:rPr>
              <w:t>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466255" w14:textId="1F250375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</w:t>
            </w:r>
            <w:r w:rsidR="005E5C94">
              <w:rPr>
                <w:sz w:val="20"/>
                <w:szCs w:val="20"/>
              </w:rPr>
              <w:t>100</w:t>
            </w:r>
            <w:r w:rsidRPr="00E70EFB">
              <w:rPr>
                <w:sz w:val="20"/>
                <w:szCs w:val="20"/>
              </w:rPr>
              <w:t>,</w:t>
            </w:r>
            <w:r w:rsidR="005E5C94">
              <w:rPr>
                <w:sz w:val="20"/>
                <w:szCs w:val="20"/>
              </w:rPr>
              <w:t>00</w:t>
            </w:r>
          </w:p>
        </w:tc>
      </w:tr>
      <w:tr w:rsidR="00E70EFB" w:rsidRPr="00834EF4" w14:paraId="0E15E0F2" w14:textId="77777777" w:rsidTr="00CA06EC">
        <w:tc>
          <w:tcPr>
            <w:tcW w:w="2169" w:type="dxa"/>
            <w:shd w:val="clear" w:color="auto" w:fill="auto"/>
          </w:tcPr>
          <w:p w14:paraId="6BC72160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70EFB">
              <w:rPr>
                <w:sz w:val="20"/>
                <w:szCs w:val="20"/>
              </w:rPr>
              <w:t>Materiały opatrunkowe</w:t>
            </w:r>
          </w:p>
        </w:tc>
        <w:tc>
          <w:tcPr>
            <w:tcW w:w="2793" w:type="dxa"/>
            <w:shd w:val="clear" w:color="auto" w:fill="auto"/>
          </w:tcPr>
          <w:p w14:paraId="515851EA" w14:textId="77777777" w:rsidR="00E70EFB" w:rsidRPr="00211A34" w:rsidRDefault="00E70EFB" w:rsidP="00CA06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70EFB">
              <w:rPr>
                <w:b/>
                <w:bCs/>
                <w:sz w:val="20"/>
                <w:szCs w:val="20"/>
              </w:rPr>
              <w:t>MEDAG Aparatura Medyczna P.Augustynowicz Spółka Jawna</w:t>
            </w:r>
          </w:p>
          <w:p w14:paraId="444B6988" w14:textId="77777777" w:rsidR="00E70EFB" w:rsidRPr="00211A34" w:rsidRDefault="00E70EFB" w:rsidP="00CA06EC">
            <w:pPr>
              <w:rPr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Brylantowa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24/3</w:t>
            </w:r>
          </w:p>
          <w:p w14:paraId="1C1C52FC" w14:textId="77777777" w:rsidR="00E70EFB" w:rsidRPr="00211A34" w:rsidRDefault="00E70EFB" w:rsidP="00CA06EC">
            <w:pPr>
              <w:spacing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52-214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70EFB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5A85974" w14:textId="77777777" w:rsidR="00E70EFB" w:rsidRPr="00211A34" w:rsidRDefault="00E70EFB" w:rsidP="00CA06E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7C6AB1" w14:textId="77777777" w:rsidR="00E70EFB" w:rsidRPr="00211A34" w:rsidRDefault="00E70EFB" w:rsidP="00CA06EC">
            <w:pPr>
              <w:jc w:val="center"/>
              <w:rPr>
                <w:color w:val="000000"/>
                <w:sz w:val="20"/>
                <w:szCs w:val="20"/>
              </w:rPr>
            </w:pPr>
            <w:r w:rsidRPr="00E70EFB">
              <w:rPr>
                <w:sz w:val="20"/>
                <w:szCs w:val="20"/>
              </w:rPr>
              <w:t xml:space="preserve">  100,00</w:t>
            </w:r>
          </w:p>
        </w:tc>
      </w:tr>
    </w:tbl>
    <w:p w14:paraId="786352D1" w14:textId="14C6BAD9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44B28" w14:textId="77777777" w:rsidR="001D65E6" w:rsidRDefault="001D65E6">
      <w:r>
        <w:separator/>
      </w:r>
    </w:p>
  </w:endnote>
  <w:endnote w:type="continuationSeparator" w:id="0">
    <w:p w14:paraId="1287BA1D" w14:textId="77777777" w:rsidR="001D65E6" w:rsidRDefault="001D6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CB34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78E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997F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B75F7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F95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565F4" w14:textId="77777777" w:rsidR="001D65E6" w:rsidRDefault="001D65E6">
      <w:r>
        <w:separator/>
      </w:r>
    </w:p>
  </w:footnote>
  <w:footnote w:type="continuationSeparator" w:id="0">
    <w:p w14:paraId="1FCF1ABD" w14:textId="77777777" w:rsidR="001D65E6" w:rsidRDefault="001D6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2F2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87D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C2C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5E6"/>
    <w:rsid w:val="00022322"/>
    <w:rsid w:val="00042497"/>
    <w:rsid w:val="000C1E6F"/>
    <w:rsid w:val="000E4E56"/>
    <w:rsid w:val="001A1468"/>
    <w:rsid w:val="001B7815"/>
    <w:rsid w:val="001D1EEC"/>
    <w:rsid w:val="001D65E6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E5C94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158C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1DA4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0EFB"/>
    <w:rsid w:val="00E85D70"/>
    <w:rsid w:val="00F223E4"/>
    <w:rsid w:val="00F33C66"/>
    <w:rsid w:val="00F617D5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5E465"/>
  <w15:chartTrackingRefBased/>
  <w15:docId w15:val="{085A6FD3-7B77-43CB-AC7E-A1737822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909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2023-07-12T11:51:00Z</dcterms:created>
  <dcterms:modified xsi:type="dcterms:W3CDTF">2023-07-14T10:49:00Z</dcterms:modified>
</cp:coreProperties>
</file>