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0576E" w14:textId="5AE4F498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7F6D72D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3A9A66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E60803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723F24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911A90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58DCC8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BEC3B3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0A8CDE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06F0DD3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6163FBF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3C73E2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DA73F5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43503A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557A12A8" w14:textId="76B019D1" w:rsidR="007E6FA4" w:rsidRPr="007E6FA4" w:rsidRDefault="007E6FA4" w:rsidP="008D2AB8">
      <w:pPr>
        <w:ind w:right="-110"/>
        <w:rPr>
          <w:b/>
        </w:rPr>
      </w:pPr>
      <w:r w:rsidRPr="007E6FA4">
        <w:rPr>
          <w:b/>
        </w:rPr>
        <w:t xml:space="preserve">Akademia Górniczo </w:t>
      </w:r>
      <w:r w:rsidR="00FD1EEB">
        <w:rPr>
          <w:b/>
        </w:rPr>
        <w:t>–</w:t>
      </w:r>
      <w:r w:rsidRPr="007E6FA4">
        <w:rPr>
          <w:b/>
        </w:rPr>
        <w:t xml:space="preserve"> Hutnicza</w:t>
      </w:r>
      <w:r w:rsidR="00FD1EEB">
        <w:rPr>
          <w:b/>
        </w:rPr>
        <w:t xml:space="preserve"> </w:t>
      </w:r>
      <w:r w:rsidRPr="007E6FA4">
        <w:rPr>
          <w:b/>
        </w:rPr>
        <w:t>im. Stanisława Staszica w Krakowie</w:t>
      </w:r>
    </w:p>
    <w:p w14:paraId="472A9CB5" w14:textId="77777777" w:rsidR="008D2AB8" w:rsidRDefault="007E6FA4" w:rsidP="008D2AB8">
      <w:pPr>
        <w:ind w:right="-110"/>
        <w:rPr>
          <w:b/>
        </w:rPr>
      </w:pPr>
      <w:r w:rsidRPr="007E6FA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40B49B1" w14:textId="15724222" w:rsidR="008D2AB8" w:rsidRDefault="007E6FA4" w:rsidP="00FD1EEB">
      <w:pPr>
        <w:ind w:right="-110"/>
        <w:rPr>
          <w:b/>
        </w:rPr>
      </w:pPr>
      <w:r w:rsidRPr="007E6FA4">
        <w:rPr>
          <w:b/>
        </w:rPr>
        <w:t>Al. Mickiewicza</w:t>
      </w:r>
      <w:r w:rsidR="008D2AB8">
        <w:rPr>
          <w:b/>
        </w:rPr>
        <w:t xml:space="preserve"> </w:t>
      </w:r>
      <w:r w:rsidRPr="007E6FA4">
        <w:rPr>
          <w:b/>
        </w:rPr>
        <w:t>30</w:t>
      </w:r>
      <w:r w:rsidR="00FD1EEB">
        <w:rPr>
          <w:b/>
        </w:rPr>
        <w:t xml:space="preserve">, </w:t>
      </w:r>
      <w:r w:rsidRPr="007E6FA4">
        <w:rPr>
          <w:b/>
        </w:rPr>
        <w:t>30-059</w:t>
      </w:r>
      <w:r w:rsidR="008D2AB8">
        <w:rPr>
          <w:b/>
        </w:rPr>
        <w:t xml:space="preserve"> </w:t>
      </w:r>
      <w:r w:rsidRPr="007E6FA4">
        <w:rPr>
          <w:b/>
        </w:rPr>
        <w:t>Kraków</w:t>
      </w:r>
      <w:r w:rsidR="008D2AB8">
        <w:rPr>
          <w:b/>
        </w:rPr>
        <w:t xml:space="preserve">,  </w:t>
      </w:r>
    </w:p>
    <w:p w14:paraId="6016C7FE" w14:textId="77777777" w:rsidR="008D2AB8" w:rsidRDefault="008D2AB8" w:rsidP="008D2AB8">
      <w:pPr>
        <w:ind w:firstLine="3969"/>
        <w:rPr>
          <w:b/>
        </w:rPr>
      </w:pPr>
    </w:p>
    <w:p w14:paraId="65033A0E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E6FA4" w:rsidRPr="007E6FA4">
        <w:rPr>
          <w:b/>
        </w:rPr>
        <w:t>dostawa urządzeń do transmisji danych cyfrowych (radia programowalnego) - 4 sztuki - KC-zp.272-396/23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47D722AC" w14:textId="77777777" w:rsidR="008D2AB8" w:rsidRDefault="008D2AB8" w:rsidP="008D2AB8">
      <w:pPr>
        <w:tabs>
          <w:tab w:val="right" w:pos="9000"/>
        </w:tabs>
      </w:pPr>
    </w:p>
    <w:p w14:paraId="1BF15287" w14:textId="77777777" w:rsidR="00613974" w:rsidRDefault="00613974" w:rsidP="00613974">
      <w:pPr>
        <w:widowControl w:val="0"/>
        <w:ind w:right="1"/>
        <w:rPr>
          <w:sz w:val="22"/>
          <w:szCs w:val="22"/>
        </w:rPr>
      </w:pPr>
      <w:r>
        <w:rPr>
          <w:sz w:val="22"/>
          <w:szCs w:val="22"/>
        </w:rPr>
        <w:t>Oferuję/</w:t>
      </w:r>
      <w:proofErr w:type="spellStart"/>
      <w:r>
        <w:rPr>
          <w:sz w:val="22"/>
          <w:szCs w:val="22"/>
        </w:rPr>
        <w:t>emy</w:t>
      </w:r>
      <w:proofErr w:type="spellEnd"/>
      <w:r>
        <w:rPr>
          <w:sz w:val="22"/>
          <w:szCs w:val="22"/>
        </w:rPr>
        <w:t xml:space="preserve"> realizację zamówienia w cenach:</w:t>
      </w:r>
    </w:p>
    <w:tbl>
      <w:tblPr>
        <w:tblW w:w="897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1"/>
        <w:gridCol w:w="1553"/>
        <w:gridCol w:w="1843"/>
        <w:gridCol w:w="567"/>
        <w:gridCol w:w="1701"/>
        <w:gridCol w:w="1276"/>
        <w:gridCol w:w="1559"/>
      </w:tblGrid>
      <w:tr w:rsidR="00613974" w14:paraId="0F25A388" w14:textId="77777777" w:rsidTr="00613974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F7D764" w14:textId="77777777" w:rsidR="00613974" w:rsidRDefault="006139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0EE2B5" w14:textId="77777777" w:rsidR="00613974" w:rsidRDefault="0061397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241C0941" w14:textId="77777777" w:rsidR="00613974" w:rsidRDefault="0061397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9BD1BC" w14:textId="77777777" w:rsidR="00613974" w:rsidRDefault="0061397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0ECA124F" w14:textId="77777777" w:rsidR="00613974" w:rsidRDefault="0061397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model/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2D2195" w14:textId="77777777" w:rsidR="00613974" w:rsidRDefault="0061397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6E5CDF" w14:textId="77777777" w:rsidR="00613974" w:rsidRDefault="0061397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EDA7B6" w14:textId="77777777" w:rsidR="00613974" w:rsidRDefault="0061397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47BCA4" w14:textId="77777777" w:rsidR="00613974" w:rsidRDefault="0061397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161CE361" w14:textId="77777777" w:rsidR="00613974" w:rsidRDefault="006139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D4BC731" w14:textId="77777777" w:rsidR="00613974" w:rsidRDefault="00613974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613974" w14:paraId="4141C27C" w14:textId="77777777" w:rsidTr="00613974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FF4E48" w14:textId="77777777" w:rsidR="00613974" w:rsidRDefault="0061397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6AEAA3" w14:textId="77777777" w:rsidR="00613974" w:rsidRDefault="0061397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B837D2" w14:textId="77777777" w:rsidR="00613974" w:rsidRDefault="0061397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424D81" w14:textId="77777777" w:rsidR="00613974" w:rsidRDefault="0061397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A41C04" w14:textId="77777777" w:rsidR="00613974" w:rsidRDefault="0061397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D38A3D" w14:textId="77777777" w:rsidR="00613974" w:rsidRDefault="0061397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6B1642" w14:textId="77777777" w:rsidR="00613974" w:rsidRDefault="0061397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613974" w14:paraId="43568A51" w14:textId="77777777" w:rsidTr="00613974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CEE717" w14:textId="77777777" w:rsidR="00613974" w:rsidRDefault="00613974">
            <w:pPr>
              <w:ind w:right="425"/>
              <w:rPr>
                <w:sz w:val="22"/>
              </w:rPr>
            </w:pPr>
          </w:p>
          <w:p w14:paraId="2684213E" w14:textId="77777777" w:rsidR="00613974" w:rsidRDefault="00613974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10BB" w14:textId="77777777" w:rsidR="00613974" w:rsidRDefault="00613974">
            <w:pPr>
              <w:rPr>
                <w:sz w:val="18"/>
                <w:szCs w:val="18"/>
              </w:rPr>
            </w:pPr>
          </w:p>
          <w:p w14:paraId="221A9B2B" w14:textId="643A9B0F" w:rsidR="00613974" w:rsidRDefault="006139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Urządzenie do transmisji danych cyfrowych (radio programowalne)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F942A" w14:textId="77777777" w:rsidR="00613974" w:rsidRDefault="00613974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FD67" w14:textId="77777777" w:rsidR="00613974" w:rsidRDefault="00613974">
            <w:pPr>
              <w:ind w:right="425"/>
              <w:rPr>
                <w:sz w:val="18"/>
                <w:szCs w:val="18"/>
              </w:rPr>
            </w:pPr>
          </w:p>
          <w:p w14:paraId="773D32DA" w14:textId="493B2ADD" w:rsidR="00613974" w:rsidRDefault="00613974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DE9E" w14:textId="77777777" w:rsidR="00613974" w:rsidRDefault="0061397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0BF8" w14:textId="77777777" w:rsidR="00613974" w:rsidRDefault="0061397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0842" w14:textId="77777777" w:rsidR="00613974" w:rsidRDefault="00613974">
            <w:pPr>
              <w:ind w:right="425"/>
              <w:rPr>
                <w:sz w:val="22"/>
              </w:rPr>
            </w:pPr>
          </w:p>
        </w:tc>
      </w:tr>
    </w:tbl>
    <w:p w14:paraId="6A05240F" w14:textId="77777777" w:rsidR="00613974" w:rsidRDefault="00613974" w:rsidP="00613974">
      <w:pPr>
        <w:widowControl w:val="0"/>
        <w:ind w:right="1"/>
        <w:jc w:val="both"/>
        <w:rPr>
          <w:b/>
          <w:sz w:val="22"/>
          <w:szCs w:val="22"/>
        </w:rPr>
      </w:pPr>
    </w:p>
    <w:p w14:paraId="62453D19" w14:textId="4DD63477" w:rsidR="00613974" w:rsidRDefault="00613974" w:rsidP="00613974">
      <w:pPr>
        <w:widowControl w:val="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="0036166D" w:rsidRPr="0036166D">
        <w:rPr>
          <w:b/>
          <w:bCs/>
          <w:sz w:val="22"/>
          <w:szCs w:val="22"/>
        </w:rPr>
        <w:t>84 dni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od daty otrzymania zamówienia potwierdzonego przez </w:t>
      </w:r>
      <w:proofErr w:type="spellStart"/>
      <w:r>
        <w:rPr>
          <w:sz w:val="22"/>
          <w:szCs w:val="22"/>
        </w:rPr>
        <w:t>MEiN</w:t>
      </w:r>
      <w:proofErr w:type="spellEnd"/>
      <w:r>
        <w:rPr>
          <w:sz w:val="22"/>
          <w:szCs w:val="22"/>
        </w:rPr>
        <w:t>, nie później niż do 30/11/2023</w:t>
      </w:r>
    </w:p>
    <w:p w14:paraId="1545C645" w14:textId="77777777" w:rsidR="00613974" w:rsidRDefault="00613974" w:rsidP="00613974">
      <w:pPr>
        <w:widowControl w:val="0"/>
        <w:ind w:right="1"/>
        <w:jc w:val="both"/>
        <w:rPr>
          <w:i/>
          <w:sz w:val="22"/>
          <w:szCs w:val="22"/>
        </w:rPr>
      </w:pPr>
    </w:p>
    <w:p w14:paraId="30D404E8" w14:textId="5746A77E" w:rsidR="00613974" w:rsidRDefault="00613974" w:rsidP="00613974">
      <w:pPr>
        <w:widowControl w:val="0"/>
        <w:ind w:right="1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Okres udzielonej gwarancji</w:t>
      </w:r>
      <w:r>
        <w:rPr>
          <w:b/>
          <w:bCs/>
          <w:sz w:val="22"/>
          <w:szCs w:val="22"/>
        </w:rPr>
        <w:t xml:space="preserve">: …………………miesięcy </w:t>
      </w:r>
      <w:r>
        <w:rPr>
          <w:sz w:val="22"/>
          <w:szCs w:val="22"/>
          <w:highlight w:val="yellow"/>
        </w:rPr>
        <w:t>/kryterium oceny ofert/</w:t>
      </w:r>
    </w:p>
    <w:p w14:paraId="75289B95" w14:textId="77777777" w:rsidR="00613974" w:rsidRDefault="00613974" w:rsidP="008D2AB8">
      <w:pPr>
        <w:tabs>
          <w:tab w:val="left" w:pos="426"/>
        </w:tabs>
        <w:spacing w:after="120"/>
        <w:jc w:val="both"/>
        <w:rPr>
          <w:b/>
        </w:rPr>
      </w:pPr>
    </w:p>
    <w:p w14:paraId="05ED319A" w14:textId="4C946D0E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4F7D920" w14:textId="77777777" w:rsidR="00613974" w:rsidRDefault="00613974" w:rsidP="00613974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w terminie do 21 dni od dnia otrzymania faktury wystawionej przez Sprzedawcę po dokonaniu odbioru przedmiotu umowy potwierdzonego protokołem zdawczo - odbiorczym. Zapłata wynagrodzenia nastąpi przelewem na rachunek Sprzedawcy zawarty na dzień zlecenia </w:t>
      </w:r>
      <w:r>
        <w:rPr>
          <w:sz w:val="22"/>
          <w:szCs w:val="22"/>
        </w:rPr>
        <w:lastRenderedPageBreak/>
        <w:t>przelewu w wykazie podmiotów o których mowa w art. 96b ust. 1) Ustawy o podatku od towarów i usług.</w:t>
      </w:r>
    </w:p>
    <w:p w14:paraId="53516A94" w14:textId="77777777" w:rsidR="00613974" w:rsidRDefault="00613974" w:rsidP="00613974">
      <w:pPr>
        <w:tabs>
          <w:tab w:val="left" w:pos="426"/>
        </w:tabs>
        <w:jc w:val="both"/>
        <w:rPr>
          <w:sz w:val="22"/>
          <w:szCs w:val="22"/>
        </w:rPr>
      </w:pPr>
    </w:p>
    <w:p w14:paraId="75729451" w14:textId="057D2D3A" w:rsidR="00613974" w:rsidRDefault="00613974" w:rsidP="00613974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urządzenia do transmisji danych cyfrowych </w:t>
      </w:r>
      <w:r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15B3C021" w14:textId="77777777" w:rsidR="00B94F97" w:rsidRDefault="00B94F97" w:rsidP="00B94F97">
      <w:pPr>
        <w:tabs>
          <w:tab w:val="left" w:pos="426"/>
        </w:tabs>
        <w:jc w:val="both"/>
        <w:rPr>
          <w:sz w:val="22"/>
          <w:szCs w:val="22"/>
        </w:rPr>
      </w:pPr>
    </w:p>
    <w:p w14:paraId="5085ADCF" w14:textId="54E2A3D3" w:rsidR="00B94F97" w:rsidRDefault="00B94F97" w:rsidP="00B94F97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7B0DE7D" w14:textId="77777777" w:rsidR="00613974" w:rsidRDefault="00613974" w:rsidP="00613974">
      <w:pPr>
        <w:jc w:val="both"/>
        <w:rPr>
          <w:i/>
          <w:iCs/>
          <w:sz w:val="22"/>
          <w:szCs w:val="22"/>
        </w:rPr>
      </w:pPr>
    </w:p>
    <w:p w14:paraId="67542D03" w14:textId="77777777" w:rsidR="00613974" w:rsidRDefault="00613974" w:rsidP="00613974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34FB07F" w14:textId="77777777" w:rsidR="00613974" w:rsidRDefault="00613974" w:rsidP="0061397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332BAE6" w14:textId="77777777" w:rsidR="00613974" w:rsidRDefault="00613974" w:rsidP="0061397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20A3427" w14:textId="77777777" w:rsidR="00613974" w:rsidRDefault="00613974" w:rsidP="0061397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C7F7243" w14:textId="77777777" w:rsidR="00613974" w:rsidRDefault="00613974" w:rsidP="0061397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4F7A16" w14:textId="77777777" w:rsidR="00613974" w:rsidRDefault="00613974" w:rsidP="0061397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40B80AC" w14:textId="77777777" w:rsidR="00613974" w:rsidRDefault="00613974" w:rsidP="0061397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13974" w14:paraId="2EE32828" w14:textId="77777777" w:rsidTr="0061397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5428CB" w14:textId="77777777" w:rsidR="00613974" w:rsidRDefault="0061397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ADB336" w14:textId="77777777" w:rsidR="00613974" w:rsidRDefault="0061397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5C0F2AF" w14:textId="77777777" w:rsidR="00613974" w:rsidRDefault="0061397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2B1C22" w14:textId="77777777" w:rsidR="00613974" w:rsidRDefault="0061397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613974" w14:paraId="31158FC8" w14:textId="77777777" w:rsidTr="0061397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85E45" w14:textId="77777777" w:rsidR="00613974" w:rsidRDefault="0061397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571CF" w14:textId="77777777" w:rsidR="00613974" w:rsidRDefault="0061397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BC587" w14:textId="77777777" w:rsidR="00613974" w:rsidRDefault="0061397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613974" w14:paraId="22A67C6E" w14:textId="77777777" w:rsidTr="0061397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9A6ED" w14:textId="77777777" w:rsidR="00613974" w:rsidRDefault="0061397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59F92" w14:textId="77777777" w:rsidR="00613974" w:rsidRDefault="0061397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79D33" w14:textId="77777777" w:rsidR="00613974" w:rsidRDefault="0061397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80045B3" w14:textId="77777777" w:rsidR="00613974" w:rsidRDefault="00613974" w:rsidP="0061397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D7ED7A4" w14:textId="77777777" w:rsidR="00613974" w:rsidRDefault="00613974" w:rsidP="0061397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62392D5" w14:textId="77777777" w:rsidR="00613974" w:rsidRDefault="00613974" w:rsidP="00613974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0DC4D0B8" w14:textId="77777777" w:rsidR="00613974" w:rsidRDefault="00613974" w:rsidP="0061397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287E66E" w14:textId="77777777" w:rsidR="00613974" w:rsidRDefault="00613974" w:rsidP="00613974">
      <w:pPr>
        <w:tabs>
          <w:tab w:val="left" w:pos="426"/>
        </w:tabs>
        <w:ind w:right="1"/>
        <w:jc w:val="both"/>
        <w:rPr>
          <w:sz w:val="22"/>
          <w:szCs w:val="22"/>
        </w:rPr>
      </w:pPr>
    </w:p>
    <w:p w14:paraId="429FDDA8" w14:textId="77777777" w:rsidR="00613974" w:rsidRDefault="00613974" w:rsidP="0061397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0A074BC1" w14:textId="77777777" w:rsidR="00613974" w:rsidRDefault="00613974" w:rsidP="0061397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4F1D6CC" w14:textId="77777777" w:rsidR="00613974" w:rsidRDefault="00613974" w:rsidP="0061397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CCA25FA" w14:textId="77777777" w:rsidR="00613974" w:rsidRDefault="00613974" w:rsidP="0061397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21FC7CD" w14:textId="77777777" w:rsidR="00613974" w:rsidRDefault="00613974" w:rsidP="0061397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840F777" w14:textId="77777777" w:rsidR="00613974" w:rsidRDefault="00613974" w:rsidP="0061397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F624A99" w14:textId="77777777" w:rsidR="00613974" w:rsidRDefault="00613974" w:rsidP="00613974">
      <w:pPr>
        <w:ind w:left="1440"/>
        <w:jc w:val="both"/>
        <w:rPr>
          <w:sz w:val="22"/>
          <w:szCs w:val="22"/>
        </w:rPr>
      </w:pPr>
    </w:p>
    <w:p w14:paraId="58D4BC87" w14:textId="77777777" w:rsidR="00613974" w:rsidRDefault="00613974" w:rsidP="00613974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sz w:val="22"/>
          <w:szCs w:val="22"/>
          <w:lang w:eastAsia="zh-CN"/>
        </w:rPr>
        <w:t>.</w:t>
      </w:r>
    </w:p>
    <w:p w14:paraId="745164ED" w14:textId="77777777" w:rsidR="00613974" w:rsidRDefault="00613974" w:rsidP="00613974">
      <w:pPr>
        <w:rPr>
          <w:b/>
          <w:sz w:val="22"/>
          <w:szCs w:val="22"/>
          <w:u w:val="single"/>
        </w:rPr>
      </w:pPr>
    </w:p>
    <w:p w14:paraId="0EB3038D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37E73" w14:textId="77777777" w:rsidR="006214AA" w:rsidRDefault="006214AA">
      <w:r>
        <w:separator/>
      </w:r>
    </w:p>
  </w:endnote>
  <w:endnote w:type="continuationSeparator" w:id="0">
    <w:p w14:paraId="38B98318" w14:textId="77777777" w:rsidR="006214AA" w:rsidRDefault="00621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B00E6" w14:textId="77777777" w:rsidR="007E6FA4" w:rsidRDefault="007E6F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1E5E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2F718" w14:textId="77777777" w:rsidR="007E6FA4" w:rsidRDefault="007E6F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16CE9" w14:textId="77777777" w:rsidR="006214AA" w:rsidRDefault="006214AA">
      <w:r>
        <w:separator/>
      </w:r>
    </w:p>
  </w:footnote>
  <w:footnote w:type="continuationSeparator" w:id="0">
    <w:p w14:paraId="4BA43C3E" w14:textId="77777777" w:rsidR="006214AA" w:rsidRDefault="006214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4828E" w14:textId="77777777" w:rsidR="007E6FA4" w:rsidRDefault="007E6F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A26A3" w14:textId="1C886342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CAF1B" w14:textId="77777777" w:rsidR="007E6FA4" w:rsidRDefault="007E6F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70057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813774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41397023">
    <w:abstractNumId w:val="0"/>
  </w:num>
  <w:num w:numId="4" w16cid:durableId="1122118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14AA"/>
    <w:rsid w:val="00012286"/>
    <w:rsid w:val="000672DC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6166D"/>
    <w:rsid w:val="004B7300"/>
    <w:rsid w:val="004C6753"/>
    <w:rsid w:val="00595C87"/>
    <w:rsid w:val="005D2C65"/>
    <w:rsid w:val="005E6D94"/>
    <w:rsid w:val="00613974"/>
    <w:rsid w:val="006214AA"/>
    <w:rsid w:val="0063384F"/>
    <w:rsid w:val="00643C6F"/>
    <w:rsid w:val="00646202"/>
    <w:rsid w:val="0065290F"/>
    <w:rsid w:val="006815F6"/>
    <w:rsid w:val="007748F0"/>
    <w:rsid w:val="007A4321"/>
    <w:rsid w:val="007E6FA4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8136C"/>
    <w:rsid w:val="00B94F9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D1EE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366B24"/>
  <w15:chartTrackingRefBased/>
  <w15:docId w15:val="{D75576E0-54E7-4A46-9067-BE0FC555A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9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2023-07-11T10:54:00Z</cp:lastPrinted>
  <dcterms:created xsi:type="dcterms:W3CDTF">2023-07-11T10:54:00Z</dcterms:created>
  <dcterms:modified xsi:type="dcterms:W3CDTF">2023-07-11T10:54:00Z</dcterms:modified>
</cp:coreProperties>
</file>