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EA387" w14:textId="77777777" w:rsidR="006A5DF1" w:rsidRPr="00E935D6" w:rsidRDefault="000413B5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413B5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0413B5">
        <w:rPr>
          <w:rFonts w:ascii="Arial" w:hAnsi="Arial" w:cs="Arial"/>
          <w:sz w:val="24"/>
          <w:szCs w:val="24"/>
        </w:rPr>
        <w:t>2023-07-14</w:t>
      </w:r>
    </w:p>
    <w:p w14:paraId="302438DA" w14:textId="77777777"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78A5CF9E" w14:textId="77777777" w:rsidR="006A5DF1" w:rsidRPr="00E935D6" w:rsidRDefault="000413B5" w:rsidP="006A5DF1">
      <w:pPr>
        <w:rPr>
          <w:rFonts w:ascii="Arial" w:hAnsi="Arial" w:cs="Arial"/>
          <w:b/>
          <w:bCs/>
          <w:sz w:val="24"/>
          <w:szCs w:val="24"/>
        </w:rPr>
      </w:pPr>
      <w:r w:rsidRPr="000413B5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0C1AEB18" w14:textId="77777777" w:rsidR="006A5DF1" w:rsidRPr="00E935D6" w:rsidRDefault="000413B5" w:rsidP="006A5DF1">
      <w:pPr>
        <w:rPr>
          <w:rFonts w:ascii="Arial" w:hAnsi="Arial" w:cs="Arial"/>
          <w:sz w:val="24"/>
          <w:szCs w:val="24"/>
        </w:rPr>
      </w:pPr>
      <w:r w:rsidRPr="000413B5">
        <w:rPr>
          <w:rFonts w:ascii="Arial" w:hAnsi="Arial" w:cs="Arial"/>
          <w:sz w:val="24"/>
          <w:szCs w:val="24"/>
        </w:rPr>
        <w:t>os. Na Skarpie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0413B5">
        <w:rPr>
          <w:rFonts w:ascii="Arial" w:hAnsi="Arial" w:cs="Arial"/>
          <w:sz w:val="24"/>
          <w:szCs w:val="24"/>
        </w:rPr>
        <w:t>66</w:t>
      </w:r>
    </w:p>
    <w:p w14:paraId="7FB9B395" w14:textId="77777777" w:rsidR="006A5DF1" w:rsidRPr="00E935D6" w:rsidRDefault="000413B5" w:rsidP="006A5DF1">
      <w:pPr>
        <w:rPr>
          <w:rFonts w:ascii="Arial" w:hAnsi="Arial" w:cs="Arial"/>
          <w:sz w:val="24"/>
          <w:szCs w:val="24"/>
        </w:rPr>
      </w:pPr>
      <w:r w:rsidRPr="000413B5">
        <w:rPr>
          <w:rFonts w:ascii="Arial" w:hAnsi="Arial" w:cs="Arial"/>
          <w:sz w:val="24"/>
          <w:szCs w:val="24"/>
        </w:rPr>
        <w:t>31-913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0413B5">
        <w:rPr>
          <w:rFonts w:ascii="Arial" w:hAnsi="Arial" w:cs="Arial"/>
          <w:sz w:val="24"/>
          <w:szCs w:val="24"/>
        </w:rPr>
        <w:t>Kraków</w:t>
      </w:r>
    </w:p>
    <w:p w14:paraId="122B605B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251C350A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14:paraId="462B7A07" w14:textId="3B629285" w:rsidR="006A5DF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F9BDBBF" w14:textId="5973401B" w:rsidR="00EC19F5" w:rsidRPr="00E935D6" w:rsidRDefault="00EC19F5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Nr pisma : </w:t>
      </w:r>
      <w:r w:rsidRPr="00EC19F5">
        <w:rPr>
          <w:rFonts w:ascii="Arial" w:hAnsi="Arial" w:cs="Arial"/>
          <w:sz w:val="24"/>
          <w:szCs w:val="24"/>
        </w:rPr>
        <w:t>SZP-271-24-2023</w:t>
      </w:r>
      <w:r>
        <w:rPr>
          <w:rFonts w:ascii="Arial" w:hAnsi="Arial" w:cs="Arial"/>
          <w:sz w:val="24"/>
          <w:szCs w:val="24"/>
        </w:rPr>
        <w:t>. 469.EJK</w:t>
      </w:r>
    </w:p>
    <w:p w14:paraId="0CF53DA1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374A1039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F5D202B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22A7D3B6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1B71A88A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725B6B2E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82BB4A1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FBD5422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1D519FC7" w14:textId="77777777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0413B5" w:rsidRPr="000413B5">
        <w:rPr>
          <w:rFonts w:ascii="Arial" w:hAnsi="Arial" w:cs="Arial"/>
          <w:sz w:val="24"/>
          <w:szCs w:val="24"/>
        </w:rPr>
        <w:t>Tryb podstawowy bez negocjacji - art. 275 pkt. 1 ustawy Pzp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0413B5" w:rsidRPr="000413B5">
        <w:rPr>
          <w:rFonts w:ascii="Arial" w:hAnsi="Arial" w:cs="Arial"/>
          <w:b/>
          <w:bCs/>
          <w:sz w:val="24"/>
          <w:szCs w:val="24"/>
        </w:rPr>
        <w:t>Przebudowa Oddziału Otolaryngologii Szpitala Specjalistycznego im. Stefana Żeromskiego SP ZOZ w Krakowie.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0413B5" w:rsidRPr="000413B5">
        <w:rPr>
          <w:rFonts w:ascii="Arial" w:hAnsi="Arial" w:cs="Arial"/>
          <w:b/>
          <w:sz w:val="24"/>
          <w:szCs w:val="24"/>
        </w:rPr>
        <w:t>SZP-271-24-2023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5F6B5FD8" w14:textId="77777777"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0413B5" w:rsidRPr="000413B5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0413B5" w:rsidRPr="000413B5">
        <w:rPr>
          <w:rFonts w:ascii="Arial" w:hAnsi="Arial" w:cs="Arial"/>
          <w:sz w:val="24"/>
          <w:szCs w:val="24"/>
        </w:rPr>
        <w:t>(t.j.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413B5" w:rsidRPr="00E935D6" w14:paraId="07BD630F" w14:textId="77777777" w:rsidTr="00B65CB4">
        <w:tc>
          <w:tcPr>
            <w:tcW w:w="9356" w:type="dxa"/>
            <w:shd w:val="clear" w:color="auto" w:fill="auto"/>
          </w:tcPr>
          <w:p w14:paraId="3548D768" w14:textId="77777777" w:rsidR="000413B5" w:rsidRPr="00E935D6" w:rsidRDefault="000413B5" w:rsidP="00B65CB4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0413B5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467C86E0" w14:textId="77777777" w:rsidR="000413B5" w:rsidRPr="000413B5" w:rsidRDefault="000413B5" w:rsidP="00B65CB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24F0DE7" w14:textId="77777777" w:rsidR="000413B5" w:rsidRPr="00E935D6" w:rsidRDefault="000413B5" w:rsidP="00B65CB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13B5">
              <w:rPr>
                <w:rFonts w:ascii="Arial" w:hAnsi="Arial" w:cs="Arial"/>
                <w:sz w:val="22"/>
                <w:szCs w:val="22"/>
              </w:rPr>
              <w:t>Proszę o udostępnienie przez Zamawiającego możliwości odbycia wizji lokalnej w miejscu realizacji inwestycji.</w:t>
            </w:r>
          </w:p>
          <w:p w14:paraId="1DD5182F" w14:textId="64647ABE" w:rsidR="000413B5" w:rsidRPr="00E935D6" w:rsidRDefault="000413B5" w:rsidP="00B65CB4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 w:rsidR="00DD267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 na przeprowadzenie wizji lokalnej. </w:t>
            </w:r>
          </w:p>
          <w:p w14:paraId="130D7E92" w14:textId="7ED05CD2" w:rsidR="000413B5" w:rsidRPr="000413B5" w:rsidRDefault="000413B5" w:rsidP="00B65CB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078DFCE3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6D2B3A0C" w14:textId="77777777"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AE228" w14:textId="77777777" w:rsidR="001577F1" w:rsidRDefault="001577F1">
      <w:r>
        <w:separator/>
      </w:r>
    </w:p>
  </w:endnote>
  <w:endnote w:type="continuationSeparator" w:id="0">
    <w:p w14:paraId="16AB2BEB" w14:textId="77777777" w:rsidR="001577F1" w:rsidRDefault="00157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B2EF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95620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6CAC7" w14:textId="77777777" w:rsidR="006D4AB3" w:rsidRDefault="00EC19F5">
    <w:pPr>
      <w:pStyle w:val="Stopka"/>
      <w:tabs>
        <w:tab w:val="clear" w:pos="4536"/>
      </w:tabs>
      <w:jc w:val="center"/>
    </w:pPr>
    <w:r>
      <w:rPr>
        <w:noProof/>
      </w:rPr>
      <w:pict w14:anchorId="2A80798C">
        <v:line id="_x0000_s1025" style="position:absolute;left:0;text-align:left;z-index:251657728" from="-3.85pt,8.75pt" to="455.15pt,8.75pt"/>
      </w:pict>
    </w:r>
  </w:p>
  <w:p w14:paraId="20AE176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5D83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846AE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6051CB8" w14:textId="77777777" w:rsidR="006D4AB3" w:rsidRDefault="006D4AB3">
    <w:pPr>
      <w:pStyle w:val="Stopka"/>
      <w:tabs>
        <w:tab w:val="clear" w:pos="4536"/>
        <w:tab w:val="left" w:pos="6237"/>
      </w:tabs>
    </w:pPr>
  </w:p>
  <w:p w14:paraId="1D2B96A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68CC57" w14:textId="77777777" w:rsidR="001577F1" w:rsidRDefault="001577F1">
      <w:r>
        <w:separator/>
      </w:r>
    </w:p>
  </w:footnote>
  <w:footnote w:type="continuationSeparator" w:id="0">
    <w:p w14:paraId="07164CE1" w14:textId="77777777" w:rsidR="001577F1" w:rsidRDefault="001577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5DE59" w14:textId="77777777" w:rsidR="000413B5" w:rsidRDefault="000413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D9062" w14:textId="77777777" w:rsidR="000413B5" w:rsidRDefault="000413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60A04" w14:textId="77777777" w:rsidR="000413B5" w:rsidRDefault="000413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6649410">
    <w:abstractNumId w:val="3"/>
  </w:num>
  <w:num w:numId="2" w16cid:durableId="691958493">
    <w:abstractNumId w:val="6"/>
  </w:num>
  <w:num w:numId="3" w16cid:durableId="1477532576">
    <w:abstractNumId w:val="2"/>
  </w:num>
  <w:num w:numId="4" w16cid:durableId="1610551645">
    <w:abstractNumId w:val="5"/>
  </w:num>
  <w:num w:numId="5" w16cid:durableId="1332953116">
    <w:abstractNumId w:val="0"/>
  </w:num>
  <w:num w:numId="6" w16cid:durableId="803547719">
    <w:abstractNumId w:val="1"/>
  </w:num>
  <w:num w:numId="7" w16cid:durableId="5722056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77F1"/>
    <w:rsid w:val="00031374"/>
    <w:rsid w:val="000413B5"/>
    <w:rsid w:val="000A1097"/>
    <w:rsid w:val="000E2A8F"/>
    <w:rsid w:val="0012774F"/>
    <w:rsid w:val="00144B7A"/>
    <w:rsid w:val="001577F1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D267A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C19F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01C48A"/>
  <w15:chartTrackingRefBased/>
  <w15:docId w15:val="{4515CCEE-20FC-4CDB-BA64-76D28F4FE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154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4</cp:revision>
  <cp:lastPrinted>2001-02-10T14:28:00Z</cp:lastPrinted>
  <dcterms:created xsi:type="dcterms:W3CDTF">2023-07-14T09:53:00Z</dcterms:created>
  <dcterms:modified xsi:type="dcterms:W3CDTF">2023-07-14T09:58:00Z</dcterms:modified>
</cp:coreProperties>
</file>