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8F44A" w14:textId="246216F0" w:rsidR="00D665F5" w:rsidRPr="00BB547B" w:rsidRDefault="00213A4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13A45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213A45">
        <w:rPr>
          <w:rFonts w:ascii="Arial" w:hAnsi="Arial" w:cs="Arial"/>
          <w:sz w:val="24"/>
          <w:szCs w:val="24"/>
        </w:rPr>
        <w:t>2023-07-1</w:t>
      </w:r>
      <w:r w:rsidR="00DA4641">
        <w:rPr>
          <w:rFonts w:ascii="Arial" w:hAnsi="Arial" w:cs="Arial"/>
          <w:sz w:val="24"/>
          <w:szCs w:val="24"/>
        </w:rPr>
        <w:t>3</w:t>
      </w:r>
    </w:p>
    <w:p w14:paraId="69E09AF0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692D824" w14:textId="77777777" w:rsidR="00872359" w:rsidRDefault="00213A4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13A45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212702C7" w14:textId="77777777" w:rsidR="00872359" w:rsidRDefault="00213A4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13A45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68A4E425" w14:textId="0A7AB965" w:rsidR="00D665F5" w:rsidRPr="00BB547B" w:rsidRDefault="00213A4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13A45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18D13C0E" w14:textId="77777777" w:rsidR="00D665F5" w:rsidRPr="00BB547B" w:rsidRDefault="00213A45" w:rsidP="00D665F5">
      <w:pPr>
        <w:rPr>
          <w:rFonts w:ascii="Arial" w:hAnsi="Arial" w:cs="Arial"/>
          <w:sz w:val="24"/>
          <w:szCs w:val="24"/>
        </w:rPr>
      </w:pPr>
      <w:r w:rsidRPr="00213A45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13A45">
        <w:rPr>
          <w:rFonts w:ascii="Arial" w:hAnsi="Arial" w:cs="Arial"/>
          <w:sz w:val="24"/>
          <w:szCs w:val="24"/>
        </w:rPr>
        <w:t>66</w:t>
      </w:r>
    </w:p>
    <w:p w14:paraId="2DF9AC0B" w14:textId="77777777" w:rsidR="00D665F5" w:rsidRPr="00BB547B" w:rsidRDefault="00213A45" w:rsidP="00D665F5">
      <w:pPr>
        <w:rPr>
          <w:rFonts w:ascii="Arial" w:hAnsi="Arial" w:cs="Arial"/>
          <w:sz w:val="24"/>
          <w:szCs w:val="24"/>
        </w:rPr>
      </w:pPr>
      <w:r w:rsidRPr="00213A45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13A45">
        <w:rPr>
          <w:rFonts w:ascii="Arial" w:hAnsi="Arial" w:cs="Arial"/>
          <w:sz w:val="24"/>
          <w:szCs w:val="24"/>
        </w:rPr>
        <w:t>Kraków</w:t>
      </w:r>
    </w:p>
    <w:p w14:paraId="5E49FC5C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63318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36F2B23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D68833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333E5FF" w14:textId="273126EC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213A45" w:rsidRPr="00213A45">
        <w:rPr>
          <w:rFonts w:ascii="Arial" w:hAnsi="Arial" w:cs="Arial"/>
          <w:b/>
          <w:sz w:val="24"/>
          <w:szCs w:val="24"/>
        </w:rPr>
        <w:t>SZP-271-22</w:t>
      </w:r>
      <w:r w:rsidR="00872359">
        <w:rPr>
          <w:rFonts w:ascii="Arial" w:hAnsi="Arial" w:cs="Arial"/>
          <w:b/>
          <w:sz w:val="24"/>
          <w:szCs w:val="24"/>
        </w:rPr>
        <w:t>/</w:t>
      </w:r>
      <w:r w:rsidR="00213A45" w:rsidRPr="00213A45">
        <w:rPr>
          <w:rFonts w:ascii="Arial" w:hAnsi="Arial" w:cs="Arial"/>
          <w:b/>
          <w:sz w:val="24"/>
          <w:szCs w:val="24"/>
        </w:rPr>
        <w:t>23</w:t>
      </w:r>
      <w:r w:rsidR="00872359">
        <w:rPr>
          <w:rFonts w:ascii="Arial" w:hAnsi="Arial" w:cs="Arial"/>
          <w:b/>
          <w:sz w:val="24"/>
          <w:szCs w:val="24"/>
        </w:rPr>
        <w:t>-</w:t>
      </w:r>
      <w:r w:rsidR="00DA4641">
        <w:rPr>
          <w:rFonts w:ascii="Arial" w:hAnsi="Arial" w:cs="Arial"/>
          <w:b/>
          <w:sz w:val="24"/>
          <w:szCs w:val="24"/>
        </w:rPr>
        <w:t>460.</w:t>
      </w:r>
      <w:r w:rsidR="00872359">
        <w:rPr>
          <w:rFonts w:ascii="Arial" w:hAnsi="Arial" w:cs="Arial"/>
          <w:b/>
          <w:sz w:val="24"/>
          <w:szCs w:val="24"/>
        </w:rPr>
        <w:t>IW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90B167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969C13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926B18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C7456C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63159D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E4FA51B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3A45" w:rsidRPr="00213A4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13A45" w:rsidRPr="00213A45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607DD226" w14:textId="77777777" w:rsidR="00A80738" w:rsidRPr="00BB547B" w:rsidRDefault="00213A4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13A45">
        <w:rPr>
          <w:rFonts w:ascii="Arial" w:hAnsi="Arial" w:cs="Arial"/>
          <w:b/>
          <w:szCs w:val="24"/>
        </w:rPr>
        <w:t>Inwestycyjny zakup sprzętu medycznego na potrzeby Oddziałów Szpitalnych (2 grupy)</w:t>
      </w:r>
    </w:p>
    <w:p w14:paraId="55F3F7BC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13A45" w:rsidRPr="00213A45">
        <w:rPr>
          <w:rFonts w:ascii="Arial" w:hAnsi="Arial" w:cs="Arial"/>
          <w:sz w:val="24"/>
          <w:szCs w:val="24"/>
        </w:rPr>
        <w:t>(</w:t>
      </w:r>
      <w:proofErr w:type="spellStart"/>
      <w:r w:rsidR="00213A45" w:rsidRPr="00213A45">
        <w:rPr>
          <w:rFonts w:ascii="Arial" w:hAnsi="Arial" w:cs="Arial"/>
          <w:sz w:val="24"/>
          <w:szCs w:val="24"/>
        </w:rPr>
        <w:t>t.j</w:t>
      </w:r>
      <w:proofErr w:type="spellEnd"/>
      <w:r w:rsidR="00213A45" w:rsidRPr="00213A45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B73D1C6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13A45" w:rsidRPr="00213A45">
        <w:rPr>
          <w:rFonts w:ascii="Arial" w:hAnsi="Arial" w:cs="Arial"/>
          <w:sz w:val="24"/>
          <w:szCs w:val="24"/>
        </w:rPr>
        <w:t>13/07/2023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13A45" w:rsidRPr="00213A45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919E587" w14:textId="77777777" w:rsidTr="00C82837">
        <w:tc>
          <w:tcPr>
            <w:tcW w:w="993" w:type="dxa"/>
            <w:shd w:val="clear" w:color="auto" w:fill="auto"/>
            <w:vAlign w:val="center"/>
          </w:tcPr>
          <w:p w14:paraId="754350A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7ADC1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E59E660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E7B50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213A45" w:rsidRPr="00BB547B" w14:paraId="1D9B3E05" w14:textId="77777777" w:rsidTr="00FF543D">
        <w:tc>
          <w:tcPr>
            <w:tcW w:w="993" w:type="dxa"/>
            <w:shd w:val="clear" w:color="auto" w:fill="auto"/>
            <w:vAlign w:val="center"/>
          </w:tcPr>
          <w:p w14:paraId="51874728" w14:textId="77777777" w:rsidR="00213A45" w:rsidRPr="00BB547B" w:rsidRDefault="00213A45" w:rsidP="00FF543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3A4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C19E93" w14:textId="77777777" w:rsidR="00213A45" w:rsidRPr="00BB547B" w:rsidRDefault="00213A45" w:rsidP="00FF543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3A45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7ED4D77" w14:textId="0BE148A0" w:rsidR="00213A45" w:rsidRPr="00BB547B" w:rsidRDefault="00213A45" w:rsidP="00FF543D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13A45">
              <w:rPr>
                <w:rFonts w:ascii="Arial" w:hAnsi="Arial" w:cs="Arial"/>
              </w:rPr>
              <w:t>Walmed</w:t>
            </w:r>
            <w:proofErr w:type="spellEnd"/>
            <w:r w:rsidR="00DA4641">
              <w:rPr>
                <w:rFonts w:ascii="Arial" w:hAnsi="Arial" w:cs="Arial"/>
              </w:rPr>
              <w:t xml:space="preserve"> Sp. z o.o.</w:t>
            </w:r>
          </w:p>
          <w:p w14:paraId="05C17C77" w14:textId="77777777" w:rsidR="00213A45" w:rsidRPr="00BB547B" w:rsidRDefault="00213A45" w:rsidP="00FF543D">
            <w:pPr>
              <w:rPr>
                <w:rFonts w:ascii="Arial" w:hAnsi="Arial" w:cs="Arial"/>
              </w:rPr>
            </w:pPr>
            <w:r w:rsidRPr="00213A45">
              <w:rPr>
                <w:rFonts w:ascii="Arial" w:hAnsi="Arial" w:cs="Arial"/>
              </w:rPr>
              <w:t>Ptaków Leśnych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3A45">
              <w:rPr>
                <w:rFonts w:ascii="Arial" w:hAnsi="Arial" w:cs="Arial"/>
              </w:rPr>
              <w:t>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D0977A" w14:textId="5CABE2C9" w:rsidR="00213A45" w:rsidRPr="00BB547B" w:rsidRDefault="00213A45" w:rsidP="00FF543D">
            <w:pPr>
              <w:spacing w:after="80"/>
              <w:jc w:val="both"/>
              <w:rPr>
                <w:rFonts w:ascii="Arial" w:hAnsi="Arial" w:cs="Arial"/>
              </w:rPr>
            </w:pPr>
            <w:r w:rsidRPr="00213A45">
              <w:rPr>
                <w:rFonts w:ascii="Arial" w:hAnsi="Arial" w:cs="Arial"/>
              </w:rPr>
              <w:t>05</w:t>
            </w:r>
            <w:r w:rsidR="00DA4641">
              <w:rPr>
                <w:rFonts w:ascii="Arial" w:hAnsi="Arial" w:cs="Arial"/>
              </w:rPr>
              <w:t>-</w:t>
            </w:r>
            <w:r w:rsidRPr="00213A45">
              <w:rPr>
                <w:rFonts w:ascii="Arial" w:hAnsi="Arial" w:cs="Arial"/>
              </w:rPr>
              <w:t>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3A45">
              <w:rPr>
                <w:rFonts w:ascii="Arial" w:hAnsi="Arial" w:cs="Arial"/>
              </w:rPr>
              <w:t>Jastrzębie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010A4" w14:textId="77777777" w:rsidR="00213A45" w:rsidRPr="00BB547B" w:rsidRDefault="00213A45" w:rsidP="00FF543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3A45">
              <w:rPr>
                <w:rFonts w:ascii="Arial" w:hAnsi="Arial" w:cs="Arial"/>
              </w:rPr>
              <w:t>41 178.24 zł</w:t>
            </w:r>
          </w:p>
        </w:tc>
      </w:tr>
      <w:tr w:rsidR="00213A45" w:rsidRPr="00BB547B" w14:paraId="4EE40D9C" w14:textId="77777777" w:rsidTr="00FF543D">
        <w:tc>
          <w:tcPr>
            <w:tcW w:w="993" w:type="dxa"/>
            <w:shd w:val="clear" w:color="auto" w:fill="auto"/>
            <w:vAlign w:val="center"/>
          </w:tcPr>
          <w:p w14:paraId="67A70282" w14:textId="77777777" w:rsidR="00213A45" w:rsidRPr="00BB547B" w:rsidRDefault="00213A45" w:rsidP="00FF543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3A4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181404" w14:textId="77777777" w:rsidR="00213A45" w:rsidRPr="00BB547B" w:rsidRDefault="00213A45" w:rsidP="00FF543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13A45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FC4884F" w14:textId="77777777" w:rsidR="00213A45" w:rsidRPr="00BB547B" w:rsidRDefault="00213A45" w:rsidP="00FF543D">
            <w:pPr>
              <w:spacing w:before="80"/>
              <w:rPr>
                <w:rFonts w:ascii="Arial" w:hAnsi="Arial" w:cs="Arial"/>
              </w:rPr>
            </w:pPr>
            <w:r w:rsidRPr="00213A45">
              <w:rPr>
                <w:rFonts w:ascii="Arial" w:hAnsi="Arial" w:cs="Arial"/>
              </w:rPr>
              <w:t>MIRO Sp. z o.o.</w:t>
            </w:r>
          </w:p>
          <w:p w14:paraId="61AE3B01" w14:textId="77777777" w:rsidR="00213A45" w:rsidRPr="00BB547B" w:rsidRDefault="00213A45" w:rsidP="00FF543D">
            <w:pPr>
              <w:rPr>
                <w:rFonts w:ascii="Arial" w:hAnsi="Arial" w:cs="Arial"/>
              </w:rPr>
            </w:pPr>
            <w:r w:rsidRPr="00213A45">
              <w:rPr>
                <w:rFonts w:ascii="Arial" w:hAnsi="Arial" w:cs="Arial"/>
              </w:rPr>
              <w:t>Mińska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3A45">
              <w:rPr>
                <w:rFonts w:ascii="Arial" w:hAnsi="Arial" w:cs="Arial"/>
              </w:rPr>
              <w:t>25B/U1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1A7C63" w14:textId="77777777" w:rsidR="00213A45" w:rsidRPr="00BB547B" w:rsidRDefault="00213A45" w:rsidP="00FF543D">
            <w:pPr>
              <w:spacing w:after="80"/>
              <w:jc w:val="both"/>
              <w:rPr>
                <w:rFonts w:ascii="Arial" w:hAnsi="Arial" w:cs="Arial"/>
              </w:rPr>
            </w:pPr>
            <w:r w:rsidRPr="00213A45">
              <w:rPr>
                <w:rFonts w:ascii="Arial" w:hAnsi="Arial" w:cs="Arial"/>
              </w:rPr>
              <w:t>03-808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13A4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22D8CD" w14:textId="7D787BDA" w:rsidR="00213A45" w:rsidRPr="00BB547B" w:rsidRDefault="00DA4641" w:rsidP="00FF543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250 </w:t>
            </w:r>
            <w:proofErr w:type="gramStart"/>
            <w:r>
              <w:rPr>
                <w:rFonts w:ascii="Arial" w:hAnsi="Arial" w:cs="Arial"/>
              </w:rPr>
              <w:t>000.00</w:t>
            </w:r>
            <w:r w:rsidR="00213A45" w:rsidRPr="00213A45">
              <w:rPr>
                <w:rFonts w:ascii="Arial" w:hAnsi="Arial" w:cs="Arial"/>
              </w:rPr>
              <w:t xml:space="preserve">  zł</w:t>
            </w:r>
            <w:proofErr w:type="gramEnd"/>
          </w:p>
        </w:tc>
      </w:tr>
    </w:tbl>
    <w:p w14:paraId="204D950D" w14:textId="77777777" w:rsidR="00DA4641" w:rsidRDefault="00DA4641" w:rsidP="00DA464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EC4355B" w14:textId="77777777" w:rsidR="00DA4641" w:rsidRDefault="00DA4641" w:rsidP="00DA464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DEAEB0C" w14:textId="5B5BE099" w:rsidR="00A80738" w:rsidRDefault="00A80738" w:rsidP="00DA464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3DAE5BB" w14:textId="612F059F" w:rsidR="00DA4641" w:rsidRDefault="00DA4641" w:rsidP="00DA464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3F797C6" w14:textId="353B5006" w:rsidR="00DA4641" w:rsidRPr="00BB547B" w:rsidRDefault="00DA4641" w:rsidP="00DA464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bookmarkEnd w:id="0"/>
    <w:sectPr w:rsidR="00DA4641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A2F27" w14:textId="77777777" w:rsidR="00A10BA9" w:rsidRDefault="00A10BA9">
      <w:r>
        <w:separator/>
      </w:r>
    </w:p>
  </w:endnote>
  <w:endnote w:type="continuationSeparator" w:id="0">
    <w:p w14:paraId="295F670D" w14:textId="77777777" w:rsidR="00A10BA9" w:rsidRDefault="00A1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5F9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77B6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A7E93" w14:textId="77777777" w:rsidR="009F189D" w:rsidRDefault="00DA46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6BBB39">
        <v:line id="_x0000_s1025" style="position:absolute;left:0;text-align:left;z-index:251657728" from="-3.85pt,8.7pt" to="455.15pt,8.7pt"/>
      </w:pict>
    </w:r>
  </w:p>
  <w:p w14:paraId="1DE68D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B4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A3E3C5" w14:textId="77777777" w:rsidR="009F189D" w:rsidRDefault="009F189D">
    <w:pPr>
      <w:pStyle w:val="Stopka"/>
      <w:tabs>
        <w:tab w:val="clear" w:pos="4536"/>
      </w:tabs>
      <w:jc w:val="center"/>
    </w:pPr>
  </w:p>
  <w:p w14:paraId="706607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9FDD8" w14:textId="77777777" w:rsidR="00A10BA9" w:rsidRDefault="00A10BA9">
      <w:r>
        <w:separator/>
      </w:r>
    </w:p>
  </w:footnote>
  <w:footnote w:type="continuationSeparator" w:id="0">
    <w:p w14:paraId="435540CA" w14:textId="77777777" w:rsidR="00A10BA9" w:rsidRDefault="00A1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18014" w14:textId="77777777" w:rsidR="00213A45" w:rsidRDefault="00213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202D4" w14:textId="77777777" w:rsidR="00213A45" w:rsidRDefault="00213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D8463" w14:textId="77777777" w:rsidR="00213A45" w:rsidRDefault="00213A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BA9"/>
    <w:rsid w:val="00007727"/>
    <w:rsid w:val="00017720"/>
    <w:rsid w:val="00035488"/>
    <w:rsid w:val="000D7F25"/>
    <w:rsid w:val="000E00E5"/>
    <w:rsid w:val="00173B20"/>
    <w:rsid w:val="001C69FF"/>
    <w:rsid w:val="00213A45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72359"/>
    <w:rsid w:val="009D19BD"/>
    <w:rsid w:val="009F189D"/>
    <w:rsid w:val="00A10BA9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464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9791D"/>
  <w15:chartTrackingRefBased/>
  <w15:docId w15:val="{BB95F3A6-0520-45E7-82D7-FDE8DA973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2023-07-14T09:27:00Z</cp:lastPrinted>
  <dcterms:created xsi:type="dcterms:W3CDTF">2023-07-14T09:24:00Z</dcterms:created>
  <dcterms:modified xsi:type="dcterms:W3CDTF">2023-07-14T09:27:00Z</dcterms:modified>
</cp:coreProperties>
</file>