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77F" w:rsidRDefault="0060377F" w:rsidP="0060377F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 w:rsidRPr="00E14D57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baner" style="width:453pt;height:53.25pt;visibility:visible">
            <v:imagedata r:id="rId7" o:title="baner"/>
          </v:shape>
        </w:pict>
      </w:r>
    </w:p>
    <w:p w:rsidR="0060377F" w:rsidRPr="00CB7024" w:rsidRDefault="0060377F" w:rsidP="0060377F">
      <w:pPr>
        <w:tabs>
          <w:tab w:val="left" w:pos="6863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</w:r>
      <w:r w:rsidRPr="00CB70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10</w:t>
      </w:r>
    </w:p>
    <w:p w:rsidR="0060377F" w:rsidRPr="00CB7024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ZAŚWIADCZENIE O UKOŃCZENIU SZKOLENIA</w:t>
      </w:r>
    </w:p>
    <w:p w:rsidR="0060377F" w:rsidRPr="00D70EB0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B70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realizowanego </w:t>
      </w:r>
      <w:r w:rsidRPr="00CB70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ramach projektu </w:t>
      </w:r>
      <w:r w:rsidRPr="00CB7024">
        <w:rPr>
          <w:rFonts w:ascii="Times New Roman" w:hAnsi="Times New Roman"/>
          <w:b/>
          <w:sz w:val="24"/>
          <w:szCs w:val="24"/>
        </w:rPr>
        <w:t>„</w:t>
      </w:r>
      <w:r w:rsidRPr="00CB7024">
        <w:rPr>
          <w:rFonts w:ascii="Times New Roman" w:eastAsia="Tahoma" w:hAnsi="Times New Roman"/>
          <w:b/>
          <w:i/>
          <w:color w:val="090A13"/>
          <w:sz w:val="24"/>
          <w:szCs w:val="24"/>
        </w:rPr>
        <w:t>Zintegrowany Program Rozwoju Akademii Górniczo-Hutniczej w Krakowie II</w:t>
      </w:r>
      <w:r w:rsidRPr="00CB7024">
        <w:rPr>
          <w:rFonts w:ascii="Times New Roman" w:hAnsi="Times New Roman"/>
          <w:b/>
          <w:sz w:val="24"/>
          <w:szCs w:val="24"/>
        </w:rPr>
        <w:t xml:space="preserve"> </w:t>
      </w:r>
      <w:r w:rsidRPr="00CB7024">
        <w:rPr>
          <w:rFonts w:ascii="Times New Roman" w:hAnsi="Times New Roman"/>
          <w:b/>
          <w:i/>
          <w:sz w:val="24"/>
          <w:szCs w:val="24"/>
        </w:rPr>
        <w:t>(ZPR AGH II)”,</w:t>
      </w:r>
      <w:r w:rsidRPr="00CB7024">
        <w:rPr>
          <w:rFonts w:ascii="Times New Roman" w:hAnsi="Times New Roman"/>
          <w:b/>
          <w:sz w:val="24"/>
          <w:szCs w:val="24"/>
        </w:rPr>
        <w:t xml:space="preserve"> nr </w:t>
      </w:r>
      <w:r w:rsidRPr="00CB7024">
        <w:rPr>
          <w:rFonts w:ascii="Times New Roman" w:eastAsia="Tahoma" w:hAnsi="Times New Roman"/>
          <w:b/>
          <w:color w:val="090A13"/>
          <w:sz w:val="24"/>
          <w:szCs w:val="24"/>
        </w:rPr>
        <w:t>POWR.03.05.00-00-Z307/17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…………………………………………..                      Kraków, dnia ......................... 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7024">
        <w:rPr>
          <w:rFonts w:ascii="Times New Roman" w:eastAsia="Times New Roman" w:hAnsi="Times New Roman"/>
          <w:i/>
          <w:sz w:val="16"/>
          <w:szCs w:val="16"/>
          <w:lang w:eastAsia="pl-PL"/>
        </w:rPr>
        <w:t>pieczęć podmiotu prowadzącego szkolenie</w:t>
      </w:r>
    </w:p>
    <w:p w:rsidR="0060377F" w:rsidRPr="00CB7024" w:rsidRDefault="0060377F" w:rsidP="0060377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377F" w:rsidRPr="00CB7024" w:rsidRDefault="0060377F" w:rsidP="0060377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377F" w:rsidRPr="00CB7024" w:rsidRDefault="0060377F" w:rsidP="0060377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377F" w:rsidRPr="00CB7024" w:rsidRDefault="0060377F" w:rsidP="0060377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Uczestniczka/Uczestnik projektu  </w:t>
      </w:r>
      <w:r w:rsidRPr="00CB7024">
        <w:rPr>
          <w:rFonts w:ascii="Times New Roman" w:hAnsi="Times New Roman"/>
          <w:b/>
          <w:sz w:val="24"/>
          <w:szCs w:val="24"/>
        </w:rPr>
        <w:t>„</w:t>
      </w:r>
      <w:r w:rsidRPr="00CB7024">
        <w:rPr>
          <w:rFonts w:ascii="Times New Roman" w:eastAsia="Tahoma" w:hAnsi="Times New Roman"/>
          <w:b/>
          <w:i/>
          <w:color w:val="090A13"/>
          <w:sz w:val="24"/>
          <w:szCs w:val="24"/>
        </w:rPr>
        <w:t>Zintegrowany Program Rozwoju Akademii Górniczo-Hutniczej w Krakowie II (ZPR AGH II)</w:t>
      </w:r>
      <w:r w:rsidRPr="00CB7024">
        <w:rPr>
          <w:rFonts w:ascii="Times New Roman" w:hAnsi="Times New Roman"/>
          <w:b/>
          <w:sz w:val="24"/>
          <w:szCs w:val="24"/>
        </w:rPr>
        <w:t xml:space="preserve">” </w:t>
      </w: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odbyła/odbył Szkolenie </w:t>
      </w:r>
    </w:p>
    <w:p w:rsidR="0060377F" w:rsidRPr="00CB7024" w:rsidRDefault="0060377F" w:rsidP="0060377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>pt</w:t>
      </w:r>
      <w:proofErr w:type="spellEnd"/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:rsidR="0060377F" w:rsidRPr="00CB7024" w:rsidRDefault="0060377F" w:rsidP="0060377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 przez 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od ............................... do .................. 20.... r.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7024"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7024"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60377F" w:rsidRPr="00D70EB0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B702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   pieczęć i podpis osoby reprezentującej podmiot prowadzący szkolenie </w:t>
      </w:r>
    </w:p>
    <w:p w:rsidR="0060377F" w:rsidRDefault="0060377F" w:rsidP="0060377F"/>
    <w:p w:rsidR="0060377F" w:rsidRPr="00F7728D" w:rsidRDefault="0060377F" w:rsidP="0060377F"/>
    <w:p w:rsidR="0022186C" w:rsidRPr="0060377F" w:rsidRDefault="0022186C" w:rsidP="0060377F"/>
    <w:sectPr w:rsidR="0022186C" w:rsidRPr="0060377F">
      <w:footerReference w:type="even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A5B" w:rsidRDefault="005E0A5B">
      <w:r>
        <w:separator/>
      </w:r>
    </w:p>
  </w:endnote>
  <w:endnote w:type="continuationSeparator" w:id="0">
    <w:p w:rsidR="005E0A5B" w:rsidRDefault="005E0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0DE" w:rsidRDefault="001A10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A10DE" w:rsidRDefault="001A10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0DE" w:rsidRDefault="001A10D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A10DE" w:rsidRDefault="001A10DE">
    <w:pPr>
      <w:pStyle w:val="Stopka"/>
      <w:tabs>
        <w:tab w:val="clear" w:pos="4536"/>
      </w:tabs>
      <w:jc w:val="center"/>
    </w:pPr>
  </w:p>
  <w:p w:rsidR="001A10DE" w:rsidRDefault="001A10D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A5B" w:rsidRDefault="005E0A5B">
      <w:r>
        <w:separator/>
      </w:r>
    </w:p>
  </w:footnote>
  <w:footnote w:type="continuationSeparator" w:id="0">
    <w:p w:rsidR="005E0A5B" w:rsidRDefault="005E0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0DE" w:rsidRDefault="001A10DE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C1E42"/>
    <w:multiLevelType w:val="hybridMultilevel"/>
    <w:tmpl w:val="EC1EE7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4014F93"/>
    <w:multiLevelType w:val="hybridMultilevel"/>
    <w:tmpl w:val="2746EF7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A5B"/>
    <w:rsid w:val="001A10DE"/>
    <w:rsid w:val="0022186C"/>
    <w:rsid w:val="002C5B11"/>
    <w:rsid w:val="005E0A5B"/>
    <w:rsid w:val="0060377F"/>
    <w:rsid w:val="00775283"/>
    <w:rsid w:val="00790849"/>
    <w:rsid w:val="0099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89FE235-9FB5-4D80-AC0C-B6F83A8F5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77F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before="120" w:after="0" w:line="360" w:lineRule="auto"/>
      <w:jc w:val="center"/>
      <w:outlineLvl w:val="3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/>
      <w:noProof/>
      <w:sz w:val="24"/>
      <w:szCs w:val="20"/>
      <w:lang w:eastAsia="pl-PL"/>
    </w:rPr>
  </w:style>
  <w:style w:type="paragraph" w:styleId="Tekstpodstawowy2">
    <w:name w:val="Body Text 2"/>
    <w:basedOn w:val="Normalny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Renata Kwas-Rogowska</dc:creator>
  <cp:keywords/>
  <cp:lastModifiedBy>Renata Kwas-Rogowska</cp:lastModifiedBy>
  <cp:revision>3</cp:revision>
  <cp:lastPrinted>2000-12-12T17:01:00Z</cp:lastPrinted>
  <dcterms:created xsi:type="dcterms:W3CDTF">2023-05-10T07:56:00Z</dcterms:created>
  <dcterms:modified xsi:type="dcterms:W3CDTF">2023-05-10T07:57:00Z</dcterms:modified>
</cp:coreProperties>
</file>