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D626F" w14:textId="12AC7C95" w:rsidR="00FB7F50" w:rsidRPr="002245BE" w:rsidRDefault="006B441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B441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B441B">
        <w:rPr>
          <w:sz w:val="22"/>
          <w:szCs w:val="22"/>
        </w:rPr>
        <w:t>2023-07-1</w:t>
      </w:r>
      <w:r w:rsidR="00706CD4">
        <w:rPr>
          <w:sz w:val="22"/>
          <w:szCs w:val="22"/>
        </w:rPr>
        <w:t>3</w:t>
      </w:r>
    </w:p>
    <w:p w14:paraId="7E3628E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ECBBAAB" w14:textId="77777777" w:rsidR="00FB7F50" w:rsidRPr="002245BE" w:rsidRDefault="006B441B" w:rsidP="00FB7F50">
      <w:pPr>
        <w:spacing w:after="40"/>
        <w:rPr>
          <w:b/>
          <w:bCs/>
          <w:sz w:val="22"/>
          <w:szCs w:val="22"/>
        </w:rPr>
      </w:pPr>
      <w:r w:rsidRPr="006B441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8C53E76" w14:textId="77777777" w:rsidR="00FB7F50" w:rsidRPr="002245BE" w:rsidRDefault="006B441B" w:rsidP="00FB7F50">
      <w:pPr>
        <w:rPr>
          <w:sz w:val="22"/>
          <w:szCs w:val="22"/>
        </w:rPr>
      </w:pPr>
      <w:r w:rsidRPr="006B441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6B441B">
        <w:rPr>
          <w:sz w:val="22"/>
          <w:szCs w:val="22"/>
        </w:rPr>
        <w:t>66</w:t>
      </w:r>
    </w:p>
    <w:p w14:paraId="71FA16F2" w14:textId="77777777" w:rsidR="00FB7F50" w:rsidRPr="002245BE" w:rsidRDefault="006B441B" w:rsidP="00FB7F50">
      <w:pPr>
        <w:rPr>
          <w:sz w:val="22"/>
          <w:szCs w:val="22"/>
        </w:rPr>
      </w:pPr>
      <w:r w:rsidRPr="006B441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6B441B">
        <w:rPr>
          <w:sz w:val="22"/>
          <w:szCs w:val="22"/>
        </w:rPr>
        <w:t>Kraków</w:t>
      </w:r>
    </w:p>
    <w:p w14:paraId="224F393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45239F6" w14:textId="72A2A3C0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4710232" w14:textId="5E6E2555" w:rsidR="00EC64DB" w:rsidRDefault="00EC64DB" w:rsidP="00A17CDB">
      <w:pPr>
        <w:jc w:val="both"/>
        <w:rPr>
          <w:bCs/>
          <w:sz w:val="18"/>
          <w:szCs w:val="18"/>
        </w:rPr>
      </w:pPr>
    </w:p>
    <w:p w14:paraId="429B20AB" w14:textId="5A994278" w:rsidR="00EC64DB" w:rsidRPr="00A17CDB" w:rsidRDefault="00EC64DB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 pisma: SZP-271-19/23-</w:t>
      </w:r>
      <w:r w:rsidR="00706CD4">
        <w:rPr>
          <w:bCs/>
          <w:sz w:val="18"/>
          <w:szCs w:val="18"/>
        </w:rPr>
        <w:t>465</w:t>
      </w:r>
      <w:r>
        <w:rPr>
          <w:bCs/>
          <w:sz w:val="18"/>
          <w:szCs w:val="18"/>
        </w:rPr>
        <w:t>.EJK</w:t>
      </w:r>
    </w:p>
    <w:p w14:paraId="7186637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BA1AE0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6B441B" w:rsidRPr="00607F9B" w14:paraId="647FF4AF" w14:textId="77777777" w:rsidTr="00506CFE">
        <w:trPr>
          <w:trHeight w:val="638"/>
        </w:trPr>
        <w:tc>
          <w:tcPr>
            <w:tcW w:w="959" w:type="dxa"/>
            <w:shd w:val="clear" w:color="auto" w:fill="auto"/>
          </w:tcPr>
          <w:p w14:paraId="149F3E5C" w14:textId="77777777" w:rsidR="006B441B" w:rsidRPr="00607F9B" w:rsidRDefault="006B441B" w:rsidP="00506C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27F8C8" w14:textId="77777777" w:rsidR="006B441B" w:rsidRPr="00607F9B" w:rsidRDefault="006B441B" w:rsidP="00506C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B441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B441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441B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6B441B">
              <w:rPr>
                <w:b/>
                <w:bCs/>
                <w:sz w:val="22"/>
                <w:szCs w:val="22"/>
              </w:rPr>
              <w:t xml:space="preserve"> wraz z montażem 8 sztuk muszli samoczyszczących i </w:t>
            </w:r>
            <w:proofErr w:type="spellStart"/>
            <w:r w:rsidRPr="006B441B">
              <w:rPr>
                <w:b/>
                <w:bCs/>
                <w:sz w:val="22"/>
                <w:szCs w:val="22"/>
              </w:rPr>
              <w:t>samodezynfekujacych</w:t>
            </w:r>
            <w:proofErr w:type="spellEnd"/>
            <w:r w:rsidRPr="006B441B">
              <w:rPr>
                <w:b/>
                <w:bCs/>
                <w:sz w:val="22"/>
                <w:szCs w:val="22"/>
              </w:rPr>
              <w:t xml:space="preserve"> dla potrzeb Oddziału Chorób  Wewnętrznych Szpitala Specjalistycznego im. S. Żeromskiego SP ZOZ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B441B">
              <w:rPr>
                <w:b/>
                <w:sz w:val="22"/>
                <w:szCs w:val="22"/>
              </w:rPr>
              <w:t>SZP-271-19-2023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DACA3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B441B" w:rsidRPr="006B441B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B441B" w:rsidRPr="006B441B">
        <w:rPr>
          <w:sz w:val="22"/>
          <w:szCs w:val="22"/>
        </w:rPr>
        <w:t>(</w:t>
      </w:r>
      <w:proofErr w:type="spellStart"/>
      <w:r w:rsidR="006B441B" w:rsidRPr="006B441B">
        <w:rPr>
          <w:sz w:val="22"/>
          <w:szCs w:val="22"/>
        </w:rPr>
        <w:t>t.j</w:t>
      </w:r>
      <w:proofErr w:type="spellEnd"/>
      <w:r w:rsidR="006B441B" w:rsidRPr="006B441B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B441B" w14:paraId="688F473B" w14:textId="77777777" w:rsidTr="00506CFE">
        <w:trPr>
          <w:cantSplit/>
        </w:trPr>
        <w:tc>
          <w:tcPr>
            <w:tcW w:w="10150" w:type="dxa"/>
          </w:tcPr>
          <w:p w14:paraId="217D072F" w14:textId="77777777" w:rsidR="00EC64DB" w:rsidRDefault="00EC64DB" w:rsidP="00EC64DB">
            <w:pPr>
              <w:pStyle w:val="Nagwek"/>
              <w:tabs>
                <w:tab w:val="clear" w:pos="4536"/>
                <w:tab w:val="clear" w:pos="9072"/>
              </w:tabs>
              <w:spacing w:after="40"/>
              <w:rPr>
                <w:b/>
              </w:rPr>
            </w:pPr>
            <w:r>
              <w:rPr>
                <w:b/>
              </w:rPr>
              <w:t>Konsorcjum firm:</w:t>
            </w:r>
          </w:p>
          <w:p w14:paraId="54896233" w14:textId="77777777" w:rsidR="00EC64DB" w:rsidRDefault="00EC64DB" w:rsidP="00EC64DB">
            <w:pPr>
              <w:pStyle w:val="Nagwek"/>
              <w:tabs>
                <w:tab w:val="clear" w:pos="4536"/>
                <w:tab w:val="clear" w:pos="9072"/>
              </w:tabs>
              <w:spacing w:after="40"/>
              <w:rPr>
                <w:b/>
              </w:rPr>
            </w:pPr>
            <w:r w:rsidRPr="003C4E5A">
              <w:rPr>
                <w:b/>
              </w:rPr>
              <w:t>AKOTERM Firma Usługowo-Handlowa Andrzej Piechnik</w:t>
            </w:r>
            <w:r>
              <w:rPr>
                <w:b/>
              </w:rPr>
              <w:tab/>
            </w:r>
          </w:p>
          <w:p w14:paraId="35892D59" w14:textId="77777777" w:rsidR="00EC64DB" w:rsidRPr="002245BE" w:rsidRDefault="00EC64DB" w:rsidP="00EC64DB">
            <w:pPr>
              <w:pStyle w:val="Nagwek"/>
              <w:tabs>
                <w:tab w:val="clear" w:pos="4536"/>
                <w:tab w:val="clear" w:pos="9072"/>
              </w:tabs>
              <w:rPr>
                <w:bCs/>
              </w:rPr>
            </w:pPr>
            <w:proofErr w:type="spellStart"/>
            <w:r w:rsidRPr="003C4E5A">
              <w:rPr>
                <w:bCs/>
              </w:rPr>
              <w:t>Bellerta</w:t>
            </w:r>
            <w:proofErr w:type="spellEnd"/>
            <w:r w:rsidRPr="002245BE">
              <w:rPr>
                <w:bCs/>
              </w:rPr>
              <w:t xml:space="preserve"> </w:t>
            </w:r>
            <w:r w:rsidRPr="003C4E5A">
              <w:rPr>
                <w:bCs/>
              </w:rPr>
              <w:t>11A</w:t>
            </w:r>
            <w:r>
              <w:rPr>
                <w:bCs/>
              </w:rPr>
              <w:t xml:space="preserve"> </w:t>
            </w:r>
          </w:p>
          <w:p w14:paraId="6A9D7B9B" w14:textId="77777777" w:rsidR="00EC64DB" w:rsidRDefault="00EC64DB" w:rsidP="00EC64DB">
            <w:pPr>
              <w:rPr>
                <w:bCs/>
              </w:rPr>
            </w:pPr>
            <w:r w:rsidRPr="003C4E5A">
              <w:rPr>
                <w:bCs/>
              </w:rPr>
              <w:t>30-437</w:t>
            </w:r>
            <w:r w:rsidRPr="002245BE">
              <w:rPr>
                <w:bCs/>
              </w:rPr>
              <w:t xml:space="preserve"> </w:t>
            </w:r>
            <w:r w:rsidRPr="003C4E5A">
              <w:rPr>
                <w:bCs/>
              </w:rPr>
              <w:t>Kraków</w:t>
            </w:r>
          </w:p>
          <w:p w14:paraId="369BE611" w14:textId="77777777" w:rsidR="00EC64DB" w:rsidRDefault="00EC64DB" w:rsidP="00EC64DB">
            <w:pPr>
              <w:rPr>
                <w:bCs/>
              </w:rPr>
            </w:pPr>
            <w:r>
              <w:rPr>
                <w:bCs/>
              </w:rPr>
              <w:t xml:space="preserve">I </w:t>
            </w:r>
          </w:p>
          <w:p w14:paraId="15D5DE37" w14:textId="4B8042FE" w:rsidR="00EC64DB" w:rsidRPr="00926A23" w:rsidRDefault="00EC64DB" w:rsidP="00EC64DB">
            <w:pPr>
              <w:rPr>
                <w:b/>
              </w:rPr>
            </w:pPr>
            <w:r w:rsidRPr="00926A23">
              <w:rPr>
                <w:b/>
              </w:rPr>
              <w:t>Przedsiębiorstwo Budowlane „MEGABUD”</w:t>
            </w:r>
            <w:r>
              <w:rPr>
                <w:b/>
              </w:rPr>
              <w:t xml:space="preserve"> </w:t>
            </w:r>
            <w:r w:rsidRPr="00926A23">
              <w:rPr>
                <w:b/>
              </w:rPr>
              <w:t xml:space="preserve">Urszula Soczówka </w:t>
            </w:r>
          </w:p>
          <w:p w14:paraId="48BA94C2" w14:textId="77777777" w:rsidR="00EC64DB" w:rsidRDefault="00EC64DB" w:rsidP="00EC64DB">
            <w:pPr>
              <w:rPr>
                <w:bCs/>
              </w:rPr>
            </w:pPr>
            <w:r>
              <w:rPr>
                <w:bCs/>
              </w:rPr>
              <w:t xml:space="preserve">Ul. </w:t>
            </w:r>
            <w:proofErr w:type="spellStart"/>
            <w:r>
              <w:rPr>
                <w:bCs/>
              </w:rPr>
              <w:t>Friedleina</w:t>
            </w:r>
            <w:proofErr w:type="spellEnd"/>
            <w:r>
              <w:rPr>
                <w:bCs/>
              </w:rPr>
              <w:t xml:space="preserve"> 6</w:t>
            </w:r>
          </w:p>
          <w:p w14:paraId="38E9B9D5" w14:textId="77777777" w:rsidR="00EC64DB" w:rsidRDefault="00EC64DB" w:rsidP="00EC64DB">
            <w:pPr>
              <w:rPr>
                <w:b/>
              </w:rPr>
            </w:pPr>
            <w:r>
              <w:rPr>
                <w:bCs/>
              </w:rPr>
              <w:t>30- 009 Kraków</w:t>
            </w:r>
          </w:p>
          <w:p w14:paraId="06607E89" w14:textId="77777777" w:rsidR="00EC64DB" w:rsidRPr="009F0E5C" w:rsidRDefault="00EC64DB" w:rsidP="00506CFE">
            <w:pPr>
              <w:jc w:val="both"/>
              <w:rPr>
                <w:bCs/>
                <w:sz w:val="22"/>
                <w:szCs w:val="22"/>
              </w:rPr>
            </w:pPr>
          </w:p>
          <w:p w14:paraId="6FA2DBDA" w14:textId="77777777" w:rsidR="006B441B" w:rsidRPr="00D26ED6" w:rsidRDefault="006B441B" w:rsidP="00506C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D933A7" w14:textId="77777777" w:rsidR="006B441B" w:rsidRPr="00D26ED6" w:rsidRDefault="006B441B" w:rsidP="00506CF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B441B">
              <w:rPr>
                <w:sz w:val="22"/>
                <w:szCs w:val="22"/>
              </w:rPr>
              <w:t xml:space="preserve">Zakup wraz z montażem 8 sztuk muszli samoczyszczących i </w:t>
            </w:r>
            <w:proofErr w:type="spellStart"/>
            <w:r w:rsidRPr="006B441B">
              <w:rPr>
                <w:sz w:val="22"/>
                <w:szCs w:val="22"/>
              </w:rPr>
              <w:t>samodezynfekujących</w:t>
            </w:r>
            <w:proofErr w:type="spellEnd"/>
            <w:r w:rsidRPr="006B441B">
              <w:rPr>
                <w:sz w:val="22"/>
                <w:szCs w:val="22"/>
              </w:rPr>
              <w:t xml:space="preserve"> dla potrzeb Oddziału </w:t>
            </w:r>
            <w:proofErr w:type="gramStart"/>
            <w:r w:rsidRPr="006B441B">
              <w:rPr>
                <w:sz w:val="22"/>
                <w:szCs w:val="22"/>
              </w:rPr>
              <w:t>Chorób  Wewnętrznych</w:t>
            </w:r>
            <w:proofErr w:type="gramEnd"/>
            <w:r w:rsidRPr="006B441B">
              <w:rPr>
                <w:sz w:val="22"/>
                <w:szCs w:val="22"/>
              </w:rPr>
              <w:t xml:space="preserve"> Szpitala Specjalistycznego im. S. Żeromskiego SP ZOZ w Krakowie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B441B">
              <w:rPr>
                <w:b/>
                <w:sz w:val="22"/>
                <w:szCs w:val="22"/>
              </w:rPr>
              <w:t>246 986.40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89F7872" w14:textId="77777777" w:rsidR="006B441B" w:rsidRPr="00D26ED6" w:rsidRDefault="006B441B" w:rsidP="00506CF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DC5AAB" w14:textId="77777777" w:rsidR="006B441B" w:rsidRDefault="006B441B" w:rsidP="00EC64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441B">
              <w:t xml:space="preserve">Oferta spełniająca warunki zawarte w SWZ, w ustawie Prawo zamówień publicznych z dnia 11 września 2019r. (tekst jednolity Dz. U. z 2022 r. poz. </w:t>
            </w:r>
            <w:proofErr w:type="gramStart"/>
            <w:r w:rsidRPr="006B441B">
              <w:t>1710 )</w:t>
            </w:r>
            <w:proofErr w:type="gramEnd"/>
            <w:r w:rsidRPr="006B441B">
              <w:t xml:space="preserve"> oraz najkorzystniejsza w kryterium cena - 60 %, wydłużenie terminu gwarancji na urządzenia 40 %</w:t>
            </w:r>
          </w:p>
        </w:tc>
      </w:tr>
    </w:tbl>
    <w:p w14:paraId="2B8B83B7" w14:textId="77777777" w:rsidR="00EC64DB" w:rsidRDefault="00EC64D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FE989C3" w14:textId="77777777" w:rsidR="00EC64DB" w:rsidRDefault="00EC64D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9DEC5E4" w14:textId="77777777" w:rsidR="00EC64DB" w:rsidRDefault="00EC64D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BAC9EF7" w14:textId="1D56E6BE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560"/>
        <w:gridCol w:w="1559"/>
        <w:gridCol w:w="1276"/>
      </w:tblGrid>
      <w:tr w:rsidR="00EC64DB" w:rsidRPr="008567C7" w14:paraId="69C6AF64" w14:textId="77777777" w:rsidTr="00EC64DB">
        <w:trPr>
          <w:trHeight w:val="51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85B3F3A" w14:textId="77777777" w:rsidR="00EC64DB" w:rsidRPr="008567C7" w:rsidRDefault="00EC64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2F955137" w14:textId="77777777" w:rsidR="00EC64DB" w:rsidRPr="008567C7" w:rsidRDefault="00EC64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E5966DA" w14:textId="77777777" w:rsidR="00EC64DB" w:rsidRPr="008567C7" w:rsidRDefault="00EC64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441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6CB71B2" w14:textId="730D1531" w:rsidR="00EC64DB" w:rsidRPr="008567C7" w:rsidRDefault="00EC64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441B">
              <w:rPr>
                <w:rFonts w:ascii="Times New Roman" w:hAnsi="Times New Roman" w:cs="Times New Roman"/>
                <w:bCs/>
                <w:sz w:val="18"/>
                <w:szCs w:val="18"/>
              </w:rPr>
              <w:t>wydłu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ż</w:t>
            </w:r>
            <w:r w:rsidRPr="006B441B">
              <w:rPr>
                <w:rFonts w:ascii="Times New Roman" w:hAnsi="Times New Roman" w:cs="Times New Roman"/>
                <w:bCs/>
                <w:sz w:val="18"/>
                <w:szCs w:val="18"/>
              </w:rPr>
              <w:t>enie terminu gwarancji na urządzenia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72962F8" w14:textId="77777777" w:rsidR="00EC64DB" w:rsidRPr="008567C7" w:rsidRDefault="00EC64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C64DB" w:rsidRPr="008567C7" w14:paraId="43D25155" w14:textId="77777777" w:rsidTr="00EC64D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6D5E" w14:textId="77777777" w:rsidR="00EC64DB" w:rsidRPr="008567C7" w:rsidRDefault="00EC64DB" w:rsidP="00506C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4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B416" w14:textId="77777777" w:rsidR="00EC64DB" w:rsidRDefault="00EC64DB" w:rsidP="00EC64DB">
            <w:pPr>
              <w:pStyle w:val="Nagwek"/>
              <w:tabs>
                <w:tab w:val="clear" w:pos="4536"/>
                <w:tab w:val="clear" w:pos="9072"/>
              </w:tabs>
              <w:spacing w:after="40"/>
              <w:rPr>
                <w:b/>
              </w:rPr>
            </w:pPr>
            <w:r>
              <w:rPr>
                <w:b/>
              </w:rPr>
              <w:t>Konsorcjum firm:</w:t>
            </w:r>
          </w:p>
          <w:p w14:paraId="7417AEFE" w14:textId="77777777" w:rsidR="00EC64DB" w:rsidRDefault="00EC64DB" w:rsidP="00EC64DB">
            <w:pPr>
              <w:pStyle w:val="Nagwek"/>
              <w:tabs>
                <w:tab w:val="clear" w:pos="4536"/>
                <w:tab w:val="clear" w:pos="9072"/>
              </w:tabs>
              <w:spacing w:after="40"/>
              <w:rPr>
                <w:b/>
              </w:rPr>
            </w:pPr>
            <w:r w:rsidRPr="003C4E5A">
              <w:rPr>
                <w:b/>
              </w:rPr>
              <w:t>AKOTERM Firma Usługowo-Handlowa Andrzej Piechnik</w:t>
            </w:r>
            <w:r>
              <w:rPr>
                <w:b/>
              </w:rPr>
              <w:tab/>
            </w:r>
          </w:p>
          <w:p w14:paraId="4BA141FB" w14:textId="77777777" w:rsidR="00EC64DB" w:rsidRPr="002245BE" w:rsidRDefault="00EC64DB" w:rsidP="00EC64DB">
            <w:pPr>
              <w:pStyle w:val="Nagwek"/>
              <w:tabs>
                <w:tab w:val="clear" w:pos="4536"/>
                <w:tab w:val="clear" w:pos="9072"/>
              </w:tabs>
              <w:rPr>
                <w:bCs/>
              </w:rPr>
            </w:pPr>
            <w:proofErr w:type="spellStart"/>
            <w:r w:rsidRPr="003C4E5A">
              <w:rPr>
                <w:bCs/>
              </w:rPr>
              <w:t>Bellerta</w:t>
            </w:r>
            <w:proofErr w:type="spellEnd"/>
            <w:r w:rsidRPr="002245BE">
              <w:rPr>
                <w:bCs/>
              </w:rPr>
              <w:t xml:space="preserve"> </w:t>
            </w:r>
            <w:r w:rsidRPr="003C4E5A">
              <w:rPr>
                <w:bCs/>
              </w:rPr>
              <w:t>11A</w:t>
            </w:r>
            <w:r>
              <w:rPr>
                <w:bCs/>
              </w:rPr>
              <w:t xml:space="preserve"> </w:t>
            </w:r>
          </w:p>
          <w:p w14:paraId="046D0FD5" w14:textId="77777777" w:rsidR="00EC64DB" w:rsidRDefault="00EC64DB" w:rsidP="00EC64DB">
            <w:pPr>
              <w:rPr>
                <w:bCs/>
              </w:rPr>
            </w:pPr>
            <w:r w:rsidRPr="003C4E5A">
              <w:rPr>
                <w:bCs/>
              </w:rPr>
              <w:t>30-437</w:t>
            </w:r>
            <w:r w:rsidRPr="002245BE">
              <w:rPr>
                <w:bCs/>
              </w:rPr>
              <w:t xml:space="preserve"> </w:t>
            </w:r>
            <w:r w:rsidRPr="003C4E5A">
              <w:rPr>
                <w:bCs/>
              </w:rPr>
              <w:t>Kraków</w:t>
            </w:r>
          </w:p>
          <w:p w14:paraId="67050317" w14:textId="77777777" w:rsidR="00EC64DB" w:rsidRDefault="00EC64DB" w:rsidP="00EC64DB">
            <w:pPr>
              <w:rPr>
                <w:bCs/>
              </w:rPr>
            </w:pPr>
            <w:r>
              <w:rPr>
                <w:bCs/>
              </w:rPr>
              <w:t xml:space="preserve">I </w:t>
            </w:r>
          </w:p>
          <w:p w14:paraId="465489B5" w14:textId="77777777" w:rsidR="00EC64DB" w:rsidRPr="00926A23" w:rsidRDefault="00EC64DB" w:rsidP="00EC64DB">
            <w:pPr>
              <w:rPr>
                <w:b/>
              </w:rPr>
            </w:pPr>
            <w:r w:rsidRPr="00926A23">
              <w:rPr>
                <w:b/>
              </w:rPr>
              <w:t>Przedsiębiorstwo Budowlane „MEGABUD”</w:t>
            </w:r>
            <w:r>
              <w:rPr>
                <w:b/>
              </w:rPr>
              <w:t xml:space="preserve"> </w:t>
            </w:r>
            <w:r w:rsidRPr="00926A23">
              <w:rPr>
                <w:b/>
              </w:rPr>
              <w:t xml:space="preserve">Urszula Soczówka </w:t>
            </w:r>
          </w:p>
          <w:p w14:paraId="3433C45D" w14:textId="77777777" w:rsidR="00EC64DB" w:rsidRDefault="00EC64DB" w:rsidP="00EC64DB">
            <w:pPr>
              <w:rPr>
                <w:bCs/>
              </w:rPr>
            </w:pPr>
            <w:r>
              <w:rPr>
                <w:bCs/>
              </w:rPr>
              <w:t xml:space="preserve">Ul. </w:t>
            </w:r>
            <w:proofErr w:type="spellStart"/>
            <w:r>
              <w:rPr>
                <w:bCs/>
              </w:rPr>
              <w:t>Friedleina</w:t>
            </w:r>
            <w:proofErr w:type="spellEnd"/>
            <w:r>
              <w:rPr>
                <w:bCs/>
              </w:rPr>
              <w:t xml:space="preserve"> 6</w:t>
            </w:r>
          </w:p>
          <w:p w14:paraId="0ACA6CCC" w14:textId="09A2BC02" w:rsidR="00EC64DB" w:rsidRPr="00EC64DB" w:rsidRDefault="00EC64DB" w:rsidP="00EC64DB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64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30- 009 Kraków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9478" w14:textId="62E69480" w:rsidR="00EC64DB" w:rsidRPr="008567C7" w:rsidRDefault="00EC64DB" w:rsidP="00506C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41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6B441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8892" w14:textId="42DBD089" w:rsidR="00EC64DB" w:rsidRPr="008567C7" w:rsidRDefault="00EC64DB" w:rsidP="00506C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41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B441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B6D2" w14:textId="6194620F" w:rsidR="00EC64DB" w:rsidRPr="008567C7" w:rsidRDefault="00EC64DB" w:rsidP="00506C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41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6B441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768708C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569F2B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3C91710F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2AB1BB9" w14:textId="402E425A" w:rsidR="00B464D3" w:rsidRDefault="00B464D3" w:rsidP="00706CD4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9B43C14" w14:textId="29996CE6" w:rsidR="00706CD4" w:rsidRDefault="00706CD4" w:rsidP="00706CD4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7DF375DD" w14:textId="61B015B7" w:rsidR="00706CD4" w:rsidRPr="004229DE" w:rsidRDefault="00706CD4" w:rsidP="00706CD4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bookmarkEnd w:id="0"/>
      <w:proofErr w:type="spellEnd"/>
    </w:p>
    <w:sectPr w:rsidR="00706CD4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E3EFE" w14:textId="77777777" w:rsidR="004D0682" w:rsidRDefault="004D0682">
      <w:r>
        <w:separator/>
      </w:r>
    </w:p>
  </w:endnote>
  <w:endnote w:type="continuationSeparator" w:id="0">
    <w:p w14:paraId="289B9B2C" w14:textId="77777777" w:rsidR="004D0682" w:rsidRDefault="004D0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0FBA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67A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A012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EDE49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E2D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49593" w14:textId="77777777" w:rsidR="004D0682" w:rsidRDefault="004D0682">
      <w:r>
        <w:separator/>
      </w:r>
    </w:p>
  </w:footnote>
  <w:footnote w:type="continuationSeparator" w:id="0">
    <w:p w14:paraId="41712828" w14:textId="77777777" w:rsidR="004D0682" w:rsidRDefault="004D0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37F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5E9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2B7E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D3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0682"/>
    <w:rsid w:val="004E324A"/>
    <w:rsid w:val="004E7234"/>
    <w:rsid w:val="00521D3C"/>
    <w:rsid w:val="0054734E"/>
    <w:rsid w:val="00596FD7"/>
    <w:rsid w:val="005E5BFF"/>
    <w:rsid w:val="00607F9B"/>
    <w:rsid w:val="00644DCB"/>
    <w:rsid w:val="00657C1E"/>
    <w:rsid w:val="006B441B"/>
    <w:rsid w:val="006E3089"/>
    <w:rsid w:val="00706CD4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497A"/>
    <w:rsid w:val="00E85D70"/>
    <w:rsid w:val="00EC64D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629C2"/>
  <w15:chartTrackingRefBased/>
  <w15:docId w15:val="{609917F9-FAAD-477E-896E-A171542BC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C64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2023-07-13T11:55:00Z</cp:lastPrinted>
  <dcterms:created xsi:type="dcterms:W3CDTF">2023-07-13T11:56:00Z</dcterms:created>
  <dcterms:modified xsi:type="dcterms:W3CDTF">2023-07-13T11:56:00Z</dcterms:modified>
</cp:coreProperties>
</file>